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ED8" w:rsidRPr="00162C1B" w:rsidRDefault="00023ED8" w:rsidP="0071550A">
      <w:pPr>
        <w:framePr w:w="9113" w:h="1809" w:hSpace="141" w:wrap="around" w:vAnchor="text" w:hAnchor="page" w:x="1335" w:y="-45"/>
        <w:ind w:firstLine="567"/>
        <w:jc w:val="both"/>
        <w:rPr>
          <w:sz w:val="25"/>
          <w:szCs w:val="25"/>
        </w:rPr>
      </w:pPr>
      <w:r w:rsidRPr="00162C1B">
        <w:rPr>
          <w:sz w:val="25"/>
          <w:szCs w:val="25"/>
        </w:rPr>
        <w:t xml:space="preserve">                                                                  </w:t>
      </w:r>
    </w:p>
    <w:p w:rsidR="00023ED8" w:rsidRPr="00162C1B" w:rsidRDefault="00023ED8" w:rsidP="0071550A">
      <w:pPr>
        <w:framePr w:w="9113" w:h="1809" w:hSpace="141" w:wrap="around" w:vAnchor="text" w:hAnchor="page" w:x="1335" w:y="-45"/>
        <w:ind w:firstLine="567"/>
        <w:jc w:val="both"/>
        <w:rPr>
          <w:b/>
          <w:bCs/>
          <w:sz w:val="25"/>
          <w:szCs w:val="25"/>
        </w:rPr>
      </w:pPr>
    </w:p>
    <w:p w:rsidR="00023ED8" w:rsidRPr="00162C1B" w:rsidRDefault="00023ED8" w:rsidP="0071550A">
      <w:pPr>
        <w:framePr w:w="9113" w:h="1809" w:hSpace="141" w:wrap="around" w:vAnchor="text" w:hAnchor="page" w:x="1335" w:y="-45"/>
        <w:ind w:firstLine="567"/>
        <w:jc w:val="both"/>
        <w:rPr>
          <w:b/>
          <w:bCs/>
          <w:sz w:val="25"/>
          <w:szCs w:val="25"/>
        </w:rPr>
      </w:pPr>
    </w:p>
    <w:p w:rsidR="00023ED8" w:rsidRPr="00162C1B" w:rsidRDefault="00023ED8" w:rsidP="0071550A">
      <w:pPr>
        <w:pStyle w:val="a6"/>
        <w:framePr w:w="9113" w:h="1809" w:wrap="around" w:hAnchor="page" w:x="1335" w:y="-45"/>
        <w:spacing w:line="240" w:lineRule="auto"/>
        <w:ind w:firstLine="567"/>
        <w:jc w:val="both"/>
        <w:rPr>
          <w:bCs/>
          <w:spacing w:val="0"/>
          <w:sz w:val="25"/>
          <w:szCs w:val="25"/>
        </w:rPr>
      </w:pPr>
    </w:p>
    <w:p w:rsidR="00023ED8" w:rsidRPr="00162C1B" w:rsidRDefault="00023ED8" w:rsidP="0071550A">
      <w:pPr>
        <w:pStyle w:val="a6"/>
        <w:framePr w:w="9113" w:h="1809" w:wrap="around" w:hAnchor="page" w:x="1335" w:y="-45"/>
        <w:spacing w:line="240" w:lineRule="auto"/>
        <w:ind w:firstLine="567"/>
        <w:rPr>
          <w:bCs/>
          <w:spacing w:val="0"/>
          <w:sz w:val="25"/>
          <w:szCs w:val="25"/>
        </w:rPr>
      </w:pPr>
      <w:r w:rsidRPr="00162C1B">
        <w:rPr>
          <w:bCs/>
          <w:spacing w:val="0"/>
          <w:sz w:val="25"/>
          <w:szCs w:val="25"/>
        </w:rPr>
        <w:t>ФЕДЕРАЛЬНАЯ АНТИМОНОПОЛЬНАЯ СЛУЖБА</w:t>
      </w:r>
    </w:p>
    <w:p w:rsidR="00023ED8" w:rsidRPr="00162C1B" w:rsidRDefault="007A4DA9" w:rsidP="0071550A">
      <w:pPr>
        <w:pStyle w:val="a6"/>
        <w:framePr w:w="9113" w:h="1809" w:wrap="around" w:hAnchor="page" w:x="1335" w:y="-45"/>
        <w:spacing w:line="240" w:lineRule="auto"/>
        <w:ind w:firstLine="567"/>
        <w:rPr>
          <w:spacing w:val="0"/>
          <w:sz w:val="25"/>
          <w:szCs w:val="25"/>
        </w:rPr>
      </w:pPr>
      <w:r>
        <w:rPr>
          <w:noProof/>
          <w:sz w:val="25"/>
          <w:szCs w:val="25"/>
        </w:rPr>
        <w:pict>
          <v:line id="Line 15"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19.6pt" to="468.3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8/m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"/>
        </w:pict>
      </w:r>
      <w:r w:rsidR="00023ED8" w:rsidRPr="00162C1B">
        <w:rPr>
          <w:spacing w:val="0"/>
          <w:sz w:val="25"/>
          <w:szCs w:val="25"/>
        </w:rPr>
        <w:t>Управление по Кировской области</w:t>
      </w:r>
    </w:p>
    <w:p w:rsidR="00023ED8" w:rsidRPr="00162C1B" w:rsidRDefault="00FC5032" w:rsidP="0071550A">
      <w:pPr>
        <w:ind w:firstLine="567"/>
        <w:jc w:val="center"/>
        <w:rPr>
          <w:b/>
          <w:sz w:val="25"/>
          <w:szCs w:val="25"/>
        </w:rPr>
      </w:pPr>
      <w:r w:rsidRPr="00162C1B">
        <w:rPr>
          <w:b/>
          <w:noProof/>
          <w:sz w:val="25"/>
          <w:szCs w:val="25"/>
        </w:rPr>
        <w:drawing>
          <wp:anchor distT="0" distB="0" distL="114300" distR="114300" simplePos="0" relativeHeight="251658240" behindDoc="0" locked="0" layoutInCell="1" allowOverlap="1">
            <wp:simplePos x="0" y="0"/>
            <wp:positionH relativeFrom="column">
              <wp:posOffset>2881630</wp:posOffset>
            </wp:positionH>
            <wp:positionV relativeFrom="paragraph">
              <wp:posOffset>-75565</wp:posOffset>
            </wp:positionV>
            <wp:extent cx="609600" cy="685800"/>
            <wp:effectExtent l="0" t="0" r="0" b="0"/>
            <wp:wrapTopAndBottom/>
            <wp:docPr id="29" name="Рисунок 29"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RAPHIC1"/>
                    <pic:cNvPicPr>
                      <a:picLocks noChangeAspect="1" noChangeArrowheads="1"/>
                    </pic:cNvPicPr>
                  </pic:nvPicPr>
                  <pic:blipFill>
                    <a:blip r:embed="rId9" cstate="print"/>
                    <a:srcRect/>
                    <a:stretch>
                      <a:fillRect/>
                    </a:stretch>
                  </pic:blipFill>
                  <pic:spPr bwMode="auto">
                    <a:xfrm>
                      <a:off x="0" y="0"/>
                      <a:ext cx="609600" cy="685800"/>
                    </a:xfrm>
                    <a:prstGeom prst="rect">
                      <a:avLst/>
                    </a:prstGeom>
                    <a:noFill/>
                    <a:ln w="9525">
                      <a:noFill/>
                      <a:miter lim="800000"/>
                      <a:headEnd/>
                      <a:tailEnd/>
                    </a:ln>
                  </pic:spPr>
                </pic:pic>
              </a:graphicData>
            </a:graphic>
          </wp:anchor>
        </w:drawing>
      </w:r>
    </w:p>
    <w:p w:rsidR="00023ED8" w:rsidRPr="00612616" w:rsidRDefault="00BB1DF3" w:rsidP="0071550A">
      <w:pPr>
        <w:ind w:firstLine="567"/>
        <w:jc w:val="center"/>
        <w:rPr>
          <w:szCs w:val="24"/>
        </w:rPr>
      </w:pPr>
      <w:smartTag w:uri="urn:schemas-microsoft-com:office:smarttags" w:element="metricconverter">
        <w:smartTagPr>
          <w:attr w:name="ProductID" w:val="610020 г"/>
        </w:smartTagPr>
        <w:r w:rsidRPr="00612616">
          <w:rPr>
            <w:szCs w:val="24"/>
          </w:rPr>
          <w:t>610</w:t>
        </w:r>
        <w:r w:rsidR="00C3524A" w:rsidRPr="00612616">
          <w:rPr>
            <w:szCs w:val="24"/>
          </w:rPr>
          <w:t>020</w:t>
        </w:r>
        <w:r w:rsidR="00A2767D" w:rsidRPr="00612616">
          <w:rPr>
            <w:szCs w:val="24"/>
          </w:rPr>
          <w:t xml:space="preserve"> </w:t>
        </w:r>
        <w:r w:rsidR="00023ED8" w:rsidRPr="00612616">
          <w:rPr>
            <w:szCs w:val="24"/>
          </w:rPr>
          <w:t>г</w:t>
        </w:r>
      </w:smartTag>
      <w:r w:rsidR="00A2767D" w:rsidRPr="00612616">
        <w:rPr>
          <w:szCs w:val="24"/>
        </w:rPr>
        <w:t>.</w:t>
      </w:r>
      <w:r w:rsidR="00B51434" w:rsidRPr="00612616">
        <w:rPr>
          <w:szCs w:val="24"/>
        </w:rPr>
        <w:t xml:space="preserve"> </w:t>
      </w:r>
      <w:r w:rsidR="00A2767D" w:rsidRPr="00612616">
        <w:rPr>
          <w:szCs w:val="24"/>
        </w:rPr>
        <w:t>Киров, ул.</w:t>
      </w:r>
      <w:r w:rsidR="00B51434" w:rsidRPr="00612616">
        <w:rPr>
          <w:szCs w:val="24"/>
        </w:rPr>
        <w:t xml:space="preserve"> </w:t>
      </w:r>
      <w:r w:rsidR="00A2767D" w:rsidRPr="00612616">
        <w:rPr>
          <w:szCs w:val="24"/>
        </w:rPr>
        <w:t>К</w:t>
      </w:r>
      <w:r w:rsidR="00023ED8" w:rsidRPr="00612616">
        <w:rPr>
          <w:szCs w:val="24"/>
        </w:rPr>
        <w:t>.</w:t>
      </w:r>
      <w:r w:rsidR="00B51434" w:rsidRPr="00612616">
        <w:rPr>
          <w:szCs w:val="24"/>
        </w:rPr>
        <w:t xml:space="preserve"> </w:t>
      </w:r>
      <w:r w:rsidR="00A2767D" w:rsidRPr="00612616">
        <w:rPr>
          <w:szCs w:val="24"/>
        </w:rPr>
        <w:t xml:space="preserve">Либкнехта, </w:t>
      </w:r>
      <w:r w:rsidR="00C3524A" w:rsidRPr="00612616">
        <w:rPr>
          <w:szCs w:val="24"/>
        </w:rPr>
        <w:t>55</w:t>
      </w:r>
      <w:r w:rsidR="00900C7F" w:rsidRPr="00612616">
        <w:rPr>
          <w:szCs w:val="24"/>
        </w:rPr>
        <w:t>, тел:</w:t>
      </w:r>
      <w:r w:rsidR="00C3524A" w:rsidRPr="00612616">
        <w:rPr>
          <w:szCs w:val="24"/>
        </w:rPr>
        <w:t xml:space="preserve"> </w:t>
      </w:r>
      <w:r w:rsidR="00900C7F" w:rsidRPr="00612616">
        <w:rPr>
          <w:szCs w:val="24"/>
        </w:rPr>
        <w:t>64-73-31</w:t>
      </w:r>
    </w:p>
    <w:p w:rsidR="00023ED8" w:rsidRDefault="00023ED8" w:rsidP="0071550A">
      <w:pPr>
        <w:ind w:firstLine="567"/>
        <w:jc w:val="center"/>
        <w:rPr>
          <w:sz w:val="25"/>
          <w:szCs w:val="25"/>
        </w:rPr>
      </w:pPr>
    </w:p>
    <w:p w:rsidR="003D5F9B" w:rsidRPr="00992AE6" w:rsidRDefault="001D3F24" w:rsidP="0071550A">
      <w:pPr>
        <w:ind w:firstLine="567"/>
        <w:jc w:val="center"/>
        <w:rPr>
          <w:b/>
          <w:bCs/>
          <w:sz w:val="25"/>
          <w:szCs w:val="25"/>
        </w:rPr>
      </w:pPr>
      <w:r w:rsidRPr="00992AE6">
        <w:rPr>
          <w:b/>
          <w:bCs/>
          <w:sz w:val="25"/>
          <w:szCs w:val="25"/>
        </w:rPr>
        <w:t>«</w:t>
      </w:r>
      <w:r w:rsidR="009B0759" w:rsidRPr="00785EFC">
        <w:rPr>
          <w:b/>
          <w:bCs/>
          <w:sz w:val="25"/>
          <w:szCs w:val="25"/>
        </w:rPr>
        <w:t>21</w:t>
      </w:r>
      <w:r w:rsidR="00B07D09" w:rsidRPr="00992AE6">
        <w:rPr>
          <w:b/>
          <w:bCs/>
          <w:sz w:val="25"/>
          <w:szCs w:val="25"/>
        </w:rPr>
        <w:t>»</w:t>
      </w:r>
      <w:r w:rsidR="00E316DE" w:rsidRPr="00992AE6">
        <w:rPr>
          <w:b/>
          <w:bCs/>
          <w:sz w:val="25"/>
          <w:szCs w:val="25"/>
        </w:rPr>
        <w:t xml:space="preserve"> </w:t>
      </w:r>
      <w:r w:rsidR="009B0759">
        <w:rPr>
          <w:b/>
          <w:bCs/>
          <w:sz w:val="25"/>
          <w:szCs w:val="25"/>
        </w:rPr>
        <w:t>октября</w:t>
      </w:r>
      <w:r w:rsidR="002955AE" w:rsidRPr="00992AE6">
        <w:rPr>
          <w:b/>
          <w:bCs/>
          <w:sz w:val="25"/>
          <w:szCs w:val="25"/>
        </w:rPr>
        <w:t xml:space="preserve"> </w:t>
      </w:r>
      <w:r w:rsidR="009B0F16" w:rsidRPr="00992AE6">
        <w:rPr>
          <w:b/>
          <w:bCs/>
          <w:sz w:val="25"/>
          <w:szCs w:val="25"/>
        </w:rPr>
        <w:t xml:space="preserve"> </w:t>
      </w:r>
      <w:r w:rsidR="003D5F9B" w:rsidRPr="00992AE6">
        <w:rPr>
          <w:b/>
          <w:bCs/>
          <w:sz w:val="25"/>
          <w:szCs w:val="25"/>
        </w:rPr>
        <w:t>20</w:t>
      </w:r>
      <w:r w:rsidR="003E001D" w:rsidRPr="00992AE6">
        <w:rPr>
          <w:b/>
          <w:bCs/>
          <w:sz w:val="25"/>
          <w:szCs w:val="25"/>
        </w:rPr>
        <w:t>2</w:t>
      </w:r>
      <w:r w:rsidR="006974BD">
        <w:rPr>
          <w:b/>
          <w:bCs/>
          <w:sz w:val="25"/>
          <w:szCs w:val="25"/>
        </w:rPr>
        <w:t>1</w:t>
      </w:r>
      <w:r w:rsidR="003D5F9B" w:rsidRPr="00992AE6">
        <w:rPr>
          <w:b/>
          <w:bCs/>
          <w:sz w:val="25"/>
          <w:szCs w:val="25"/>
        </w:rPr>
        <w:t xml:space="preserve"> г.        </w:t>
      </w:r>
      <w:r w:rsidR="009B0F16" w:rsidRPr="00992AE6">
        <w:rPr>
          <w:b/>
          <w:bCs/>
          <w:sz w:val="25"/>
          <w:szCs w:val="25"/>
        </w:rPr>
        <w:t xml:space="preserve">  </w:t>
      </w:r>
      <w:r w:rsidR="0045116F" w:rsidRPr="00992AE6">
        <w:rPr>
          <w:b/>
          <w:bCs/>
          <w:sz w:val="25"/>
          <w:szCs w:val="25"/>
        </w:rPr>
        <w:t xml:space="preserve">   </w:t>
      </w:r>
      <w:r w:rsidR="003D5F9B" w:rsidRPr="00992AE6">
        <w:rPr>
          <w:b/>
          <w:bCs/>
          <w:sz w:val="25"/>
          <w:szCs w:val="25"/>
        </w:rPr>
        <w:t xml:space="preserve">           </w:t>
      </w:r>
      <w:r w:rsidR="006E7214" w:rsidRPr="00992AE6">
        <w:rPr>
          <w:b/>
          <w:bCs/>
          <w:sz w:val="25"/>
          <w:szCs w:val="25"/>
        </w:rPr>
        <w:t xml:space="preserve">         </w:t>
      </w:r>
      <w:r w:rsidR="009C2B70" w:rsidRPr="00992AE6">
        <w:rPr>
          <w:b/>
          <w:bCs/>
          <w:sz w:val="25"/>
          <w:szCs w:val="25"/>
        </w:rPr>
        <w:t xml:space="preserve">   </w:t>
      </w:r>
      <w:r w:rsidR="00533622">
        <w:rPr>
          <w:b/>
          <w:bCs/>
          <w:sz w:val="25"/>
          <w:szCs w:val="25"/>
        </w:rPr>
        <w:t xml:space="preserve">          </w:t>
      </w:r>
      <w:r w:rsidR="009C2B70" w:rsidRPr="00992AE6">
        <w:rPr>
          <w:b/>
          <w:bCs/>
          <w:sz w:val="25"/>
          <w:szCs w:val="25"/>
        </w:rPr>
        <w:t xml:space="preserve"> </w:t>
      </w:r>
      <w:r w:rsidR="00A97B8B" w:rsidRPr="00992AE6">
        <w:rPr>
          <w:b/>
          <w:bCs/>
          <w:sz w:val="25"/>
          <w:szCs w:val="25"/>
        </w:rPr>
        <w:t xml:space="preserve">        </w:t>
      </w:r>
      <w:r w:rsidR="009C2B70" w:rsidRPr="00992AE6">
        <w:rPr>
          <w:b/>
          <w:bCs/>
          <w:sz w:val="25"/>
          <w:szCs w:val="25"/>
        </w:rPr>
        <w:t xml:space="preserve">      </w:t>
      </w:r>
      <w:r w:rsidR="006E7214" w:rsidRPr="00992AE6">
        <w:rPr>
          <w:b/>
          <w:bCs/>
          <w:sz w:val="25"/>
          <w:szCs w:val="25"/>
        </w:rPr>
        <w:t xml:space="preserve"> </w:t>
      </w:r>
      <w:r w:rsidR="003D5F9B" w:rsidRPr="00992AE6">
        <w:rPr>
          <w:b/>
          <w:bCs/>
          <w:sz w:val="25"/>
          <w:szCs w:val="25"/>
        </w:rPr>
        <w:t xml:space="preserve">    </w:t>
      </w:r>
      <w:r w:rsidR="00CD0BE8" w:rsidRPr="00992AE6">
        <w:rPr>
          <w:b/>
          <w:bCs/>
          <w:sz w:val="25"/>
          <w:szCs w:val="25"/>
        </w:rPr>
        <w:t xml:space="preserve">       </w:t>
      </w:r>
      <w:r w:rsidR="003D5F9B" w:rsidRPr="00992AE6">
        <w:rPr>
          <w:b/>
          <w:bCs/>
          <w:sz w:val="25"/>
          <w:szCs w:val="25"/>
        </w:rPr>
        <w:t>№</w:t>
      </w:r>
      <w:r w:rsidR="00143DD3" w:rsidRPr="00992AE6">
        <w:rPr>
          <w:b/>
          <w:bCs/>
          <w:sz w:val="25"/>
          <w:szCs w:val="25"/>
        </w:rPr>
        <w:t xml:space="preserve"> </w:t>
      </w:r>
      <w:r w:rsidR="007C78F0" w:rsidRPr="00992AE6">
        <w:rPr>
          <w:b/>
          <w:bCs/>
          <w:sz w:val="25"/>
          <w:szCs w:val="25"/>
        </w:rPr>
        <w:t>043/06/</w:t>
      </w:r>
      <w:r w:rsidR="00F851E5" w:rsidRPr="00B32B5F">
        <w:rPr>
          <w:b/>
          <w:bCs/>
          <w:sz w:val="25"/>
          <w:szCs w:val="25"/>
        </w:rPr>
        <w:t>34-</w:t>
      </w:r>
      <w:r w:rsidR="00EE3BDD">
        <w:rPr>
          <w:b/>
          <w:bCs/>
          <w:sz w:val="25"/>
          <w:szCs w:val="25"/>
        </w:rPr>
        <w:t>898</w:t>
      </w:r>
      <w:r w:rsidR="00CE6D56">
        <w:rPr>
          <w:b/>
          <w:bCs/>
          <w:sz w:val="25"/>
          <w:szCs w:val="25"/>
        </w:rPr>
        <w:t>/2021</w:t>
      </w:r>
    </w:p>
    <w:p w:rsidR="0046492A" w:rsidRPr="00CE6D56" w:rsidRDefault="0046492A" w:rsidP="0071550A">
      <w:pPr>
        <w:spacing w:before="60"/>
        <w:ind w:firstLine="567"/>
        <w:jc w:val="center"/>
        <w:rPr>
          <w:b/>
          <w:bCs/>
          <w:sz w:val="18"/>
          <w:szCs w:val="18"/>
        </w:rPr>
      </w:pPr>
    </w:p>
    <w:p w:rsidR="0077225A" w:rsidRPr="00992AE6" w:rsidRDefault="003D5F9B" w:rsidP="0071550A">
      <w:pPr>
        <w:spacing w:before="60"/>
        <w:ind w:firstLine="567"/>
        <w:jc w:val="center"/>
        <w:rPr>
          <w:b/>
          <w:bCs/>
          <w:sz w:val="25"/>
          <w:szCs w:val="25"/>
        </w:rPr>
      </w:pPr>
      <w:proofErr w:type="gramStart"/>
      <w:r w:rsidRPr="00992AE6">
        <w:rPr>
          <w:b/>
          <w:bCs/>
          <w:sz w:val="25"/>
          <w:szCs w:val="25"/>
        </w:rPr>
        <w:t>Р</w:t>
      </w:r>
      <w:proofErr w:type="gramEnd"/>
      <w:r w:rsidRPr="00992AE6">
        <w:rPr>
          <w:b/>
          <w:bCs/>
          <w:sz w:val="25"/>
          <w:szCs w:val="25"/>
        </w:rPr>
        <w:t xml:space="preserve"> Е Ш Е Н И Е</w:t>
      </w:r>
    </w:p>
    <w:p w:rsidR="0030192C" w:rsidRPr="00992AE6" w:rsidRDefault="0030192C" w:rsidP="0071550A">
      <w:pPr>
        <w:ind w:firstLine="567"/>
        <w:jc w:val="both"/>
        <w:rPr>
          <w:sz w:val="25"/>
          <w:szCs w:val="25"/>
        </w:rPr>
      </w:pPr>
    </w:p>
    <w:p w:rsidR="003D5F9B" w:rsidRDefault="004F7585" w:rsidP="0071550A">
      <w:pPr>
        <w:ind w:firstLine="567"/>
        <w:jc w:val="both"/>
        <w:rPr>
          <w:szCs w:val="24"/>
        </w:rPr>
      </w:pPr>
      <w:r w:rsidRPr="00750C20">
        <w:rPr>
          <w:szCs w:val="24"/>
        </w:rPr>
        <w:t xml:space="preserve">  </w:t>
      </w:r>
      <w:r w:rsidR="003D5F9B" w:rsidRPr="00750C20">
        <w:rPr>
          <w:szCs w:val="24"/>
        </w:rPr>
        <w:t xml:space="preserve">Комиссия  Управления Федеральной антимонопольной службы по Кировской области  по контролю в сфере </w:t>
      </w:r>
      <w:r w:rsidR="00A11D0B" w:rsidRPr="00750C20">
        <w:rPr>
          <w:szCs w:val="24"/>
        </w:rPr>
        <w:t>закупок</w:t>
      </w:r>
      <w:r w:rsidR="003D5F9B" w:rsidRPr="00750C20">
        <w:rPr>
          <w:szCs w:val="24"/>
        </w:rPr>
        <w:t xml:space="preserve"> </w:t>
      </w:r>
      <w:r w:rsidR="00454AB9" w:rsidRPr="00750C20">
        <w:rPr>
          <w:szCs w:val="24"/>
        </w:rPr>
        <w:t xml:space="preserve">(далее – Комиссия Кировского УФАС России) </w:t>
      </w:r>
      <w:r w:rsidR="003D5F9B" w:rsidRPr="00750C20">
        <w:rPr>
          <w:szCs w:val="24"/>
        </w:rPr>
        <w:t>в составе:</w:t>
      </w:r>
    </w:p>
    <w:p w:rsidR="00EA287D" w:rsidRPr="00750C20" w:rsidRDefault="00EA287D" w:rsidP="0071550A">
      <w:pPr>
        <w:ind w:firstLine="567"/>
        <w:jc w:val="both"/>
        <w:rPr>
          <w:szCs w:val="24"/>
        </w:rPr>
      </w:pPr>
      <w:r>
        <w:rPr>
          <w:szCs w:val="24"/>
        </w:rPr>
        <w:t xml:space="preserve">  Председателя комиссии:</w:t>
      </w:r>
    </w:p>
    <w:p w:rsidR="00F851E5" w:rsidRPr="005E2BBA" w:rsidRDefault="00785EFC" w:rsidP="00F851E5">
      <w:pPr>
        <w:ind w:firstLine="567"/>
        <w:jc w:val="both"/>
        <w:rPr>
          <w:szCs w:val="24"/>
        </w:rPr>
      </w:pPr>
      <w:r>
        <w:rPr>
          <w:szCs w:val="24"/>
        </w:rPr>
        <w:t xml:space="preserve">  </w:t>
      </w:r>
      <w:r w:rsidR="00F851E5" w:rsidRPr="005E2BBA">
        <w:rPr>
          <w:szCs w:val="24"/>
        </w:rPr>
        <w:t xml:space="preserve">руководителя </w:t>
      </w:r>
      <w:r>
        <w:rPr>
          <w:szCs w:val="24"/>
        </w:rPr>
        <w:t>Управления</w:t>
      </w:r>
      <w:r w:rsidR="00F851E5" w:rsidRPr="005E2BBA">
        <w:rPr>
          <w:szCs w:val="24"/>
        </w:rPr>
        <w:t xml:space="preserve"> ФАС по Кировской области; </w:t>
      </w:r>
    </w:p>
    <w:p w:rsidR="00F851E5" w:rsidRPr="005E2BBA" w:rsidRDefault="00F851E5" w:rsidP="00F851E5">
      <w:pPr>
        <w:ind w:firstLine="567"/>
        <w:jc w:val="both"/>
        <w:rPr>
          <w:szCs w:val="24"/>
        </w:rPr>
      </w:pPr>
      <w:r>
        <w:rPr>
          <w:szCs w:val="24"/>
        </w:rPr>
        <w:t xml:space="preserve"> </w:t>
      </w:r>
      <w:r w:rsidR="00785EFC">
        <w:rPr>
          <w:szCs w:val="24"/>
        </w:rPr>
        <w:t xml:space="preserve"> </w:t>
      </w:r>
      <w:r w:rsidRPr="005E2BBA">
        <w:rPr>
          <w:szCs w:val="24"/>
        </w:rPr>
        <w:t>Членов комиссии:</w:t>
      </w:r>
    </w:p>
    <w:p w:rsidR="00F851E5" w:rsidRPr="005E2BBA" w:rsidRDefault="00F851E5" w:rsidP="00F851E5">
      <w:pPr>
        <w:ind w:firstLine="567"/>
        <w:jc w:val="both"/>
        <w:rPr>
          <w:szCs w:val="24"/>
        </w:rPr>
      </w:pPr>
      <w:r>
        <w:rPr>
          <w:szCs w:val="24"/>
        </w:rPr>
        <w:t xml:space="preserve"> </w:t>
      </w:r>
      <w:r w:rsidR="00785EFC">
        <w:rPr>
          <w:szCs w:val="24"/>
        </w:rPr>
        <w:t xml:space="preserve"> </w:t>
      </w:r>
      <w:r w:rsidRPr="005E2BBA">
        <w:rPr>
          <w:szCs w:val="24"/>
        </w:rPr>
        <w:t xml:space="preserve">ведущего специалиста - эксперта отдела </w:t>
      </w:r>
      <w:proofErr w:type="gramStart"/>
      <w:r w:rsidRPr="005E2BBA">
        <w:rPr>
          <w:szCs w:val="24"/>
        </w:rPr>
        <w:t>КЗ</w:t>
      </w:r>
      <w:proofErr w:type="gramEnd"/>
      <w:r w:rsidRPr="005E2BBA">
        <w:rPr>
          <w:szCs w:val="24"/>
        </w:rPr>
        <w:t xml:space="preserve"> Управления ФАС по Кировской области; </w:t>
      </w:r>
    </w:p>
    <w:p w:rsidR="00F851E5" w:rsidRPr="005E2BBA" w:rsidRDefault="00F851E5" w:rsidP="00F851E5">
      <w:pPr>
        <w:ind w:firstLine="567"/>
        <w:jc w:val="both"/>
        <w:rPr>
          <w:szCs w:val="24"/>
        </w:rPr>
      </w:pPr>
      <w:r>
        <w:rPr>
          <w:szCs w:val="24"/>
        </w:rPr>
        <w:t xml:space="preserve"> </w:t>
      </w:r>
      <w:r w:rsidR="00785EFC">
        <w:rPr>
          <w:szCs w:val="24"/>
        </w:rPr>
        <w:t xml:space="preserve"> </w:t>
      </w:r>
      <w:r w:rsidRPr="005E2BBA">
        <w:rPr>
          <w:szCs w:val="24"/>
        </w:rPr>
        <w:t xml:space="preserve">ведущего специалиста - эксперта отдела </w:t>
      </w:r>
      <w:proofErr w:type="gramStart"/>
      <w:r w:rsidRPr="005E2BBA">
        <w:rPr>
          <w:szCs w:val="24"/>
        </w:rPr>
        <w:t>КЗ</w:t>
      </w:r>
      <w:proofErr w:type="gramEnd"/>
      <w:r w:rsidRPr="005E2BBA">
        <w:rPr>
          <w:szCs w:val="24"/>
        </w:rPr>
        <w:t xml:space="preserve"> Управления ФАС по Кировской области; </w:t>
      </w:r>
    </w:p>
    <w:p w:rsidR="00533622" w:rsidRPr="00750C20" w:rsidRDefault="00785EFC" w:rsidP="004F7585">
      <w:pPr>
        <w:autoSpaceDE w:val="0"/>
        <w:autoSpaceDN w:val="0"/>
        <w:adjustRightInd w:val="0"/>
        <w:ind w:firstLine="709"/>
        <w:jc w:val="both"/>
        <w:rPr>
          <w:szCs w:val="24"/>
        </w:rPr>
      </w:pPr>
      <w:r>
        <w:rPr>
          <w:szCs w:val="24"/>
        </w:rPr>
        <w:t>без участия представителей сторон,</w:t>
      </w:r>
    </w:p>
    <w:p w:rsidR="0008291A" w:rsidRPr="00785EFC" w:rsidRDefault="004F7585" w:rsidP="00785EFC">
      <w:pPr>
        <w:tabs>
          <w:tab w:val="left" w:pos="3990"/>
        </w:tabs>
        <w:rPr>
          <w:szCs w:val="24"/>
        </w:rPr>
      </w:pPr>
      <w:r w:rsidRPr="00785EFC">
        <w:rPr>
          <w:szCs w:val="24"/>
        </w:rPr>
        <w:t xml:space="preserve"> </w:t>
      </w:r>
      <w:r w:rsidR="00AA5061" w:rsidRPr="00785EFC">
        <w:rPr>
          <w:szCs w:val="24"/>
        </w:rPr>
        <w:t xml:space="preserve"> </w:t>
      </w:r>
      <w:r w:rsidR="00785EFC" w:rsidRPr="00785EFC">
        <w:rPr>
          <w:szCs w:val="24"/>
        </w:rPr>
        <w:t xml:space="preserve">          </w:t>
      </w:r>
      <w:r w:rsidR="000437ED" w:rsidRPr="00785EFC">
        <w:rPr>
          <w:szCs w:val="24"/>
        </w:rPr>
        <w:t>рассмотрев жалоб</w:t>
      </w:r>
      <w:proofErr w:type="gramStart"/>
      <w:r w:rsidR="000437ED" w:rsidRPr="00785EFC">
        <w:rPr>
          <w:szCs w:val="24"/>
        </w:rPr>
        <w:t xml:space="preserve">у </w:t>
      </w:r>
      <w:r w:rsidR="00785EFC" w:rsidRPr="00785EFC">
        <w:rPr>
          <w:szCs w:val="24"/>
        </w:rPr>
        <w:t>ООО</w:t>
      </w:r>
      <w:proofErr w:type="gramEnd"/>
      <w:r w:rsidR="00785EFC" w:rsidRPr="00785EFC">
        <w:rPr>
          <w:szCs w:val="24"/>
        </w:rPr>
        <w:t xml:space="preserve"> «Медико-Производственная Компания «Елец»</w:t>
      </w:r>
      <w:r w:rsidR="0008291A" w:rsidRPr="00785EFC">
        <w:rPr>
          <w:szCs w:val="24"/>
        </w:rPr>
        <w:t xml:space="preserve">, </w:t>
      </w:r>
    </w:p>
    <w:p w:rsidR="0008291A" w:rsidRPr="00785EFC" w:rsidRDefault="0008291A" w:rsidP="0008291A">
      <w:pPr>
        <w:ind w:firstLine="567"/>
        <w:jc w:val="both"/>
        <w:rPr>
          <w:sz w:val="22"/>
          <w:szCs w:val="22"/>
        </w:rPr>
      </w:pPr>
    </w:p>
    <w:p w:rsidR="000437ED" w:rsidRPr="00992AE6" w:rsidRDefault="000437ED" w:rsidP="0008291A">
      <w:pPr>
        <w:ind w:firstLine="567"/>
        <w:jc w:val="center"/>
        <w:rPr>
          <w:b/>
          <w:iCs/>
          <w:sz w:val="25"/>
          <w:szCs w:val="25"/>
        </w:rPr>
      </w:pPr>
      <w:r w:rsidRPr="00992AE6">
        <w:rPr>
          <w:b/>
          <w:iCs/>
          <w:sz w:val="25"/>
          <w:szCs w:val="25"/>
        </w:rPr>
        <w:t>У С Т А Н О В И Л А:</w:t>
      </w:r>
    </w:p>
    <w:p w:rsidR="009A08E0" w:rsidRPr="004F7585" w:rsidRDefault="009A08E0" w:rsidP="0008291A">
      <w:pPr>
        <w:ind w:firstLine="567"/>
        <w:jc w:val="center"/>
        <w:rPr>
          <w:b/>
          <w:iCs/>
          <w:sz w:val="18"/>
          <w:szCs w:val="18"/>
        </w:rPr>
      </w:pPr>
    </w:p>
    <w:p w:rsidR="00785EFC" w:rsidRPr="00CF0023" w:rsidRDefault="004F7585" w:rsidP="00785EFC">
      <w:pPr>
        <w:pStyle w:val="a"/>
        <w:numPr>
          <w:ilvl w:val="0"/>
          <w:numId w:val="0"/>
        </w:numPr>
        <w:spacing w:after="0"/>
        <w:rPr>
          <w:color w:val="000000"/>
        </w:rPr>
      </w:pPr>
      <w:r w:rsidRPr="00CF0023">
        <w:rPr>
          <w:color w:val="000000"/>
        </w:rPr>
        <w:t xml:space="preserve"> </w:t>
      </w:r>
      <w:r w:rsidRPr="00CF0023">
        <w:t xml:space="preserve">  </w:t>
      </w:r>
      <w:r w:rsidR="00785EFC">
        <w:t xml:space="preserve">       </w:t>
      </w:r>
      <w:r w:rsidR="00785EFC" w:rsidRPr="00AB5F47">
        <w:t xml:space="preserve">14.10.2021 года в Кировское УФАС России поступила жалоба ООО «Медико-Производственная Компания «Елец» (далее – Заявитель) на действия Заказчика -  КОГБУЗ </w:t>
      </w:r>
      <w:r w:rsidR="00785EFC">
        <w:br/>
      </w:r>
      <w:r w:rsidR="00785EFC" w:rsidRPr="00AB5F47">
        <w:t>«Кировская городская больница № 5» при проведении электронного аукциона на поставку изд</w:t>
      </w:r>
      <w:r w:rsidR="00785EFC" w:rsidRPr="00AB5F47">
        <w:t>е</w:t>
      </w:r>
      <w:r w:rsidR="00785EFC" w:rsidRPr="00AB5F47">
        <w:t xml:space="preserve">лий медицинского назначения (Шприцы, иглы, иглы-бабочки) (извещение 0340200003321011170). </w:t>
      </w:r>
      <w:r w:rsidR="00785EFC" w:rsidRPr="00CF0023">
        <w:t>Уполномоченным учреждением является КОГКУ «Центр по технич</w:t>
      </w:r>
      <w:r w:rsidR="00785EFC" w:rsidRPr="00CF0023">
        <w:t>е</w:t>
      </w:r>
      <w:r w:rsidR="00785EFC" w:rsidRPr="00CF0023">
        <w:t>скому сопровождению государственных закупок».</w:t>
      </w:r>
    </w:p>
    <w:p w:rsidR="000E1691" w:rsidRDefault="00785EFC" w:rsidP="00785EFC">
      <w:pPr>
        <w:pStyle w:val="a"/>
        <w:numPr>
          <w:ilvl w:val="0"/>
          <w:numId w:val="0"/>
        </w:numPr>
        <w:spacing w:after="0"/>
        <w:ind w:firstLine="567"/>
        <w:rPr>
          <w:shd w:val="clear" w:color="auto" w:fill="FFFFFF"/>
        </w:rPr>
      </w:pPr>
      <w:r w:rsidRPr="00AB5F47">
        <w:t xml:space="preserve">Заявитель сообщает, что Заказчиком нарушены требования ст. 34 Федерального закона от 05.04.2013 </w:t>
      </w:r>
      <w:r>
        <w:t>№</w:t>
      </w:r>
      <w:r w:rsidRPr="00AB5F47">
        <w:t xml:space="preserve"> 44-ФЗ «О контрактной системе в сфере закупок товаров, работ, услуг для обесп</w:t>
      </w:r>
      <w:r w:rsidRPr="00AB5F47">
        <w:t>е</w:t>
      </w:r>
      <w:r w:rsidRPr="00AB5F47">
        <w:t>чения государственных и муниципальных нужд» (далее - Закон о контрактной системе) при формирован</w:t>
      </w:r>
      <w:proofErr w:type="gramStart"/>
      <w:r w:rsidRPr="00AB5F47">
        <w:t>ии ау</w:t>
      </w:r>
      <w:proofErr w:type="gramEnd"/>
      <w:r w:rsidRPr="00AB5F47">
        <w:t>кционной документации</w:t>
      </w:r>
      <w:r>
        <w:t>:</w:t>
      </w:r>
      <w:r w:rsidR="00CE6D56" w:rsidRPr="00947883">
        <w:rPr>
          <w:shd w:val="clear" w:color="auto" w:fill="FFFFFF"/>
        </w:rPr>
        <w:t xml:space="preserve"> Заказчиком</w:t>
      </w:r>
      <w:r w:rsidR="00F851E5">
        <w:rPr>
          <w:shd w:val="clear" w:color="auto" w:fill="FFFFFF"/>
        </w:rPr>
        <w:t xml:space="preserve"> не применено в </w:t>
      </w:r>
      <w:r w:rsidR="000E1691">
        <w:rPr>
          <w:shd w:val="clear" w:color="auto" w:fill="FFFFFF"/>
        </w:rPr>
        <w:t>рассматриваемой</w:t>
      </w:r>
      <w:r w:rsidR="00F851E5">
        <w:rPr>
          <w:shd w:val="clear" w:color="auto" w:fill="FFFFFF"/>
        </w:rPr>
        <w:t xml:space="preserve"> закупке Постановление </w:t>
      </w:r>
      <w:r w:rsidR="000E1691">
        <w:rPr>
          <w:shd w:val="clear" w:color="auto" w:fill="FFFFFF"/>
        </w:rPr>
        <w:t>Правительства</w:t>
      </w:r>
      <w:r w:rsidR="00F851E5">
        <w:rPr>
          <w:shd w:val="clear" w:color="auto" w:fill="FFFFFF"/>
        </w:rPr>
        <w:t xml:space="preserve"> РФ № 620, изданное в </w:t>
      </w:r>
      <w:r w:rsidR="000E1691">
        <w:rPr>
          <w:shd w:val="clear" w:color="auto" w:fill="FFFFFF"/>
        </w:rPr>
        <w:t>соответствии</w:t>
      </w:r>
      <w:r w:rsidR="00F851E5">
        <w:rPr>
          <w:shd w:val="clear" w:color="auto" w:fill="FFFFFF"/>
        </w:rPr>
        <w:t xml:space="preserve"> с п.</w:t>
      </w:r>
      <w:r w:rsidR="000E1691">
        <w:rPr>
          <w:shd w:val="clear" w:color="auto" w:fill="FFFFFF"/>
        </w:rPr>
        <w:t xml:space="preserve"> </w:t>
      </w:r>
      <w:r w:rsidR="00F851E5">
        <w:rPr>
          <w:shd w:val="clear" w:color="auto" w:fill="FFFFFF"/>
        </w:rPr>
        <w:t>2 ч.</w:t>
      </w:r>
      <w:r w:rsidR="000E1691">
        <w:rPr>
          <w:shd w:val="clear" w:color="auto" w:fill="FFFFFF"/>
        </w:rPr>
        <w:t xml:space="preserve"> </w:t>
      </w:r>
      <w:r w:rsidR="00F851E5">
        <w:rPr>
          <w:shd w:val="clear" w:color="auto" w:fill="FFFFFF"/>
        </w:rPr>
        <w:t xml:space="preserve">29 ст. 34 </w:t>
      </w:r>
      <w:r>
        <w:rPr>
          <w:shd w:val="clear" w:color="auto" w:fill="FFFFFF"/>
        </w:rPr>
        <w:t>Закона о контрактной системе</w:t>
      </w:r>
      <w:r w:rsidR="00CE6D56" w:rsidRPr="00947883">
        <w:rPr>
          <w:shd w:val="clear" w:color="auto" w:fill="FFFFFF"/>
        </w:rPr>
        <w:t xml:space="preserve">, </w:t>
      </w:r>
      <w:r w:rsidR="00F851E5">
        <w:rPr>
          <w:shd w:val="clear" w:color="auto" w:fill="FFFFFF"/>
        </w:rPr>
        <w:t xml:space="preserve">в части объединения в одном лоте медицинских изделий различных видов в </w:t>
      </w:r>
      <w:r w:rsidR="000E1691">
        <w:rPr>
          <w:shd w:val="clear" w:color="auto" w:fill="FFFFFF"/>
        </w:rPr>
        <w:t>соответствии</w:t>
      </w:r>
      <w:r w:rsidR="00F851E5">
        <w:rPr>
          <w:shd w:val="clear" w:color="auto" w:fill="FFFFFF"/>
        </w:rPr>
        <w:t xml:space="preserve"> с номенклатурной классификацией медицинских изделий по видам, утвержде</w:t>
      </w:r>
      <w:r w:rsidR="00F851E5">
        <w:rPr>
          <w:shd w:val="clear" w:color="auto" w:fill="FFFFFF"/>
        </w:rPr>
        <w:t>н</w:t>
      </w:r>
      <w:r w:rsidR="00F851E5">
        <w:rPr>
          <w:shd w:val="clear" w:color="auto" w:fill="FFFFFF"/>
        </w:rPr>
        <w:t xml:space="preserve">ной </w:t>
      </w:r>
      <w:r w:rsidR="000E1691">
        <w:rPr>
          <w:shd w:val="clear" w:color="auto" w:fill="FFFFFF"/>
        </w:rPr>
        <w:t>Министерством</w:t>
      </w:r>
      <w:r w:rsidR="00F851E5">
        <w:rPr>
          <w:shd w:val="clear" w:color="auto" w:fill="FFFFFF"/>
        </w:rPr>
        <w:t xml:space="preserve"> здравоохранения РФ</w:t>
      </w:r>
      <w:r w:rsidR="000E1691">
        <w:rPr>
          <w:shd w:val="clear" w:color="auto" w:fill="FFFFFF"/>
        </w:rPr>
        <w:t>.</w:t>
      </w:r>
    </w:p>
    <w:p w:rsidR="00746E9D" w:rsidRPr="00947883" w:rsidRDefault="00746E9D" w:rsidP="006931BD">
      <w:pPr>
        <w:autoSpaceDE w:val="0"/>
        <w:autoSpaceDN w:val="0"/>
        <w:adjustRightInd w:val="0"/>
        <w:ind w:firstLine="567"/>
        <w:jc w:val="both"/>
        <w:rPr>
          <w:szCs w:val="24"/>
        </w:rPr>
      </w:pPr>
      <w:r w:rsidRPr="00947883">
        <w:rPr>
          <w:szCs w:val="24"/>
        </w:rPr>
        <w:t>Рассмотрение жалобы назнач</w:t>
      </w:r>
      <w:r w:rsidR="00612616" w:rsidRPr="00947883">
        <w:rPr>
          <w:szCs w:val="24"/>
        </w:rPr>
        <w:t xml:space="preserve">алось на </w:t>
      </w:r>
      <w:r w:rsidR="00785EFC">
        <w:rPr>
          <w:szCs w:val="24"/>
        </w:rPr>
        <w:t>20.10.2021</w:t>
      </w:r>
      <w:r w:rsidR="00612616" w:rsidRPr="00947883">
        <w:rPr>
          <w:szCs w:val="24"/>
        </w:rPr>
        <w:t xml:space="preserve"> года, откладывалось на </w:t>
      </w:r>
      <w:r w:rsidR="00785EFC">
        <w:rPr>
          <w:szCs w:val="24"/>
        </w:rPr>
        <w:t>21.10.2021</w:t>
      </w:r>
      <w:r w:rsidR="00612616" w:rsidRPr="00947883">
        <w:rPr>
          <w:szCs w:val="24"/>
        </w:rPr>
        <w:t xml:space="preserve"> года</w:t>
      </w:r>
      <w:r w:rsidRPr="00947883">
        <w:rPr>
          <w:szCs w:val="24"/>
        </w:rPr>
        <w:t xml:space="preserve">. </w:t>
      </w:r>
    </w:p>
    <w:p w:rsidR="00612616" w:rsidRPr="00947883" w:rsidRDefault="00EA3A43" w:rsidP="009F5601">
      <w:pPr>
        <w:autoSpaceDE w:val="0"/>
        <w:autoSpaceDN w:val="0"/>
        <w:adjustRightInd w:val="0"/>
        <w:ind w:firstLine="567"/>
        <w:jc w:val="both"/>
        <w:rPr>
          <w:szCs w:val="24"/>
        </w:rPr>
      </w:pPr>
      <w:r w:rsidRPr="00947883">
        <w:rPr>
          <w:szCs w:val="24"/>
        </w:rPr>
        <w:t>Заявитель</w:t>
      </w:r>
      <w:r w:rsidR="004F7585" w:rsidRPr="00947883">
        <w:rPr>
          <w:szCs w:val="24"/>
        </w:rPr>
        <w:t>, Заказчик, Уполномоченное учреждение</w:t>
      </w:r>
      <w:r w:rsidRPr="00947883">
        <w:rPr>
          <w:szCs w:val="24"/>
        </w:rPr>
        <w:t xml:space="preserve"> </w:t>
      </w:r>
      <w:r w:rsidR="001F281B" w:rsidRPr="00947883">
        <w:rPr>
          <w:szCs w:val="24"/>
        </w:rPr>
        <w:t>надлежащим образом извещен</w:t>
      </w:r>
      <w:r w:rsidR="004F7585" w:rsidRPr="00947883">
        <w:rPr>
          <w:szCs w:val="24"/>
        </w:rPr>
        <w:t>ы</w:t>
      </w:r>
      <w:r w:rsidR="001F281B" w:rsidRPr="00947883">
        <w:rPr>
          <w:szCs w:val="24"/>
        </w:rPr>
        <w:t xml:space="preserve"> о дате, ме</w:t>
      </w:r>
      <w:r w:rsidR="00533622" w:rsidRPr="00947883">
        <w:rPr>
          <w:szCs w:val="24"/>
        </w:rPr>
        <w:t xml:space="preserve">сте и времени рассмотрения дела. </w:t>
      </w:r>
    </w:p>
    <w:p w:rsidR="00533622" w:rsidRDefault="00533622" w:rsidP="009F5601">
      <w:pPr>
        <w:autoSpaceDE w:val="0"/>
        <w:autoSpaceDN w:val="0"/>
        <w:adjustRightInd w:val="0"/>
        <w:ind w:firstLine="567"/>
        <w:jc w:val="both"/>
        <w:rPr>
          <w:szCs w:val="24"/>
        </w:rPr>
      </w:pPr>
      <w:r w:rsidRPr="00947883">
        <w:rPr>
          <w:szCs w:val="24"/>
        </w:rPr>
        <w:t>Уполномоченное учреждение явку представителя не обеспечило, направило ходатайство о рассмотрении жалобы без участия, указав в представленных пояснениях, что не принимает уч</w:t>
      </w:r>
      <w:r w:rsidRPr="00947883">
        <w:rPr>
          <w:szCs w:val="24"/>
        </w:rPr>
        <w:t>а</w:t>
      </w:r>
      <w:r w:rsidRPr="00947883">
        <w:rPr>
          <w:szCs w:val="24"/>
        </w:rPr>
        <w:t xml:space="preserve">стие в разработке технического задания по аукциону. </w:t>
      </w:r>
    </w:p>
    <w:p w:rsidR="00785EFC" w:rsidRPr="00947883" w:rsidRDefault="00785EFC" w:rsidP="009F5601">
      <w:pPr>
        <w:autoSpaceDE w:val="0"/>
        <w:autoSpaceDN w:val="0"/>
        <w:adjustRightInd w:val="0"/>
        <w:ind w:firstLine="567"/>
        <w:jc w:val="both"/>
        <w:rPr>
          <w:szCs w:val="24"/>
        </w:rPr>
      </w:pPr>
      <w:r>
        <w:rPr>
          <w:szCs w:val="24"/>
        </w:rPr>
        <w:t>Заказчиком направлены пояснения по жалобе, также направлено ходатайство о рассмотр</w:t>
      </w:r>
      <w:r>
        <w:rPr>
          <w:szCs w:val="24"/>
        </w:rPr>
        <w:t>е</w:t>
      </w:r>
      <w:r>
        <w:rPr>
          <w:szCs w:val="24"/>
        </w:rPr>
        <w:t>нии материалов жалобы без участия Заказчика.</w:t>
      </w:r>
    </w:p>
    <w:p w:rsidR="00D94EFA" w:rsidRDefault="00785EFC" w:rsidP="00785EFC">
      <w:pPr>
        <w:autoSpaceDE w:val="0"/>
        <w:autoSpaceDN w:val="0"/>
        <w:adjustRightInd w:val="0"/>
        <w:jc w:val="both"/>
        <w:rPr>
          <w:szCs w:val="24"/>
        </w:rPr>
      </w:pPr>
      <w:r>
        <w:rPr>
          <w:szCs w:val="24"/>
        </w:rPr>
        <w:t xml:space="preserve">          </w:t>
      </w:r>
      <w:r w:rsidR="004F7585" w:rsidRPr="00947883">
        <w:rPr>
          <w:szCs w:val="24"/>
        </w:rPr>
        <w:t>Из письменных пояснений Заказчика</w:t>
      </w:r>
      <w:r w:rsidR="00533622" w:rsidRPr="00947883">
        <w:rPr>
          <w:szCs w:val="24"/>
        </w:rPr>
        <w:t xml:space="preserve">, </w:t>
      </w:r>
      <w:r w:rsidR="002E4555" w:rsidRPr="00947883">
        <w:rPr>
          <w:szCs w:val="24"/>
        </w:rPr>
        <w:t xml:space="preserve">установлено, </w:t>
      </w:r>
      <w:proofErr w:type="gramStart"/>
      <w:r w:rsidR="002E4555" w:rsidRPr="00947883">
        <w:rPr>
          <w:szCs w:val="24"/>
        </w:rPr>
        <w:t>что</w:t>
      </w:r>
      <w:proofErr w:type="gramEnd"/>
      <w:r w:rsidR="002E4555" w:rsidRPr="00947883">
        <w:rPr>
          <w:szCs w:val="24"/>
        </w:rPr>
        <w:t xml:space="preserve"> </w:t>
      </w:r>
      <w:r w:rsidR="000E1691">
        <w:rPr>
          <w:szCs w:val="24"/>
        </w:rPr>
        <w:t xml:space="preserve">так как в рассматриваемой закупке Заказчик закупает </w:t>
      </w:r>
      <w:r>
        <w:rPr>
          <w:szCs w:val="24"/>
        </w:rPr>
        <w:t>расходные материалы, использование которых связано между собой.</w:t>
      </w:r>
      <w:r w:rsidR="000E1691">
        <w:rPr>
          <w:szCs w:val="24"/>
        </w:rPr>
        <w:t xml:space="preserve"> </w:t>
      </w:r>
      <w:r w:rsidR="00D02415">
        <w:rPr>
          <w:szCs w:val="24"/>
        </w:rPr>
        <w:t xml:space="preserve">Также Заказчик указывает на потребность закупки </w:t>
      </w:r>
      <w:r>
        <w:rPr>
          <w:szCs w:val="24"/>
        </w:rPr>
        <w:t xml:space="preserve">Товаров по позициям Технического задания ввиду необходимости проведения процедур больным с новой </w:t>
      </w:r>
      <w:proofErr w:type="spellStart"/>
      <w:r>
        <w:rPr>
          <w:szCs w:val="24"/>
        </w:rPr>
        <w:t>коронавирусной</w:t>
      </w:r>
      <w:proofErr w:type="spellEnd"/>
      <w:r>
        <w:rPr>
          <w:szCs w:val="24"/>
        </w:rPr>
        <w:t xml:space="preserve"> инфекцией, закупка о</w:t>
      </w:r>
      <w:r>
        <w:rPr>
          <w:szCs w:val="24"/>
        </w:rPr>
        <w:t>т</w:t>
      </w:r>
      <w:r>
        <w:rPr>
          <w:szCs w:val="24"/>
        </w:rPr>
        <w:t>носится к одному виду медицинских изделий по ОКПД</w:t>
      </w:r>
      <w:proofErr w:type="gramStart"/>
      <w:r>
        <w:rPr>
          <w:szCs w:val="24"/>
        </w:rPr>
        <w:t>2</w:t>
      </w:r>
      <w:proofErr w:type="gramEnd"/>
      <w:r>
        <w:rPr>
          <w:szCs w:val="24"/>
        </w:rPr>
        <w:t>.</w:t>
      </w:r>
      <w:r w:rsidR="00D02415">
        <w:rPr>
          <w:szCs w:val="24"/>
        </w:rPr>
        <w:t xml:space="preserve"> С</w:t>
      </w:r>
      <w:r w:rsidR="00CB69D0" w:rsidRPr="00947883">
        <w:rPr>
          <w:szCs w:val="24"/>
        </w:rPr>
        <w:t>читает доводы не обоснованными, просит в удовлетворении требований отказать.</w:t>
      </w:r>
    </w:p>
    <w:p w:rsidR="00B32B5F" w:rsidRPr="00B32B5F" w:rsidRDefault="00B32B5F" w:rsidP="00B32B5F">
      <w:pPr>
        <w:suppressAutoHyphens/>
        <w:ind w:firstLine="709"/>
        <w:jc w:val="both"/>
        <w:rPr>
          <w:szCs w:val="24"/>
          <w:lang w:eastAsia="ar-SA"/>
        </w:rPr>
      </w:pPr>
      <w:r w:rsidRPr="00B32B5F">
        <w:rPr>
          <w:szCs w:val="24"/>
          <w:lang w:eastAsia="ar-SA"/>
        </w:rPr>
        <w:lastRenderedPageBreak/>
        <w:t>В связи с поступлением жалобы на основании пункта 1 части 15 статьи 99 Закона о контрактной системе проведена внеплановая проверка осуществления закупки (определения поставщика) путем проведения  электронного аукциона.</w:t>
      </w:r>
    </w:p>
    <w:p w:rsidR="00AB5ABF" w:rsidRPr="00B32B5F" w:rsidRDefault="00AB5ABF" w:rsidP="006931BD">
      <w:pPr>
        <w:autoSpaceDE w:val="0"/>
        <w:autoSpaceDN w:val="0"/>
        <w:adjustRightInd w:val="0"/>
        <w:ind w:firstLine="567"/>
        <w:jc w:val="both"/>
        <w:rPr>
          <w:szCs w:val="24"/>
        </w:rPr>
      </w:pPr>
      <w:proofErr w:type="gramStart"/>
      <w:r w:rsidRPr="00B32B5F">
        <w:rPr>
          <w:szCs w:val="24"/>
        </w:rPr>
        <w:t xml:space="preserve">Изучив представленные </w:t>
      </w:r>
      <w:r w:rsidR="0085024F" w:rsidRPr="00B32B5F">
        <w:rPr>
          <w:szCs w:val="24"/>
        </w:rPr>
        <w:t xml:space="preserve">пояснения и </w:t>
      </w:r>
      <w:r w:rsidRPr="00B32B5F">
        <w:rPr>
          <w:szCs w:val="24"/>
        </w:rPr>
        <w:t>документы, Комиссия Кировского УФАС России пр</w:t>
      </w:r>
      <w:r w:rsidRPr="00B32B5F">
        <w:rPr>
          <w:szCs w:val="24"/>
        </w:rPr>
        <w:t>и</w:t>
      </w:r>
      <w:r w:rsidRPr="00B32B5F">
        <w:rPr>
          <w:szCs w:val="24"/>
        </w:rPr>
        <w:t>ходит к следующим выводам.</w:t>
      </w:r>
      <w:proofErr w:type="gramEnd"/>
    </w:p>
    <w:p w:rsidR="00500DA2" w:rsidRPr="00D02415" w:rsidRDefault="00CC32BA" w:rsidP="00CB69D0">
      <w:pPr>
        <w:keepNext/>
        <w:keepLines/>
        <w:widowControl w:val="0"/>
        <w:suppressLineNumbers/>
        <w:suppressAutoHyphens/>
        <w:jc w:val="both"/>
        <w:rPr>
          <w:color w:val="000000"/>
          <w:szCs w:val="24"/>
        </w:rPr>
      </w:pPr>
      <w:r w:rsidRPr="00B32B5F">
        <w:rPr>
          <w:szCs w:val="24"/>
        </w:rPr>
        <w:t xml:space="preserve">         </w:t>
      </w:r>
      <w:r w:rsidR="00785EFC">
        <w:rPr>
          <w:szCs w:val="24"/>
        </w:rPr>
        <w:t>05.10.2021 года</w:t>
      </w:r>
      <w:r w:rsidR="00750C20" w:rsidRPr="00D02415">
        <w:rPr>
          <w:color w:val="000000"/>
          <w:szCs w:val="24"/>
        </w:rPr>
        <w:t xml:space="preserve"> на</w:t>
      </w:r>
      <w:r w:rsidR="004D0BB0" w:rsidRPr="00D02415">
        <w:rPr>
          <w:szCs w:val="24"/>
        </w:rPr>
        <w:t xml:space="preserve"> официальном сайте Единой информационной системы в сфере закупок </w:t>
      </w:r>
      <w:hyperlink r:id="rId10" w:history="1">
        <w:r w:rsidR="004D0BB0" w:rsidRPr="00D02415">
          <w:rPr>
            <w:szCs w:val="24"/>
          </w:rPr>
          <w:t>http://www.zakupki.gov.ru/</w:t>
        </w:r>
      </w:hyperlink>
      <w:r w:rsidR="004D0BB0" w:rsidRPr="00D02415">
        <w:rPr>
          <w:szCs w:val="24"/>
        </w:rPr>
        <w:t xml:space="preserve"> </w:t>
      </w:r>
      <w:r w:rsidR="00AC5C4D" w:rsidRPr="00D02415">
        <w:rPr>
          <w:szCs w:val="24"/>
        </w:rPr>
        <w:t xml:space="preserve">размещено </w:t>
      </w:r>
      <w:r w:rsidR="004D0BB0" w:rsidRPr="00D02415">
        <w:rPr>
          <w:color w:val="000000"/>
          <w:szCs w:val="24"/>
        </w:rPr>
        <w:t>извещени</w:t>
      </w:r>
      <w:r w:rsidR="006A491B" w:rsidRPr="00D02415">
        <w:rPr>
          <w:color w:val="000000"/>
          <w:szCs w:val="24"/>
        </w:rPr>
        <w:t>е</w:t>
      </w:r>
      <w:r w:rsidR="004D0BB0" w:rsidRPr="00D02415">
        <w:rPr>
          <w:color w:val="000000"/>
          <w:szCs w:val="24"/>
        </w:rPr>
        <w:t xml:space="preserve"> </w:t>
      </w:r>
      <w:r w:rsidR="00785EFC">
        <w:rPr>
          <w:color w:val="000000"/>
          <w:szCs w:val="24"/>
        </w:rPr>
        <w:t>0340200003321011170 о</w:t>
      </w:r>
      <w:r w:rsidR="00785EFC" w:rsidRPr="00AB5F47">
        <w:t xml:space="preserve"> проведении электронного аукциона на поставку изделий медицинского назначения (Шприцы, иглы, иглы-бабочки)</w:t>
      </w:r>
      <w:r w:rsidR="00BB077C" w:rsidRPr="00D02415">
        <w:rPr>
          <w:szCs w:val="24"/>
        </w:rPr>
        <w:t>.</w:t>
      </w:r>
      <w:r w:rsidR="00750C20" w:rsidRPr="00D02415">
        <w:rPr>
          <w:color w:val="000000"/>
          <w:szCs w:val="24"/>
        </w:rPr>
        <w:t xml:space="preserve"> На</w:t>
      </w:r>
      <w:r w:rsidR="00B51434" w:rsidRPr="00D02415">
        <w:rPr>
          <w:color w:val="000000"/>
          <w:szCs w:val="24"/>
        </w:rPr>
        <w:t>чальная</w:t>
      </w:r>
      <w:r w:rsidR="00750C20" w:rsidRPr="00D02415">
        <w:rPr>
          <w:color w:val="000000"/>
          <w:szCs w:val="24"/>
        </w:rPr>
        <w:t xml:space="preserve"> (максимальная) цена контракта определена в размере </w:t>
      </w:r>
      <w:r w:rsidR="00785EFC">
        <w:rPr>
          <w:color w:val="000000"/>
          <w:szCs w:val="24"/>
        </w:rPr>
        <w:t>2</w:t>
      </w:r>
      <w:r w:rsidR="009133E5">
        <w:rPr>
          <w:color w:val="000000"/>
          <w:szCs w:val="24"/>
        </w:rPr>
        <w:t xml:space="preserve"> </w:t>
      </w:r>
      <w:r w:rsidR="00785EFC">
        <w:rPr>
          <w:color w:val="000000"/>
          <w:szCs w:val="24"/>
        </w:rPr>
        <w:t>998</w:t>
      </w:r>
      <w:r w:rsidR="009133E5">
        <w:rPr>
          <w:color w:val="000000"/>
          <w:szCs w:val="24"/>
        </w:rPr>
        <w:t xml:space="preserve"> </w:t>
      </w:r>
      <w:r w:rsidR="00785EFC">
        <w:rPr>
          <w:color w:val="000000"/>
          <w:szCs w:val="24"/>
        </w:rPr>
        <w:t>540,00</w:t>
      </w:r>
      <w:r w:rsidR="00CB69D0" w:rsidRPr="00D02415">
        <w:rPr>
          <w:szCs w:val="24"/>
        </w:rPr>
        <w:t xml:space="preserve"> руб</w:t>
      </w:r>
      <w:r w:rsidRPr="00D02415">
        <w:rPr>
          <w:szCs w:val="24"/>
        </w:rPr>
        <w:t>.</w:t>
      </w:r>
      <w:r w:rsidR="00CB69D0" w:rsidRPr="00D02415">
        <w:rPr>
          <w:szCs w:val="24"/>
        </w:rPr>
        <w:t xml:space="preserve"> Дата окончания подачи заявок – </w:t>
      </w:r>
      <w:r w:rsidR="00785EFC">
        <w:rPr>
          <w:szCs w:val="24"/>
        </w:rPr>
        <w:t>14.10</w:t>
      </w:r>
      <w:r w:rsidR="00CB69D0" w:rsidRPr="00D02415">
        <w:rPr>
          <w:szCs w:val="24"/>
        </w:rPr>
        <w:t>.</w:t>
      </w:r>
      <w:r w:rsidR="00750C20" w:rsidRPr="00D02415">
        <w:rPr>
          <w:color w:val="000000"/>
          <w:szCs w:val="24"/>
        </w:rPr>
        <w:t>202</w:t>
      </w:r>
      <w:r w:rsidR="00673AB0" w:rsidRPr="00D02415">
        <w:rPr>
          <w:color w:val="000000"/>
          <w:szCs w:val="24"/>
        </w:rPr>
        <w:t>1</w:t>
      </w:r>
      <w:r w:rsidR="00CB69D0" w:rsidRPr="00D02415">
        <w:rPr>
          <w:color w:val="000000"/>
          <w:szCs w:val="24"/>
        </w:rPr>
        <w:t xml:space="preserve"> года</w:t>
      </w:r>
      <w:r w:rsidR="00750C20" w:rsidRPr="00D02415">
        <w:rPr>
          <w:color w:val="000000"/>
          <w:szCs w:val="24"/>
        </w:rPr>
        <w:t>.</w:t>
      </w:r>
    </w:p>
    <w:p w:rsidR="00B32B5F" w:rsidRPr="00B32B5F" w:rsidRDefault="00D02415" w:rsidP="00B32B5F">
      <w:pPr>
        <w:autoSpaceDE w:val="0"/>
        <w:autoSpaceDN w:val="0"/>
        <w:adjustRightInd w:val="0"/>
        <w:jc w:val="both"/>
        <w:rPr>
          <w:szCs w:val="24"/>
        </w:rPr>
      </w:pPr>
      <w:r w:rsidRPr="00D02415">
        <w:rPr>
          <w:szCs w:val="24"/>
        </w:rPr>
        <w:t xml:space="preserve">           </w:t>
      </w:r>
      <w:r w:rsidR="00B32B5F" w:rsidRPr="00B32B5F">
        <w:rPr>
          <w:szCs w:val="24"/>
        </w:rPr>
        <w:t xml:space="preserve">В соответствии с пунктом 1 части 1 статьи 64 Закона о контрактной системе </w:t>
      </w:r>
      <w:proofErr w:type="gramStart"/>
      <w:r w:rsidR="00B32B5F" w:rsidRPr="00B32B5F">
        <w:rPr>
          <w:szCs w:val="24"/>
        </w:rPr>
        <w:t>документация</w:t>
      </w:r>
      <w:proofErr w:type="gramEnd"/>
      <w:r w:rsidR="00B32B5F" w:rsidRPr="00B32B5F">
        <w:rPr>
          <w:szCs w:val="24"/>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11" w:history="1">
        <w:r w:rsidR="00B32B5F" w:rsidRPr="00B32B5F">
          <w:rPr>
            <w:color w:val="0000FF"/>
            <w:szCs w:val="24"/>
          </w:rPr>
          <w:t>статьей 33</w:t>
        </w:r>
      </w:hyperlink>
      <w:r w:rsidR="00B32B5F" w:rsidRPr="00B32B5F">
        <w:rPr>
          <w:szCs w:val="24"/>
        </w:rPr>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p>
    <w:p w:rsidR="00B32B5F" w:rsidRPr="00B32B5F" w:rsidRDefault="00B32B5F" w:rsidP="00B32B5F">
      <w:pPr>
        <w:autoSpaceDE w:val="0"/>
        <w:autoSpaceDN w:val="0"/>
        <w:adjustRightInd w:val="0"/>
        <w:ind w:firstLine="709"/>
        <w:jc w:val="both"/>
        <w:rPr>
          <w:szCs w:val="24"/>
        </w:rPr>
      </w:pPr>
      <w:r w:rsidRPr="00B32B5F">
        <w:rPr>
          <w:szCs w:val="24"/>
          <w:lang w:eastAsia="ar-SA"/>
        </w:rPr>
        <w:t xml:space="preserve">Согласно пункту 1 части 1 статьи 33 Закона о контрактной системе в </w:t>
      </w:r>
      <w:r w:rsidRPr="00B32B5F">
        <w:rPr>
          <w:szCs w:val="24"/>
        </w:rPr>
        <w:t>описании объекта закупки указываются функциональные, технические и качественные характеристики, эксплуат</w:t>
      </w:r>
      <w:r w:rsidRPr="00B32B5F">
        <w:rPr>
          <w:szCs w:val="24"/>
        </w:rPr>
        <w:t>а</w:t>
      </w:r>
      <w:r w:rsidRPr="00B32B5F">
        <w:rPr>
          <w:szCs w:val="24"/>
        </w:rPr>
        <w:t>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w:t>
      </w:r>
      <w:r w:rsidRPr="00B32B5F">
        <w:rPr>
          <w:szCs w:val="24"/>
        </w:rPr>
        <w:t>а</w:t>
      </w:r>
      <w:r w:rsidRPr="00B32B5F">
        <w:rPr>
          <w:szCs w:val="24"/>
        </w:rPr>
        <w:t>ния, фирменных наименований, патентов, полезных моделей, промышленных образцов, наим</w:t>
      </w:r>
      <w:r w:rsidRPr="00B32B5F">
        <w:rPr>
          <w:szCs w:val="24"/>
        </w:rPr>
        <w:t>е</w:t>
      </w:r>
      <w:r w:rsidRPr="00B32B5F">
        <w:rPr>
          <w:szCs w:val="24"/>
        </w:rPr>
        <w:t>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w:t>
      </w:r>
      <w:r w:rsidRPr="00B32B5F">
        <w:rPr>
          <w:szCs w:val="24"/>
        </w:rPr>
        <w:t>т</w:t>
      </w:r>
      <w:r w:rsidRPr="00B32B5F">
        <w:rPr>
          <w:szCs w:val="24"/>
        </w:rPr>
        <w:t>ников закупки.</w:t>
      </w:r>
    </w:p>
    <w:p w:rsidR="00B32B5F" w:rsidRPr="00B32B5F" w:rsidRDefault="00D02415" w:rsidP="00B32B5F">
      <w:pPr>
        <w:autoSpaceDE w:val="0"/>
        <w:autoSpaceDN w:val="0"/>
        <w:adjustRightInd w:val="0"/>
        <w:ind w:firstLine="709"/>
        <w:jc w:val="both"/>
        <w:rPr>
          <w:szCs w:val="24"/>
          <w:lang w:eastAsia="ar-SA"/>
        </w:rPr>
      </w:pPr>
      <w:r w:rsidRPr="00D02415">
        <w:rPr>
          <w:szCs w:val="24"/>
        </w:rPr>
        <w:t>Заказчиком,</w:t>
      </w:r>
      <w:r w:rsidR="00B32B5F" w:rsidRPr="00B32B5F">
        <w:rPr>
          <w:szCs w:val="24"/>
        </w:rPr>
        <w:t xml:space="preserve"> </w:t>
      </w:r>
      <w:r w:rsidR="00B32B5F" w:rsidRPr="00B32B5F">
        <w:rPr>
          <w:szCs w:val="24"/>
          <w:lang w:eastAsia="ar-SA"/>
        </w:rPr>
        <w:t>в</w:t>
      </w:r>
      <w:r w:rsidR="00B32B5F" w:rsidRPr="00B32B5F">
        <w:rPr>
          <w:szCs w:val="24"/>
        </w:rPr>
        <w:t xml:space="preserve"> соответствии с требованиями статьи 33 Закона о контрактной системе</w:t>
      </w:r>
      <w:r w:rsidRPr="00D02415">
        <w:rPr>
          <w:szCs w:val="24"/>
        </w:rPr>
        <w:t>, о</w:t>
      </w:r>
      <w:r w:rsidR="00B32B5F" w:rsidRPr="00B32B5F">
        <w:rPr>
          <w:szCs w:val="24"/>
        </w:rPr>
        <w:t>пределен объект рассматриваемой закупки</w:t>
      </w:r>
      <w:r w:rsidR="00B32B5F" w:rsidRPr="00B32B5F">
        <w:rPr>
          <w:szCs w:val="24"/>
          <w:lang w:eastAsia="ar-SA"/>
        </w:rPr>
        <w:t>.</w:t>
      </w:r>
    </w:p>
    <w:p w:rsidR="00D01999" w:rsidRDefault="00AA4E6B" w:rsidP="00AA4E6B">
      <w:pPr>
        <w:widowControl w:val="0"/>
        <w:autoSpaceDE w:val="0"/>
        <w:autoSpaceDN w:val="0"/>
        <w:adjustRightInd w:val="0"/>
        <w:contextualSpacing/>
        <w:jc w:val="both"/>
        <w:rPr>
          <w:color w:val="000000"/>
          <w:szCs w:val="24"/>
        </w:rPr>
      </w:pPr>
      <w:r w:rsidRPr="00D02415">
        <w:rPr>
          <w:color w:val="000000"/>
          <w:szCs w:val="24"/>
        </w:rPr>
        <w:t xml:space="preserve">         Согласно Техническому заданию</w:t>
      </w:r>
      <w:r w:rsidR="00D01999" w:rsidRPr="00D02415">
        <w:rPr>
          <w:color w:val="000000"/>
          <w:szCs w:val="24"/>
        </w:rPr>
        <w:t xml:space="preserve"> Заказчику к поставке требуется</w:t>
      </w:r>
      <w:r w:rsidR="00341601">
        <w:rPr>
          <w:color w:val="000000"/>
          <w:szCs w:val="24"/>
        </w:rPr>
        <w:t xml:space="preserve"> Товары (код товара по ОКПД</w:t>
      </w:r>
      <w:proofErr w:type="gramStart"/>
      <w:r w:rsidR="00341601">
        <w:rPr>
          <w:color w:val="000000"/>
          <w:szCs w:val="24"/>
        </w:rPr>
        <w:t>2</w:t>
      </w:r>
      <w:proofErr w:type="gramEnd"/>
      <w:r w:rsidR="00341601">
        <w:rPr>
          <w:color w:val="000000"/>
          <w:szCs w:val="24"/>
        </w:rPr>
        <w:t xml:space="preserve"> – 32.50.50.190)</w:t>
      </w:r>
      <w:r w:rsidR="00D01999" w:rsidRPr="00D02415">
        <w:rPr>
          <w:color w:val="000000"/>
          <w:szCs w:val="24"/>
        </w:rPr>
        <w:t>:</w:t>
      </w:r>
    </w:p>
    <w:tbl>
      <w:tblPr>
        <w:tblW w:w="10070" w:type="dxa"/>
        <w:tblInd w:w="103" w:type="dxa"/>
        <w:tblLayout w:type="fixed"/>
        <w:tblLook w:val="04A0" w:firstRow="1" w:lastRow="0" w:firstColumn="1" w:lastColumn="0" w:noHBand="0" w:noVBand="1"/>
      </w:tblPr>
      <w:tblGrid>
        <w:gridCol w:w="431"/>
        <w:gridCol w:w="1701"/>
        <w:gridCol w:w="2552"/>
        <w:gridCol w:w="2268"/>
        <w:gridCol w:w="1700"/>
        <w:gridCol w:w="1418"/>
      </w:tblGrid>
      <w:tr w:rsidR="00785EFC" w:rsidRPr="0052117B" w:rsidTr="0052117B">
        <w:trPr>
          <w:trHeight w:val="1456"/>
        </w:trPr>
        <w:tc>
          <w:tcPr>
            <w:tcW w:w="431" w:type="dxa"/>
            <w:tcBorders>
              <w:top w:val="single" w:sz="4" w:space="0" w:color="auto"/>
              <w:left w:val="single" w:sz="4" w:space="0" w:color="auto"/>
              <w:bottom w:val="nil"/>
              <w:right w:val="single" w:sz="4" w:space="0" w:color="auto"/>
            </w:tcBorders>
            <w:shd w:val="clear" w:color="000000" w:fill="FFFFFF"/>
            <w:hideMark/>
          </w:tcPr>
          <w:p w:rsidR="00785EFC" w:rsidRPr="0052117B" w:rsidRDefault="00785EFC" w:rsidP="00785EFC">
            <w:pPr>
              <w:jc w:val="center"/>
              <w:rPr>
                <w:bCs/>
                <w:color w:val="000000"/>
                <w:sz w:val="16"/>
                <w:szCs w:val="16"/>
              </w:rPr>
            </w:pPr>
            <w:r w:rsidRPr="0052117B">
              <w:rPr>
                <w:bCs/>
                <w:color w:val="000000"/>
                <w:sz w:val="16"/>
                <w:szCs w:val="16"/>
              </w:rPr>
              <w:t xml:space="preserve">№ </w:t>
            </w:r>
            <w:proofErr w:type="gramStart"/>
            <w:r w:rsidRPr="0052117B">
              <w:rPr>
                <w:bCs/>
                <w:color w:val="000000"/>
                <w:sz w:val="16"/>
                <w:szCs w:val="16"/>
              </w:rPr>
              <w:t>п</w:t>
            </w:r>
            <w:proofErr w:type="gramEnd"/>
            <w:r w:rsidRPr="0052117B">
              <w:rPr>
                <w:bCs/>
                <w:color w:val="000000"/>
                <w:sz w:val="16"/>
                <w:szCs w:val="16"/>
              </w:rPr>
              <w:t>/п</w:t>
            </w:r>
          </w:p>
        </w:tc>
        <w:tc>
          <w:tcPr>
            <w:tcW w:w="1701" w:type="dxa"/>
            <w:tcBorders>
              <w:top w:val="single" w:sz="4" w:space="0" w:color="auto"/>
              <w:left w:val="nil"/>
              <w:bottom w:val="nil"/>
              <w:right w:val="single" w:sz="4" w:space="0" w:color="auto"/>
            </w:tcBorders>
            <w:shd w:val="clear" w:color="auto" w:fill="auto"/>
            <w:hideMark/>
          </w:tcPr>
          <w:p w:rsidR="00785EFC" w:rsidRPr="0052117B" w:rsidRDefault="00785EFC" w:rsidP="00785EFC">
            <w:pPr>
              <w:jc w:val="center"/>
              <w:rPr>
                <w:bCs/>
                <w:color w:val="000000"/>
                <w:sz w:val="16"/>
                <w:szCs w:val="16"/>
              </w:rPr>
            </w:pPr>
            <w:r w:rsidRPr="0052117B">
              <w:rPr>
                <w:bCs/>
                <w:color w:val="000000"/>
                <w:sz w:val="16"/>
                <w:szCs w:val="16"/>
              </w:rPr>
              <w:t>Наименование тов</w:t>
            </w:r>
            <w:r w:rsidRPr="0052117B">
              <w:rPr>
                <w:bCs/>
                <w:color w:val="000000"/>
                <w:sz w:val="16"/>
                <w:szCs w:val="16"/>
              </w:rPr>
              <w:t>а</w:t>
            </w:r>
            <w:r w:rsidRPr="0052117B">
              <w:rPr>
                <w:bCs/>
                <w:color w:val="000000"/>
                <w:sz w:val="16"/>
                <w:szCs w:val="16"/>
              </w:rPr>
              <w:t>ра, единица измер</w:t>
            </w:r>
            <w:r w:rsidRPr="0052117B">
              <w:rPr>
                <w:bCs/>
                <w:color w:val="000000"/>
                <w:sz w:val="16"/>
                <w:szCs w:val="16"/>
              </w:rPr>
              <w:t>е</w:t>
            </w:r>
            <w:r w:rsidRPr="0052117B">
              <w:rPr>
                <w:bCs/>
                <w:color w:val="000000"/>
                <w:sz w:val="16"/>
                <w:szCs w:val="16"/>
              </w:rPr>
              <w:t>ния, количество, код ОКПД 2, код поз</w:t>
            </w:r>
            <w:r w:rsidRPr="0052117B">
              <w:rPr>
                <w:bCs/>
                <w:color w:val="000000"/>
                <w:sz w:val="16"/>
                <w:szCs w:val="16"/>
              </w:rPr>
              <w:t>и</w:t>
            </w:r>
            <w:r w:rsidRPr="0052117B">
              <w:rPr>
                <w:bCs/>
                <w:color w:val="000000"/>
                <w:sz w:val="16"/>
                <w:szCs w:val="16"/>
              </w:rPr>
              <w:t>ции каталога тов</w:t>
            </w:r>
            <w:r w:rsidRPr="0052117B">
              <w:rPr>
                <w:bCs/>
                <w:color w:val="000000"/>
                <w:sz w:val="16"/>
                <w:szCs w:val="16"/>
              </w:rPr>
              <w:t>а</w:t>
            </w:r>
            <w:r w:rsidRPr="0052117B">
              <w:rPr>
                <w:bCs/>
                <w:color w:val="000000"/>
                <w:sz w:val="16"/>
                <w:szCs w:val="16"/>
              </w:rPr>
              <w:t>ров, работ, услуг</w:t>
            </w:r>
          </w:p>
        </w:tc>
        <w:tc>
          <w:tcPr>
            <w:tcW w:w="2552" w:type="dxa"/>
            <w:tcBorders>
              <w:top w:val="single" w:sz="4" w:space="0" w:color="auto"/>
              <w:left w:val="nil"/>
              <w:bottom w:val="nil"/>
              <w:right w:val="single" w:sz="4" w:space="0" w:color="auto"/>
            </w:tcBorders>
            <w:shd w:val="clear" w:color="auto" w:fill="auto"/>
            <w:hideMark/>
          </w:tcPr>
          <w:p w:rsidR="00785EFC" w:rsidRPr="0052117B" w:rsidRDefault="00785EFC" w:rsidP="00785EFC">
            <w:pPr>
              <w:jc w:val="center"/>
              <w:rPr>
                <w:bCs/>
                <w:color w:val="000000"/>
                <w:sz w:val="16"/>
                <w:szCs w:val="16"/>
              </w:rPr>
            </w:pPr>
            <w:r w:rsidRPr="0052117B">
              <w:rPr>
                <w:bCs/>
                <w:color w:val="000000"/>
                <w:sz w:val="16"/>
                <w:szCs w:val="16"/>
              </w:rPr>
              <w:t>Функциональные, технические, качественные, эксплуатационные характеристики товара и их зн</w:t>
            </w:r>
            <w:r w:rsidRPr="0052117B">
              <w:rPr>
                <w:bCs/>
                <w:color w:val="000000"/>
                <w:sz w:val="16"/>
                <w:szCs w:val="16"/>
              </w:rPr>
              <w:t>а</w:t>
            </w:r>
            <w:r w:rsidRPr="0052117B">
              <w:rPr>
                <w:bCs/>
                <w:color w:val="000000"/>
                <w:sz w:val="16"/>
                <w:szCs w:val="16"/>
              </w:rPr>
              <w:t>чения, которые не подлежат и</w:t>
            </w:r>
            <w:r w:rsidRPr="0052117B">
              <w:rPr>
                <w:bCs/>
                <w:color w:val="000000"/>
                <w:sz w:val="16"/>
                <w:szCs w:val="16"/>
              </w:rPr>
              <w:t>з</w:t>
            </w:r>
            <w:r w:rsidRPr="0052117B">
              <w:rPr>
                <w:bCs/>
                <w:color w:val="000000"/>
                <w:sz w:val="16"/>
                <w:szCs w:val="16"/>
              </w:rPr>
              <w:t>менению участником закупки*</w:t>
            </w:r>
          </w:p>
        </w:tc>
        <w:tc>
          <w:tcPr>
            <w:tcW w:w="2268" w:type="dxa"/>
            <w:tcBorders>
              <w:top w:val="single" w:sz="4" w:space="0" w:color="auto"/>
              <w:left w:val="nil"/>
              <w:bottom w:val="nil"/>
              <w:right w:val="single" w:sz="4" w:space="0" w:color="auto"/>
            </w:tcBorders>
            <w:shd w:val="clear" w:color="auto" w:fill="auto"/>
            <w:hideMark/>
          </w:tcPr>
          <w:p w:rsidR="00785EFC" w:rsidRPr="0052117B" w:rsidRDefault="00785EFC" w:rsidP="00785EFC">
            <w:pPr>
              <w:jc w:val="center"/>
              <w:rPr>
                <w:bCs/>
                <w:color w:val="000000"/>
                <w:sz w:val="16"/>
                <w:szCs w:val="16"/>
              </w:rPr>
            </w:pPr>
            <w:r w:rsidRPr="0052117B">
              <w:rPr>
                <w:bCs/>
                <w:color w:val="000000"/>
                <w:sz w:val="16"/>
                <w:szCs w:val="16"/>
              </w:rPr>
              <w:t>Функциональные, технич</w:t>
            </w:r>
            <w:r w:rsidRPr="0052117B">
              <w:rPr>
                <w:bCs/>
                <w:color w:val="000000"/>
                <w:sz w:val="16"/>
                <w:szCs w:val="16"/>
              </w:rPr>
              <w:t>е</w:t>
            </w:r>
            <w:r w:rsidRPr="0052117B">
              <w:rPr>
                <w:bCs/>
                <w:color w:val="000000"/>
                <w:sz w:val="16"/>
                <w:szCs w:val="16"/>
              </w:rPr>
              <w:t>ские, качественные, эксплу</w:t>
            </w:r>
            <w:r w:rsidRPr="0052117B">
              <w:rPr>
                <w:bCs/>
                <w:color w:val="000000"/>
                <w:sz w:val="16"/>
                <w:szCs w:val="16"/>
              </w:rPr>
              <w:t>а</w:t>
            </w:r>
            <w:r w:rsidRPr="0052117B">
              <w:rPr>
                <w:bCs/>
                <w:color w:val="000000"/>
                <w:sz w:val="16"/>
                <w:szCs w:val="16"/>
              </w:rPr>
              <w:t>тационные характеристики товара (единицы изменения), значения которых подлежат конкретизации участником закупки</w:t>
            </w:r>
          </w:p>
        </w:tc>
        <w:tc>
          <w:tcPr>
            <w:tcW w:w="1700" w:type="dxa"/>
            <w:tcBorders>
              <w:top w:val="single" w:sz="4" w:space="0" w:color="auto"/>
              <w:left w:val="nil"/>
              <w:bottom w:val="nil"/>
              <w:right w:val="single" w:sz="4" w:space="0" w:color="auto"/>
            </w:tcBorders>
            <w:shd w:val="clear" w:color="auto" w:fill="auto"/>
            <w:hideMark/>
          </w:tcPr>
          <w:p w:rsidR="00785EFC" w:rsidRPr="0052117B" w:rsidRDefault="00785EFC" w:rsidP="00785EFC">
            <w:pPr>
              <w:jc w:val="center"/>
              <w:rPr>
                <w:bCs/>
                <w:color w:val="000000"/>
                <w:sz w:val="16"/>
                <w:szCs w:val="16"/>
              </w:rPr>
            </w:pPr>
            <w:r w:rsidRPr="0052117B">
              <w:rPr>
                <w:bCs/>
                <w:color w:val="000000"/>
                <w:sz w:val="16"/>
                <w:szCs w:val="16"/>
              </w:rPr>
              <w:t>Минимальные и (или) максимальные значения характер</w:t>
            </w:r>
            <w:r w:rsidRPr="0052117B">
              <w:rPr>
                <w:bCs/>
                <w:color w:val="000000"/>
                <w:sz w:val="16"/>
                <w:szCs w:val="16"/>
              </w:rPr>
              <w:t>и</w:t>
            </w:r>
            <w:r w:rsidRPr="0052117B">
              <w:rPr>
                <w:bCs/>
                <w:color w:val="000000"/>
                <w:sz w:val="16"/>
                <w:szCs w:val="16"/>
              </w:rPr>
              <w:t>стик товара, которые подлежат конкрет</w:t>
            </w:r>
            <w:r w:rsidRPr="0052117B">
              <w:rPr>
                <w:bCs/>
                <w:color w:val="000000"/>
                <w:sz w:val="16"/>
                <w:szCs w:val="16"/>
              </w:rPr>
              <w:t>и</w:t>
            </w:r>
            <w:r w:rsidRPr="0052117B">
              <w:rPr>
                <w:bCs/>
                <w:color w:val="000000"/>
                <w:sz w:val="16"/>
                <w:szCs w:val="16"/>
              </w:rPr>
              <w:t>зации участников закупки**</w:t>
            </w:r>
          </w:p>
        </w:tc>
        <w:tc>
          <w:tcPr>
            <w:tcW w:w="1418" w:type="dxa"/>
            <w:tcBorders>
              <w:top w:val="single" w:sz="4" w:space="0" w:color="auto"/>
              <w:left w:val="nil"/>
              <w:bottom w:val="nil"/>
              <w:right w:val="single" w:sz="4" w:space="0" w:color="auto"/>
            </w:tcBorders>
            <w:shd w:val="clear" w:color="auto" w:fill="auto"/>
            <w:hideMark/>
          </w:tcPr>
          <w:p w:rsidR="00785EFC" w:rsidRPr="0052117B" w:rsidRDefault="00785EFC" w:rsidP="00785EFC">
            <w:pPr>
              <w:jc w:val="center"/>
              <w:rPr>
                <w:bCs/>
                <w:sz w:val="16"/>
                <w:szCs w:val="16"/>
              </w:rPr>
            </w:pPr>
            <w:r w:rsidRPr="0052117B">
              <w:rPr>
                <w:bCs/>
                <w:sz w:val="16"/>
                <w:szCs w:val="16"/>
              </w:rPr>
              <w:t>Требования з</w:t>
            </w:r>
            <w:r w:rsidRPr="0052117B">
              <w:rPr>
                <w:bCs/>
                <w:sz w:val="16"/>
                <w:szCs w:val="16"/>
              </w:rPr>
              <w:t>а</w:t>
            </w:r>
            <w:r w:rsidRPr="0052117B">
              <w:rPr>
                <w:bCs/>
                <w:sz w:val="16"/>
                <w:szCs w:val="16"/>
              </w:rPr>
              <w:t>казчика к указ</w:t>
            </w:r>
            <w:r w:rsidRPr="0052117B">
              <w:rPr>
                <w:bCs/>
                <w:sz w:val="16"/>
                <w:szCs w:val="16"/>
              </w:rPr>
              <w:t>а</w:t>
            </w:r>
            <w:r w:rsidRPr="0052117B">
              <w:rPr>
                <w:bCs/>
                <w:sz w:val="16"/>
                <w:szCs w:val="16"/>
              </w:rPr>
              <w:t>нию значения характеристики товара участн</w:t>
            </w:r>
            <w:r w:rsidRPr="0052117B">
              <w:rPr>
                <w:bCs/>
                <w:sz w:val="16"/>
                <w:szCs w:val="16"/>
              </w:rPr>
              <w:t>и</w:t>
            </w:r>
            <w:r w:rsidRPr="0052117B">
              <w:rPr>
                <w:bCs/>
                <w:sz w:val="16"/>
                <w:szCs w:val="16"/>
              </w:rPr>
              <w:t>ком закупки***</w:t>
            </w:r>
          </w:p>
        </w:tc>
      </w:tr>
      <w:tr w:rsidR="00785EFC" w:rsidRPr="0052117B" w:rsidTr="0052117B">
        <w:trPr>
          <w:trHeight w:val="675"/>
        </w:trPr>
        <w:tc>
          <w:tcPr>
            <w:tcW w:w="431" w:type="dxa"/>
            <w:vMerge w:val="restart"/>
            <w:tcBorders>
              <w:top w:val="single" w:sz="8" w:space="0" w:color="auto"/>
              <w:left w:val="single" w:sz="8" w:space="0" w:color="auto"/>
              <w:bottom w:val="single" w:sz="8" w:space="0" w:color="000000"/>
              <w:right w:val="single" w:sz="4" w:space="0" w:color="auto"/>
            </w:tcBorders>
            <w:shd w:val="clear" w:color="000000" w:fill="FFFFFF"/>
            <w:hideMark/>
          </w:tcPr>
          <w:p w:rsidR="00785EFC" w:rsidRPr="0052117B" w:rsidRDefault="00785EFC" w:rsidP="00785EFC">
            <w:pPr>
              <w:jc w:val="right"/>
              <w:rPr>
                <w:color w:val="000000"/>
                <w:sz w:val="16"/>
                <w:szCs w:val="16"/>
              </w:rPr>
            </w:pPr>
            <w:r w:rsidRPr="0052117B">
              <w:rPr>
                <w:color w:val="000000"/>
                <w:sz w:val="16"/>
                <w:szCs w:val="16"/>
              </w:rPr>
              <w:t>1</w:t>
            </w:r>
          </w:p>
        </w:tc>
        <w:tc>
          <w:tcPr>
            <w:tcW w:w="1701" w:type="dxa"/>
            <w:vMerge w:val="restart"/>
            <w:tcBorders>
              <w:top w:val="single" w:sz="8" w:space="0" w:color="auto"/>
              <w:left w:val="single" w:sz="4" w:space="0" w:color="auto"/>
              <w:bottom w:val="single" w:sz="8" w:space="0" w:color="000000"/>
              <w:right w:val="single" w:sz="4" w:space="0" w:color="auto"/>
            </w:tcBorders>
            <w:shd w:val="clear" w:color="auto" w:fill="auto"/>
            <w:hideMark/>
          </w:tcPr>
          <w:p w:rsidR="00785EFC" w:rsidRPr="0052117B" w:rsidRDefault="00785EFC" w:rsidP="00785EFC">
            <w:pPr>
              <w:rPr>
                <w:color w:val="000000"/>
                <w:sz w:val="16"/>
                <w:szCs w:val="16"/>
              </w:rPr>
            </w:pPr>
            <w:r w:rsidRPr="0052117B">
              <w:rPr>
                <w:color w:val="000000"/>
                <w:sz w:val="16"/>
                <w:szCs w:val="16"/>
              </w:rPr>
              <w:t>Шприц инсулин</w:t>
            </w:r>
            <w:r w:rsidRPr="0052117B">
              <w:rPr>
                <w:color w:val="000000"/>
                <w:sz w:val="16"/>
                <w:szCs w:val="16"/>
              </w:rPr>
              <w:t>о</w:t>
            </w:r>
            <w:r w:rsidRPr="0052117B">
              <w:rPr>
                <w:color w:val="000000"/>
                <w:sz w:val="16"/>
                <w:szCs w:val="16"/>
              </w:rPr>
              <w:t>вый/убираемая игла 50000 шт. Код КТРУ 32.50.13.110-03189</w:t>
            </w:r>
          </w:p>
        </w:tc>
        <w:tc>
          <w:tcPr>
            <w:tcW w:w="2552" w:type="dxa"/>
            <w:tcBorders>
              <w:top w:val="single" w:sz="8" w:space="0" w:color="auto"/>
              <w:left w:val="nil"/>
              <w:bottom w:val="single" w:sz="4" w:space="0" w:color="auto"/>
              <w:right w:val="single" w:sz="4" w:space="0" w:color="auto"/>
            </w:tcBorders>
            <w:shd w:val="clear" w:color="auto" w:fill="auto"/>
            <w:hideMark/>
          </w:tcPr>
          <w:p w:rsidR="00785EFC" w:rsidRPr="0052117B" w:rsidRDefault="00785EFC" w:rsidP="00785EFC">
            <w:pPr>
              <w:rPr>
                <w:color w:val="000000"/>
                <w:sz w:val="16"/>
                <w:szCs w:val="16"/>
              </w:rPr>
            </w:pPr>
            <w:r w:rsidRPr="0052117B">
              <w:rPr>
                <w:color w:val="000000"/>
                <w:sz w:val="16"/>
                <w:szCs w:val="16"/>
              </w:rPr>
              <w:t> </w:t>
            </w:r>
          </w:p>
        </w:tc>
        <w:tc>
          <w:tcPr>
            <w:tcW w:w="2268" w:type="dxa"/>
            <w:tcBorders>
              <w:top w:val="single" w:sz="8" w:space="0" w:color="auto"/>
              <w:left w:val="nil"/>
              <w:bottom w:val="single" w:sz="4" w:space="0" w:color="auto"/>
              <w:right w:val="single" w:sz="4" w:space="0" w:color="auto"/>
            </w:tcBorders>
            <w:shd w:val="clear" w:color="auto" w:fill="auto"/>
            <w:hideMark/>
          </w:tcPr>
          <w:p w:rsidR="00785EFC" w:rsidRPr="0052117B" w:rsidRDefault="00785EFC" w:rsidP="00785EFC">
            <w:pPr>
              <w:rPr>
                <w:color w:val="000000"/>
                <w:sz w:val="16"/>
                <w:szCs w:val="16"/>
              </w:rPr>
            </w:pPr>
            <w:r w:rsidRPr="0052117B">
              <w:rPr>
                <w:color w:val="000000"/>
                <w:sz w:val="16"/>
                <w:szCs w:val="16"/>
              </w:rPr>
              <w:t xml:space="preserve">Объем </w:t>
            </w:r>
            <w:proofErr w:type="gramStart"/>
            <w:r w:rsidRPr="0052117B">
              <w:rPr>
                <w:color w:val="000000"/>
                <w:sz w:val="16"/>
                <w:szCs w:val="16"/>
              </w:rPr>
              <w:t>см</w:t>
            </w:r>
            <w:proofErr w:type="gramEnd"/>
            <w:r w:rsidRPr="0052117B">
              <w:rPr>
                <w:color w:val="000000"/>
                <w:sz w:val="16"/>
                <w:szCs w:val="16"/>
              </w:rPr>
              <w:t>[3*];^мл</w:t>
            </w:r>
          </w:p>
        </w:tc>
        <w:tc>
          <w:tcPr>
            <w:tcW w:w="1700" w:type="dxa"/>
            <w:tcBorders>
              <w:top w:val="single" w:sz="8" w:space="0" w:color="auto"/>
              <w:left w:val="nil"/>
              <w:bottom w:val="single" w:sz="4" w:space="0" w:color="auto"/>
              <w:right w:val="single" w:sz="4" w:space="0" w:color="auto"/>
            </w:tcBorders>
            <w:shd w:val="clear" w:color="auto" w:fill="auto"/>
            <w:hideMark/>
          </w:tcPr>
          <w:p w:rsidR="00785EFC" w:rsidRPr="0052117B" w:rsidRDefault="00785EFC" w:rsidP="00785EFC">
            <w:pPr>
              <w:rPr>
                <w:color w:val="000000"/>
                <w:sz w:val="16"/>
                <w:szCs w:val="16"/>
              </w:rPr>
            </w:pPr>
            <w:r w:rsidRPr="0052117B">
              <w:rPr>
                <w:color w:val="000000"/>
                <w:sz w:val="16"/>
                <w:szCs w:val="16"/>
              </w:rPr>
              <w:t xml:space="preserve"> &gt; 0.5  - ≤ 1</w:t>
            </w:r>
          </w:p>
        </w:tc>
        <w:tc>
          <w:tcPr>
            <w:tcW w:w="1418" w:type="dxa"/>
            <w:tcBorders>
              <w:top w:val="single" w:sz="8" w:space="0" w:color="auto"/>
              <w:left w:val="nil"/>
              <w:bottom w:val="single" w:sz="4" w:space="0" w:color="auto"/>
              <w:right w:val="single" w:sz="8" w:space="0" w:color="auto"/>
            </w:tcBorders>
            <w:shd w:val="clear" w:color="auto" w:fill="auto"/>
            <w:hideMark/>
          </w:tcPr>
          <w:p w:rsidR="00785EFC" w:rsidRPr="0052117B" w:rsidRDefault="00785EFC" w:rsidP="00785EFC">
            <w:pPr>
              <w:rPr>
                <w:sz w:val="16"/>
                <w:szCs w:val="16"/>
              </w:rPr>
            </w:pPr>
            <w:r w:rsidRPr="0052117B">
              <w:rPr>
                <w:sz w:val="16"/>
                <w:szCs w:val="16"/>
              </w:rPr>
              <w:t>Конкретное значение</w:t>
            </w:r>
          </w:p>
        </w:tc>
      </w:tr>
      <w:tr w:rsidR="00785EFC" w:rsidRPr="0052117B" w:rsidTr="0052117B">
        <w:trPr>
          <w:trHeight w:val="540"/>
        </w:trPr>
        <w:tc>
          <w:tcPr>
            <w:tcW w:w="431" w:type="dxa"/>
            <w:vMerge/>
            <w:tcBorders>
              <w:top w:val="single" w:sz="8" w:space="0" w:color="auto"/>
              <w:left w:val="single" w:sz="8" w:space="0" w:color="auto"/>
              <w:bottom w:val="single" w:sz="8" w:space="0" w:color="000000"/>
              <w:right w:val="single" w:sz="4" w:space="0" w:color="auto"/>
            </w:tcBorders>
            <w:vAlign w:val="center"/>
            <w:hideMark/>
          </w:tcPr>
          <w:p w:rsidR="00785EFC" w:rsidRPr="0052117B" w:rsidRDefault="00785EFC" w:rsidP="00785EFC">
            <w:pPr>
              <w:rPr>
                <w:color w:val="000000"/>
                <w:sz w:val="16"/>
                <w:szCs w:val="16"/>
              </w:rPr>
            </w:pPr>
          </w:p>
        </w:tc>
        <w:tc>
          <w:tcPr>
            <w:tcW w:w="1701" w:type="dxa"/>
            <w:vMerge/>
            <w:tcBorders>
              <w:top w:val="single" w:sz="8" w:space="0" w:color="auto"/>
              <w:left w:val="single" w:sz="4" w:space="0" w:color="auto"/>
              <w:bottom w:val="single" w:sz="8" w:space="0" w:color="000000"/>
              <w:right w:val="single" w:sz="4" w:space="0" w:color="auto"/>
            </w:tcBorders>
            <w:vAlign w:val="center"/>
            <w:hideMark/>
          </w:tcPr>
          <w:p w:rsidR="00785EFC" w:rsidRPr="0052117B" w:rsidRDefault="00785EFC" w:rsidP="00785EFC">
            <w:pPr>
              <w:rPr>
                <w:color w:val="000000"/>
                <w:sz w:val="16"/>
                <w:szCs w:val="16"/>
              </w:rPr>
            </w:pPr>
          </w:p>
        </w:tc>
        <w:tc>
          <w:tcPr>
            <w:tcW w:w="2552" w:type="dxa"/>
            <w:tcBorders>
              <w:top w:val="nil"/>
              <w:left w:val="nil"/>
              <w:bottom w:val="single" w:sz="8"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Тип шприца трехкомпонен</w:t>
            </w:r>
            <w:r w:rsidRPr="0052117B">
              <w:rPr>
                <w:sz w:val="16"/>
                <w:szCs w:val="16"/>
              </w:rPr>
              <w:t>т</w:t>
            </w:r>
            <w:r w:rsidRPr="0052117B">
              <w:rPr>
                <w:sz w:val="16"/>
                <w:szCs w:val="16"/>
              </w:rPr>
              <w:t>ный****</w:t>
            </w:r>
          </w:p>
        </w:tc>
        <w:tc>
          <w:tcPr>
            <w:tcW w:w="2268" w:type="dxa"/>
            <w:tcBorders>
              <w:top w:val="nil"/>
              <w:left w:val="nil"/>
              <w:bottom w:val="single" w:sz="8" w:space="0" w:color="auto"/>
              <w:right w:val="single" w:sz="4" w:space="0" w:color="auto"/>
            </w:tcBorders>
            <w:shd w:val="clear" w:color="auto" w:fill="auto"/>
            <w:hideMark/>
          </w:tcPr>
          <w:p w:rsidR="00785EFC" w:rsidRPr="0052117B" w:rsidRDefault="00785EFC" w:rsidP="00785EFC">
            <w:pPr>
              <w:rPr>
                <w:bCs/>
                <w:color w:val="000000"/>
                <w:sz w:val="16"/>
                <w:szCs w:val="16"/>
              </w:rPr>
            </w:pPr>
            <w:r w:rsidRPr="0052117B">
              <w:rPr>
                <w:bCs/>
                <w:color w:val="000000"/>
                <w:sz w:val="16"/>
                <w:szCs w:val="16"/>
              </w:rPr>
              <w:t> </w:t>
            </w:r>
          </w:p>
        </w:tc>
        <w:tc>
          <w:tcPr>
            <w:tcW w:w="1700" w:type="dxa"/>
            <w:tcBorders>
              <w:top w:val="nil"/>
              <w:left w:val="nil"/>
              <w:bottom w:val="single" w:sz="8" w:space="0" w:color="auto"/>
              <w:right w:val="single" w:sz="4" w:space="0" w:color="auto"/>
            </w:tcBorders>
            <w:shd w:val="clear" w:color="auto" w:fill="auto"/>
            <w:hideMark/>
          </w:tcPr>
          <w:p w:rsidR="00785EFC" w:rsidRPr="0052117B" w:rsidRDefault="00785EFC" w:rsidP="00785EFC">
            <w:pPr>
              <w:rPr>
                <w:bCs/>
                <w:color w:val="000000"/>
                <w:sz w:val="16"/>
                <w:szCs w:val="16"/>
              </w:rPr>
            </w:pPr>
            <w:r w:rsidRPr="0052117B">
              <w:rPr>
                <w:bCs/>
                <w:color w:val="000000"/>
                <w:sz w:val="16"/>
                <w:szCs w:val="16"/>
              </w:rPr>
              <w:t> </w:t>
            </w:r>
          </w:p>
        </w:tc>
        <w:tc>
          <w:tcPr>
            <w:tcW w:w="1418" w:type="dxa"/>
            <w:tcBorders>
              <w:top w:val="nil"/>
              <w:left w:val="nil"/>
              <w:bottom w:val="single" w:sz="8" w:space="0" w:color="auto"/>
              <w:right w:val="single" w:sz="8" w:space="0" w:color="auto"/>
            </w:tcBorders>
            <w:shd w:val="clear" w:color="auto" w:fill="auto"/>
            <w:hideMark/>
          </w:tcPr>
          <w:p w:rsidR="00785EFC" w:rsidRPr="0052117B" w:rsidRDefault="00785EFC" w:rsidP="00785EFC">
            <w:pPr>
              <w:rPr>
                <w:bCs/>
                <w:sz w:val="16"/>
                <w:szCs w:val="16"/>
              </w:rPr>
            </w:pPr>
            <w:r w:rsidRPr="0052117B">
              <w:rPr>
                <w:bCs/>
                <w:sz w:val="16"/>
                <w:szCs w:val="16"/>
              </w:rPr>
              <w:t> </w:t>
            </w:r>
          </w:p>
        </w:tc>
      </w:tr>
      <w:tr w:rsidR="00785EFC" w:rsidRPr="0052117B" w:rsidTr="0052117B">
        <w:trPr>
          <w:trHeight w:val="660"/>
        </w:trPr>
        <w:tc>
          <w:tcPr>
            <w:tcW w:w="431" w:type="dxa"/>
            <w:vMerge w:val="restart"/>
            <w:tcBorders>
              <w:top w:val="nil"/>
              <w:left w:val="single" w:sz="8" w:space="0" w:color="auto"/>
              <w:bottom w:val="single" w:sz="8" w:space="0" w:color="000000"/>
              <w:right w:val="single" w:sz="4" w:space="0" w:color="auto"/>
            </w:tcBorders>
            <w:shd w:val="clear" w:color="auto" w:fill="auto"/>
            <w:hideMark/>
          </w:tcPr>
          <w:p w:rsidR="00785EFC" w:rsidRPr="0052117B" w:rsidRDefault="00785EFC" w:rsidP="00785EFC">
            <w:pPr>
              <w:jc w:val="right"/>
              <w:rPr>
                <w:sz w:val="16"/>
                <w:szCs w:val="16"/>
              </w:rPr>
            </w:pPr>
            <w:r w:rsidRPr="0052117B">
              <w:rPr>
                <w:sz w:val="16"/>
                <w:szCs w:val="16"/>
              </w:rPr>
              <w:t>2</w:t>
            </w:r>
          </w:p>
        </w:tc>
        <w:tc>
          <w:tcPr>
            <w:tcW w:w="1701" w:type="dxa"/>
            <w:vMerge w:val="restart"/>
            <w:tcBorders>
              <w:top w:val="nil"/>
              <w:left w:val="single" w:sz="4" w:space="0" w:color="auto"/>
              <w:bottom w:val="single" w:sz="8" w:space="0" w:color="000000"/>
              <w:right w:val="single" w:sz="4" w:space="0" w:color="auto"/>
            </w:tcBorders>
            <w:shd w:val="clear" w:color="auto" w:fill="auto"/>
            <w:hideMark/>
          </w:tcPr>
          <w:p w:rsidR="00785EFC" w:rsidRPr="0052117B" w:rsidRDefault="00785EFC" w:rsidP="00785EFC">
            <w:pPr>
              <w:rPr>
                <w:sz w:val="16"/>
                <w:szCs w:val="16"/>
              </w:rPr>
            </w:pPr>
            <w:r w:rsidRPr="0052117B">
              <w:rPr>
                <w:sz w:val="16"/>
                <w:szCs w:val="16"/>
              </w:rPr>
              <w:t>Шприц общего назначения;</w:t>
            </w:r>
            <w:r w:rsidRPr="0052117B">
              <w:rPr>
                <w:sz w:val="16"/>
                <w:szCs w:val="16"/>
              </w:rPr>
              <w:br/>
              <w:t>90000 шт.</w:t>
            </w:r>
            <w:r w:rsidRPr="0052117B">
              <w:rPr>
                <w:sz w:val="16"/>
                <w:szCs w:val="16"/>
              </w:rPr>
              <w:br/>
              <w:t xml:space="preserve"> Код КТРУ: 32.50.13.110-00004568</w:t>
            </w:r>
          </w:p>
        </w:tc>
        <w:tc>
          <w:tcPr>
            <w:tcW w:w="2552" w:type="dxa"/>
            <w:tcBorders>
              <w:top w:val="nil"/>
              <w:left w:val="nil"/>
              <w:bottom w:val="nil"/>
              <w:right w:val="nil"/>
            </w:tcBorders>
            <w:shd w:val="clear" w:color="auto" w:fill="auto"/>
            <w:noWrap/>
            <w:vAlign w:val="bottom"/>
            <w:hideMark/>
          </w:tcPr>
          <w:p w:rsidR="00785EFC" w:rsidRPr="0052117B" w:rsidRDefault="00785EFC" w:rsidP="00785EFC">
            <w:pPr>
              <w:rPr>
                <w:sz w:val="16"/>
                <w:szCs w:val="16"/>
              </w:rPr>
            </w:pPr>
            <w:r w:rsidRPr="0052117B">
              <w:rPr>
                <w:noProof/>
                <w:sz w:val="16"/>
                <w:szCs w:val="16"/>
              </w:rPr>
              <mc:AlternateContent>
                <mc:Choice Requires="wps">
                  <w:drawing>
                    <wp:anchor distT="0" distB="0" distL="114300" distR="114300" simplePos="0" relativeHeight="251660288" behindDoc="0" locked="0" layoutInCell="1" allowOverlap="1" wp14:anchorId="73C6FD8F" wp14:editId="33FA4E9C">
                      <wp:simplePos x="0" y="0"/>
                      <wp:positionH relativeFrom="column">
                        <wp:posOffset>0</wp:posOffset>
                      </wp:positionH>
                      <wp:positionV relativeFrom="paragraph">
                        <wp:posOffset>0</wp:posOffset>
                      </wp:positionV>
                      <wp:extent cx="104775" cy="66675"/>
                      <wp:effectExtent l="0" t="0" r="0" b="0"/>
                      <wp:wrapNone/>
                      <wp:docPr id="130684" name="Прямоугольник 13068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684" o:spid="_x0000_s1026" alt="*" style="position:absolute;margin-left:0;margin-top:0;width:8.25pt;height: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cfv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rEcfv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61312" behindDoc="0" locked="0" layoutInCell="1" allowOverlap="1" wp14:anchorId="24A693A9" wp14:editId="257B7DD5">
                      <wp:simplePos x="0" y="0"/>
                      <wp:positionH relativeFrom="column">
                        <wp:posOffset>0</wp:posOffset>
                      </wp:positionH>
                      <wp:positionV relativeFrom="paragraph">
                        <wp:posOffset>0</wp:posOffset>
                      </wp:positionV>
                      <wp:extent cx="104775" cy="66675"/>
                      <wp:effectExtent l="0" t="0" r="0" b="0"/>
                      <wp:wrapNone/>
                      <wp:docPr id="130685" name="Прямоугольник 13068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685" o:spid="_x0000_s1026" alt="*" style="position:absolute;margin-left:0;margin-top:0;width:8.25pt;height: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M7tuhe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62336" behindDoc="0" locked="0" layoutInCell="1" allowOverlap="1" wp14:anchorId="0D971A24" wp14:editId="78D28EAC">
                      <wp:simplePos x="0" y="0"/>
                      <wp:positionH relativeFrom="column">
                        <wp:posOffset>0</wp:posOffset>
                      </wp:positionH>
                      <wp:positionV relativeFrom="paragraph">
                        <wp:posOffset>0</wp:posOffset>
                      </wp:positionV>
                      <wp:extent cx="104775" cy="66675"/>
                      <wp:effectExtent l="0" t="0" r="0" b="0"/>
                      <wp:wrapNone/>
                      <wp:docPr id="130686" name="Прямоугольник 13068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686" o:spid="_x0000_s1026" alt="*" style="position:absolute;margin-left:0;margin-top:0;width:8.25pt;height: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03E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g703E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63360" behindDoc="0" locked="0" layoutInCell="1" allowOverlap="1" wp14:anchorId="40B85425" wp14:editId="7A80EC6D">
                      <wp:simplePos x="0" y="0"/>
                      <wp:positionH relativeFrom="column">
                        <wp:posOffset>0</wp:posOffset>
                      </wp:positionH>
                      <wp:positionV relativeFrom="paragraph">
                        <wp:posOffset>0</wp:posOffset>
                      </wp:positionV>
                      <wp:extent cx="104775" cy="66675"/>
                      <wp:effectExtent l="0" t="0" r="0" b="0"/>
                      <wp:wrapNone/>
                      <wp:docPr id="130687" name="Прямоугольник 13068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687" o:spid="_x0000_s1026" alt="*" style="position:absolute;margin-left:0;margin-top:0;width:8.25pt;height: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MUTMDy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64384" behindDoc="0" locked="0" layoutInCell="1" allowOverlap="1" wp14:anchorId="3EFAFB66" wp14:editId="3D8B3DD0">
                      <wp:simplePos x="0" y="0"/>
                      <wp:positionH relativeFrom="column">
                        <wp:posOffset>0</wp:posOffset>
                      </wp:positionH>
                      <wp:positionV relativeFrom="paragraph">
                        <wp:posOffset>0</wp:posOffset>
                      </wp:positionV>
                      <wp:extent cx="104775" cy="66675"/>
                      <wp:effectExtent l="0" t="0" r="0" b="0"/>
                      <wp:wrapNone/>
                      <wp:docPr id="130688" name="Прямоугольник 13068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688" o:spid="_x0000_s1026" alt="*" style="position:absolute;margin-left:0;margin-top:0;width:8.25pt;height:5.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fkWlw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NEV+Ra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65408" behindDoc="0" locked="0" layoutInCell="1" allowOverlap="1" wp14:anchorId="21CF3286" wp14:editId="24D20FFB">
                      <wp:simplePos x="0" y="0"/>
                      <wp:positionH relativeFrom="column">
                        <wp:posOffset>0</wp:posOffset>
                      </wp:positionH>
                      <wp:positionV relativeFrom="paragraph">
                        <wp:posOffset>0</wp:posOffset>
                      </wp:positionV>
                      <wp:extent cx="104775" cy="66675"/>
                      <wp:effectExtent l="0" t="0" r="0" b="0"/>
                      <wp:wrapNone/>
                      <wp:docPr id="130689" name="Прямоугольник 13068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689" o:spid="_x0000_s1026" alt="*" style="position:absolute;margin-left:0;margin-top:0;width:8.25pt;height: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YTu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06YTu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66432" behindDoc="0" locked="0" layoutInCell="1" allowOverlap="1" wp14:anchorId="29BBC6BC" wp14:editId="23C3D6C4">
                      <wp:simplePos x="0" y="0"/>
                      <wp:positionH relativeFrom="column">
                        <wp:posOffset>0</wp:posOffset>
                      </wp:positionH>
                      <wp:positionV relativeFrom="paragraph">
                        <wp:posOffset>0</wp:posOffset>
                      </wp:positionV>
                      <wp:extent cx="104775" cy="66675"/>
                      <wp:effectExtent l="0" t="0" r="0" b="0"/>
                      <wp:wrapNone/>
                      <wp:docPr id="130690" name="Прямоугольник 13069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690" o:spid="_x0000_s1026" alt="*" style="position:absolute;margin-left:0;margin-top:0;width:8.25pt;height:5.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EZELvO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67456" behindDoc="0" locked="0" layoutInCell="1" allowOverlap="1" wp14:anchorId="2B12E716" wp14:editId="0F37EE38">
                      <wp:simplePos x="0" y="0"/>
                      <wp:positionH relativeFrom="column">
                        <wp:posOffset>0</wp:posOffset>
                      </wp:positionH>
                      <wp:positionV relativeFrom="paragraph">
                        <wp:posOffset>0</wp:posOffset>
                      </wp:positionV>
                      <wp:extent cx="104775" cy="66675"/>
                      <wp:effectExtent l="0" t="0" r="0" b="0"/>
                      <wp:wrapNone/>
                      <wp:docPr id="130691" name="Прямоугольник 13069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691" o:spid="_x0000_s1026" alt="*" style="position:absolute;margin-left:0;margin-top:0;width:8.25pt;height: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BjuFML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68480" behindDoc="0" locked="0" layoutInCell="1" allowOverlap="1" wp14:anchorId="6FBA88CC" wp14:editId="621EEBA0">
                      <wp:simplePos x="0" y="0"/>
                      <wp:positionH relativeFrom="column">
                        <wp:posOffset>0</wp:posOffset>
                      </wp:positionH>
                      <wp:positionV relativeFrom="paragraph">
                        <wp:posOffset>0</wp:posOffset>
                      </wp:positionV>
                      <wp:extent cx="104775" cy="66675"/>
                      <wp:effectExtent l="0" t="0" r="0" b="0"/>
                      <wp:wrapNone/>
                      <wp:docPr id="130692" name="Прямоугольник 13069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692" o:spid="_x0000_s1026" alt="*" style="position:absolute;margin-left:0;margin-top:0;width:8.25pt;height:5.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E26pNi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69504" behindDoc="0" locked="0" layoutInCell="1" allowOverlap="1" wp14:anchorId="57423A28" wp14:editId="22BDF2FD">
                      <wp:simplePos x="0" y="0"/>
                      <wp:positionH relativeFrom="column">
                        <wp:posOffset>0</wp:posOffset>
                      </wp:positionH>
                      <wp:positionV relativeFrom="paragraph">
                        <wp:posOffset>0</wp:posOffset>
                      </wp:positionV>
                      <wp:extent cx="104775" cy="66675"/>
                      <wp:effectExtent l="0" t="0" r="0" b="0"/>
                      <wp:wrapNone/>
                      <wp:docPr id="130693" name="Прямоугольник 13069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693" o:spid="_x0000_s1026" alt="*" style="position:absolute;margin-left:0;margin-top:0;width:8.25pt;height:5.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BoRtkg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70528" behindDoc="0" locked="0" layoutInCell="1" allowOverlap="1" wp14:anchorId="6C1FA14F" wp14:editId="147C45E5">
                      <wp:simplePos x="0" y="0"/>
                      <wp:positionH relativeFrom="column">
                        <wp:posOffset>0</wp:posOffset>
                      </wp:positionH>
                      <wp:positionV relativeFrom="paragraph">
                        <wp:posOffset>0</wp:posOffset>
                      </wp:positionV>
                      <wp:extent cx="104775" cy="66675"/>
                      <wp:effectExtent l="0" t="0" r="0" b="0"/>
                      <wp:wrapNone/>
                      <wp:docPr id="130694" name="Прямоугольник 13069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694" o:spid="_x0000_s1026" alt="*" style="position:absolute;margin-left:0;margin-top:0;width:8.25pt;height: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BQuDuk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71552" behindDoc="0" locked="0" layoutInCell="1" allowOverlap="1" wp14:anchorId="7E920EC5" wp14:editId="444D9EB1">
                      <wp:simplePos x="0" y="0"/>
                      <wp:positionH relativeFrom="column">
                        <wp:posOffset>0</wp:posOffset>
                      </wp:positionH>
                      <wp:positionV relativeFrom="paragraph">
                        <wp:posOffset>0</wp:posOffset>
                      </wp:positionV>
                      <wp:extent cx="104775" cy="66675"/>
                      <wp:effectExtent l="0" t="0" r="0" b="0"/>
                      <wp:wrapNone/>
                      <wp:docPr id="130695" name="Прямоугольник 13069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695" o:spid="_x0000_s1026" alt="*" style="position:absolute;margin-left:0;margin-top:0;width:8.25pt;height:5.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HVERly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72576" behindDoc="0" locked="0" layoutInCell="1" allowOverlap="1" wp14:anchorId="70CDC131" wp14:editId="20796D4A">
                      <wp:simplePos x="0" y="0"/>
                      <wp:positionH relativeFrom="column">
                        <wp:posOffset>0</wp:posOffset>
                      </wp:positionH>
                      <wp:positionV relativeFrom="paragraph">
                        <wp:posOffset>0</wp:posOffset>
                      </wp:positionV>
                      <wp:extent cx="104775" cy="66675"/>
                      <wp:effectExtent l="0" t="0" r="0" b="0"/>
                      <wp:wrapNone/>
                      <wp:docPr id="130696" name="Прямоугольник 13069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696" o:spid="_x0000_s1026" alt="*" style="position:absolute;margin-left:0;margin-top:0;width:8.25pt;height:5.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BbRrGP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73600" behindDoc="0" locked="0" layoutInCell="1" allowOverlap="1" wp14:anchorId="6D62665A" wp14:editId="72FD8CEB">
                      <wp:simplePos x="0" y="0"/>
                      <wp:positionH relativeFrom="column">
                        <wp:posOffset>0</wp:posOffset>
                      </wp:positionH>
                      <wp:positionV relativeFrom="paragraph">
                        <wp:posOffset>0</wp:posOffset>
                      </wp:positionV>
                      <wp:extent cx="104775" cy="66675"/>
                      <wp:effectExtent l="0" t="0" r="0" b="0"/>
                      <wp:wrapNone/>
                      <wp:docPr id="130697" name="Прямоугольник 13069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697" o:spid="_x0000_s1026" alt="*" style="position:absolute;margin-left:0;margin-top:0;width:8.25pt;height:5.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B+usx3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74624" behindDoc="0" locked="0" layoutInCell="1" allowOverlap="1" wp14:anchorId="041407BD" wp14:editId="0F799496">
                      <wp:simplePos x="0" y="0"/>
                      <wp:positionH relativeFrom="column">
                        <wp:posOffset>0</wp:posOffset>
                      </wp:positionH>
                      <wp:positionV relativeFrom="paragraph">
                        <wp:posOffset>0</wp:posOffset>
                      </wp:positionV>
                      <wp:extent cx="104775" cy="66675"/>
                      <wp:effectExtent l="0" t="0" r="0" b="0"/>
                      <wp:wrapNone/>
                      <wp:docPr id="130698" name="Прямоугольник 13069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698" o:spid="_x0000_s1026" alt="*" style="position:absolute;margin-left:0;margin-top:0;width:8.25pt;height:5.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Gq8BV2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75648" behindDoc="0" locked="0" layoutInCell="1" allowOverlap="1" wp14:anchorId="4645F770" wp14:editId="05325F54">
                      <wp:simplePos x="0" y="0"/>
                      <wp:positionH relativeFrom="column">
                        <wp:posOffset>0</wp:posOffset>
                      </wp:positionH>
                      <wp:positionV relativeFrom="paragraph">
                        <wp:posOffset>0</wp:posOffset>
                      </wp:positionV>
                      <wp:extent cx="104775" cy="66675"/>
                      <wp:effectExtent l="0" t="0" r="0" b="0"/>
                      <wp:wrapNone/>
                      <wp:docPr id="130699" name="Прямоугольник 13069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699" o:spid="_x0000_s1026" alt="*" style="position:absolute;margin-left:0;margin-top:0;width:8.25pt;height:5.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BPQHil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76672" behindDoc="0" locked="0" layoutInCell="1" allowOverlap="1" wp14:anchorId="787FD29C" wp14:editId="5ABF943F">
                      <wp:simplePos x="0" y="0"/>
                      <wp:positionH relativeFrom="column">
                        <wp:posOffset>0</wp:posOffset>
                      </wp:positionH>
                      <wp:positionV relativeFrom="paragraph">
                        <wp:posOffset>0</wp:posOffset>
                      </wp:positionV>
                      <wp:extent cx="104775" cy="66675"/>
                      <wp:effectExtent l="0" t="0" r="0" b="0"/>
                      <wp:wrapNone/>
                      <wp:docPr id="130700" name="Прямоугольник 13070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00" o:spid="_x0000_s1026" alt="*" style="position:absolute;margin-left:0;margin-top:0;width:8.25pt;height:5.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Es8XNa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77696" behindDoc="0" locked="0" layoutInCell="1" allowOverlap="1" wp14:anchorId="02A70C2F" wp14:editId="5D8B0BA3">
                      <wp:simplePos x="0" y="0"/>
                      <wp:positionH relativeFrom="column">
                        <wp:posOffset>0</wp:posOffset>
                      </wp:positionH>
                      <wp:positionV relativeFrom="paragraph">
                        <wp:posOffset>0</wp:posOffset>
                      </wp:positionV>
                      <wp:extent cx="104775" cy="66675"/>
                      <wp:effectExtent l="0" t="0" r="0" b="0"/>
                      <wp:wrapNone/>
                      <wp:docPr id="130701" name="Прямоугольник 13070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01" o:spid="_x0000_s1026" alt="*" style="position:absolute;margin-left:0;margin-top:0;width:8.25pt;height:5.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BuwCEu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78720" behindDoc="0" locked="0" layoutInCell="1" allowOverlap="1" wp14:anchorId="3A4A5EA2" wp14:editId="521D4557">
                      <wp:simplePos x="0" y="0"/>
                      <wp:positionH relativeFrom="column">
                        <wp:posOffset>0</wp:posOffset>
                      </wp:positionH>
                      <wp:positionV relativeFrom="paragraph">
                        <wp:posOffset>0</wp:posOffset>
                      </wp:positionV>
                      <wp:extent cx="104775" cy="66675"/>
                      <wp:effectExtent l="0" t="0" r="0" b="0"/>
                      <wp:wrapNone/>
                      <wp:docPr id="130702" name="Прямоугольник 13070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02" o:spid="_x0000_s1026" alt="*" style="position:absolute;margin-left:0;margin-top:0;width:8.25pt;height:5.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BAwtb9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79744" behindDoc="0" locked="0" layoutInCell="1" allowOverlap="1" wp14:anchorId="47FA084D" wp14:editId="5E1D48D0">
                      <wp:simplePos x="0" y="0"/>
                      <wp:positionH relativeFrom="column">
                        <wp:posOffset>0</wp:posOffset>
                      </wp:positionH>
                      <wp:positionV relativeFrom="paragraph">
                        <wp:posOffset>0</wp:posOffset>
                      </wp:positionV>
                      <wp:extent cx="104775" cy="66675"/>
                      <wp:effectExtent l="0" t="0" r="0" b="0"/>
                      <wp:wrapNone/>
                      <wp:docPr id="130703" name="Прямоугольник 13070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03" o:spid="_x0000_s1026" alt="*" style="position:absolute;margin-left:0;margin-top:0;width:8.25pt;height:5.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BlPqsF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80768" behindDoc="0" locked="0" layoutInCell="1" allowOverlap="1" wp14:anchorId="247F4169" wp14:editId="40FD178F">
                      <wp:simplePos x="0" y="0"/>
                      <wp:positionH relativeFrom="column">
                        <wp:posOffset>0</wp:posOffset>
                      </wp:positionH>
                      <wp:positionV relativeFrom="paragraph">
                        <wp:posOffset>0</wp:posOffset>
                      </wp:positionV>
                      <wp:extent cx="104775" cy="66675"/>
                      <wp:effectExtent l="0" t="0" r="0" b="0"/>
                      <wp:wrapNone/>
                      <wp:docPr id="130704" name="Прямоугольник 13070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04" o:spid="_x0000_s1026" alt="*" style="position:absolute;margin-left:0;margin-top:0;width:8.25pt;height:5.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BdwEmB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81792" behindDoc="0" locked="0" layoutInCell="1" allowOverlap="1" wp14:anchorId="487DAE8D" wp14:editId="189E3CC1">
                      <wp:simplePos x="0" y="0"/>
                      <wp:positionH relativeFrom="column">
                        <wp:posOffset>0</wp:posOffset>
                      </wp:positionH>
                      <wp:positionV relativeFrom="paragraph">
                        <wp:posOffset>0</wp:posOffset>
                      </wp:positionV>
                      <wp:extent cx="104775" cy="66675"/>
                      <wp:effectExtent l="0" t="0" r="0" b="0"/>
                      <wp:wrapNone/>
                      <wp:docPr id="130705" name="Прямоугольник 13070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05" o:spid="_x0000_s1026" alt="*" style="position:absolute;margin-left:0;margin-top:0;width:8.25pt;height:5.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Hg8NHm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82816" behindDoc="0" locked="0" layoutInCell="1" allowOverlap="1" wp14:anchorId="098D7050" wp14:editId="121A6962">
                      <wp:simplePos x="0" y="0"/>
                      <wp:positionH relativeFrom="column">
                        <wp:posOffset>0</wp:posOffset>
                      </wp:positionH>
                      <wp:positionV relativeFrom="paragraph">
                        <wp:posOffset>0</wp:posOffset>
                      </wp:positionV>
                      <wp:extent cx="104775" cy="66675"/>
                      <wp:effectExtent l="0" t="0" r="0" b="0"/>
                      <wp:wrapNone/>
                      <wp:docPr id="130706" name="Прямоугольник 13070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06" o:spid="_x0000_s1026" alt="*" style="position:absolute;margin-left:0;margin-top:0;width:8.25pt;height:5.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BWPsOq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83840" behindDoc="0" locked="0" layoutInCell="1" allowOverlap="1" wp14:anchorId="1A49908C" wp14:editId="133B0A54">
                      <wp:simplePos x="0" y="0"/>
                      <wp:positionH relativeFrom="column">
                        <wp:posOffset>0</wp:posOffset>
                      </wp:positionH>
                      <wp:positionV relativeFrom="paragraph">
                        <wp:posOffset>0</wp:posOffset>
                      </wp:positionV>
                      <wp:extent cx="104775" cy="66675"/>
                      <wp:effectExtent l="0" t="0" r="0" b="0"/>
                      <wp:wrapNone/>
                      <wp:docPr id="130707" name="Прямоугольник 13070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07" o:spid="_x0000_s1026" alt="*" style="position:absolute;margin-left:0;margin-top:0;width:8.25pt;height:5.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Bzwr5S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84864" behindDoc="0" locked="0" layoutInCell="1" allowOverlap="1" wp14:anchorId="5B07E638" wp14:editId="5917EAE7">
                      <wp:simplePos x="0" y="0"/>
                      <wp:positionH relativeFrom="column">
                        <wp:posOffset>0</wp:posOffset>
                      </wp:positionH>
                      <wp:positionV relativeFrom="paragraph">
                        <wp:posOffset>0</wp:posOffset>
                      </wp:positionV>
                      <wp:extent cx="104775" cy="66675"/>
                      <wp:effectExtent l="0" t="0" r="0" b="0"/>
                      <wp:wrapNone/>
                      <wp:docPr id="130708" name="Прямоугольник 13070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08" o:spid="_x0000_s1026" alt="*" style="position:absolute;margin-left:0;margin-top:0;width:8.25pt;height:5.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GfEd3i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85888" behindDoc="0" locked="0" layoutInCell="1" allowOverlap="1" wp14:anchorId="059B83BA" wp14:editId="3A1927F3">
                      <wp:simplePos x="0" y="0"/>
                      <wp:positionH relativeFrom="column">
                        <wp:posOffset>0</wp:posOffset>
                      </wp:positionH>
                      <wp:positionV relativeFrom="paragraph">
                        <wp:posOffset>0</wp:posOffset>
                      </wp:positionV>
                      <wp:extent cx="104775" cy="66675"/>
                      <wp:effectExtent l="0" t="0" r="0" b="0"/>
                      <wp:wrapNone/>
                      <wp:docPr id="130709" name="Прямоугольник 13070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09" o:spid="_x0000_s1026" alt="*" style="position:absolute;margin-left:0;margin-top:0;width:8.25pt;height:5.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BCOAqA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86912" behindDoc="0" locked="0" layoutInCell="1" allowOverlap="1" wp14:anchorId="721E63A6" wp14:editId="12E1D75C">
                      <wp:simplePos x="0" y="0"/>
                      <wp:positionH relativeFrom="column">
                        <wp:posOffset>0</wp:posOffset>
                      </wp:positionH>
                      <wp:positionV relativeFrom="paragraph">
                        <wp:posOffset>0</wp:posOffset>
                      </wp:positionV>
                      <wp:extent cx="104775" cy="66675"/>
                      <wp:effectExtent l="0" t="0" r="0" b="0"/>
                      <wp:wrapNone/>
                      <wp:docPr id="130710" name="Прямоугольник 13071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10" o:spid="_x0000_s1026" alt="*" style="position:absolute;margin-left:0;margin-top:0;width:8.25pt;height:5.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PCVoJ2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87936" behindDoc="0" locked="0" layoutInCell="1" allowOverlap="1" wp14:anchorId="7D0FA83B" wp14:editId="5CB5C808">
                      <wp:simplePos x="0" y="0"/>
                      <wp:positionH relativeFrom="column">
                        <wp:posOffset>0</wp:posOffset>
                      </wp:positionH>
                      <wp:positionV relativeFrom="paragraph">
                        <wp:posOffset>0</wp:posOffset>
                      </wp:positionV>
                      <wp:extent cx="104775" cy="66675"/>
                      <wp:effectExtent l="0" t="0" r="0" b="0"/>
                      <wp:wrapNone/>
                      <wp:docPr id="130711" name="Прямоугольник 13071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11" o:spid="_x0000_s1026" alt="*" style="position:absolute;margin-left:0;margin-top:0;width:8.25pt;height:5.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Vad1l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88960" behindDoc="0" locked="0" layoutInCell="1" allowOverlap="1" wp14:anchorId="44C7CAA0" wp14:editId="3FB52F4C">
                      <wp:simplePos x="0" y="0"/>
                      <wp:positionH relativeFrom="column">
                        <wp:posOffset>0</wp:posOffset>
                      </wp:positionH>
                      <wp:positionV relativeFrom="paragraph">
                        <wp:posOffset>0</wp:posOffset>
                      </wp:positionV>
                      <wp:extent cx="104775" cy="66675"/>
                      <wp:effectExtent l="0" t="0" r="0" b="0"/>
                      <wp:wrapNone/>
                      <wp:docPr id="130712" name="Прямоугольник 13071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12" o:spid="_x0000_s1026" alt="*" style="position:absolute;margin-left:0;margin-top:0;width:8.25pt;height:5.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7ayq2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89984" behindDoc="0" locked="0" layoutInCell="1" allowOverlap="1" wp14:anchorId="24E441EA" wp14:editId="63C17689">
                      <wp:simplePos x="0" y="0"/>
                      <wp:positionH relativeFrom="column">
                        <wp:posOffset>0</wp:posOffset>
                      </wp:positionH>
                      <wp:positionV relativeFrom="paragraph">
                        <wp:posOffset>0</wp:posOffset>
                      </wp:positionV>
                      <wp:extent cx="104775" cy="66675"/>
                      <wp:effectExtent l="0" t="0" r="0" b="0"/>
                      <wp:wrapNone/>
                      <wp:docPr id="130713" name="Прямоугольник 13071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13" o:spid="_x0000_s1026" alt="*" style="position:absolute;margin-left:0;margin-top:0;width:8.25pt;height:5.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el1dO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13888" behindDoc="0" locked="0" layoutInCell="1" allowOverlap="1" wp14:anchorId="0FED5F62" wp14:editId="2070DE83">
                      <wp:simplePos x="0" y="0"/>
                      <wp:positionH relativeFrom="column">
                        <wp:posOffset>0</wp:posOffset>
                      </wp:positionH>
                      <wp:positionV relativeFrom="paragraph">
                        <wp:posOffset>0</wp:posOffset>
                      </wp:positionV>
                      <wp:extent cx="104775" cy="66675"/>
                      <wp:effectExtent l="0" t="0" r="0" b="0"/>
                      <wp:wrapNone/>
                      <wp:docPr id="130834" name="Прямоугольник 13083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34" o:spid="_x0000_s1026" alt="*" style="position:absolute;margin-left:0;margin-top:0;width:8.25pt;height:5.2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oGa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A5YoGa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14912" behindDoc="0" locked="0" layoutInCell="1" allowOverlap="1" wp14:anchorId="25150C00" wp14:editId="337A2F9F">
                      <wp:simplePos x="0" y="0"/>
                      <wp:positionH relativeFrom="column">
                        <wp:posOffset>0</wp:posOffset>
                      </wp:positionH>
                      <wp:positionV relativeFrom="paragraph">
                        <wp:posOffset>0</wp:posOffset>
                      </wp:positionV>
                      <wp:extent cx="104775" cy="66675"/>
                      <wp:effectExtent l="0" t="0" r="0" b="0"/>
                      <wp:wrapNone/>
                      <wp:docPr id="130835" name="Прямоугольник 13083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35" o:spid="_x0000_s1026" alt="*" style="position:absolute;margin-left:0;margin-top:0;width:8.25pt;height:5.2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Bye/GK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15936" behindDoc="0" locked="0" layoutInCell="1" allowOverlap="1" wp14:anchorId="7181B582" wp14:editId="181D38C3">
                      <wp:simplePos x="0" y="0"/>
                      <wp:positionH relativeFrom="column">
                        <wp:posOffset>0</wp:posOffset>
                      </wp:positionH>
                      <wp:positionV relativeFrom="paragraph">
                        <wp:posOffset>0</wp:posOffset>
                      </wp:positionV>
                      <wp:extent cx="104775" cy="66675"/>
                      <wp:effectExtent l="0" t="0" r="0" b="0"/>
                      <wp:wrapNone/>
                      <wp:docPr id="130836" name="Прямоугольник 13083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36" o:spid="_x0000_s1026" alt="*" style="position:absolute;margin-left:0;margin-top:0;width:8.25pt;height:5.2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Aux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AynAux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16960" behindDoc="0" locked="0" layoutInCell="1" allowOverlap="1" wp14:anchorId="34173FF9" wp14:editId="7AFDF098">
                      <wp:simplePos x="0" y="0"/>
                      <wp:positionH relativeFrom="column">
                        <wp:posOffset>0</wp:posOffset>
                      </wp:positionH>
                      <wp:positionV relativeFrom="paragraph">
                        <wp:posOffset>0</wp:posOffset>
                      </wp:positionV>
                      <wp:extent cx="104775" cy="66675"/>
                      <wp:effectExtent l="0" t="0" r="0" b="0"/>
                      <wp:wrapNone/>
                      <wp:docPr id="130837" name="Прямоугольник 13083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37" o:spid="_x0000_s1026" alt="*" style="position:absolute;margin-left:0;margin-top:0;width:8.25pt;height:5.2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HZJ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AXYHZJ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17984" behindDoc="0" locked="0" layoutInCell="1" allowOverlap="1" wp14:anchorId="7B03FFCF" wp14:editId="6379AD7F">
                      <wp:simplePos x="0" y="0"/>
                      <wp:positionH relativeFrom="column">
                        <wp:posOffset>0</wp:posOffset>
                      </wp:positionH>
                      <wp:positionV relativeFrom="paragraph">
                        <wp:posOffset>0</wp:posOffset>
                      </wp:positionV>
                      <wp:extent cx="104775" cy="66675"/>
                      <wp:effectExtent l="0" t="0" r="0" b="0"/>
                      <wp:wrapNone/>
                      <wp:docPr id="130838" name="Прямоугольник 13083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38" o:spid="_x0000_s1026" alt="*" style="position:absolute;margin-left:0;margin-top:0;width:8.25pt;height:5.2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r9j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ADZr9j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19008" behindDoc="0" locked="0" layoutInCell="1" allowOverlap="1" wp14:anchorId="4E01C05F" wp14:editId="343DD12F">
                      <wp:simplePos x="0" y="0"/>
                      <wp:positionH relativeFrom="column">
                        <wp:posOffset>0</wp:posOffset>
                      </wp:positionH>
                      <wp:positionV relativeFrom="paragraph">
                        <wp:posOffset>0</wp:posOffset>
                      </wp:positionV>
                      <wp:extent cx="104775" cy="66675"/>
                      <wp:effectExtent l="0" t="0" r="0" b="0"/>
                      <wp:wrapNone/>
                      <wp:docPr id="130839" name="Прямоугольник 13083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39" o:spid="_x0000_s1026" alt="*" style="position:absolute;margin-left:0;margin-top:0;width:8.25pt;height:5.2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sKb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AmmsKb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20032" behindDoc="0" locked="0" layoutInCell="1" allowOverlap="1" wp14:anchorId="428EB54A" wp14:editId="77CDC114">
                      <wp:simplePos x="0" y="0"/>
                      <wp:positionH relativeFrom="column">
                        <wp:posOffset>0</wp:posOffset>
                      </wp:positionH>
                      <wp:positionV relativeFrom="paragraph">
                        <wp:posOffset>0</wp:posOffset>
                      </wp:positionV>
                      <wp:extent cx="104775" cy="66675"/>
                      <wp:effectExtent l="0" t="0" r="0" b="0"/>
                      <wp:wrapNone/>
                      <wp:docPr id="130840" name="Прямоугольник 13084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40" o:spid="_x0000_s1026" alt="*" style="position:absolute;margin-left:0;margin-top:0;width:8.25pt;height:5.2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E/EEuW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21056" behindDoc="0" locked="0" layoutInCell="1" allowOverlap="1" wp14:anchorId="2B751D5E" wp14:editId="46F477CA">
                      <wp:simplePos x="0" y="0"/>
                      <wp:positionH relativeFrom="column">
                        <wp:posOffset>0</wp:posOffset>
                      </wp:positionH>
                      <wp:positionV relativeFrom="paragraph">
                        <wp:posOffset>0</wp:posOffset>
                      </wp:positionV>
                      <wp:extent cx="104775" cy="66675"/>
                      <wp:effectExtent l="0" t="0" r="0" b="0"/>
                      <wp:wrapNone/>
                      <wp:docPr id="130841" name="Прямоугольник 13084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41" o:spid="_x0000_s1026" alt="*" style="position:absolute;margin-left:0;margin-top:0;width:8.25pt;height:5.2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G8d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BqOG8d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22080" behindDoc="0" locked="0" layoutInCell="1" allowOverlap="1" wp14:anchorId="2BA455A7" wp14:editId="5A76B644">
                      <wp:simplePos x="0" y="0"/>
                      <wp:positionH relativeFrom="column">
                        <wp:posOffset>0</wp:posOffset>
                      </wp:positionH>
                      <wp:positionV relativeFrom="paragraph">
                        <wp:posOffset>0</wp:posOffset>
                      </wp:positionV>
                      <wp:extent cx="104775" cy="66675"/>
                      <wp:effectExtent l="0" t="0" r="0" b="0"/>
                      <wp:wrapNone/>
                      <wp:docPr id="130842" name="Прямоугольник 13084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42" o:spid="_x0000_s1026" alt="*" style="position:absolute;margin-left:0;margin-top:0;width:8.25pt;height:5.2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pjO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BEOpjO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23104" behindDoc="0" locked="0" layoutInCell="1" allowOverlap="1" wp14:anchorId="173B3D4D" wp14:editId="56AB6A58">
                      <wp:simplePos x="0" y="0"/>
                      <wp:positionH relativeFrom="column">
                        <wp:posOffset>0</wp:posOffset>
                      </wp:positionH>
                      <wp:positionV relativeFrom="paragraph">
                        <wp:posOffset>0</wp:posOffset>
                      </wp:positionV>
                      <wp:extent cx="104775" cy="66675"/>
                      <wp:effectExtent l="0" t="0" r="0" b="0"/>
                      <wp:wrapNone/>
                      <wp:docPr id="130843" name="Прямоугольник 13084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43" o:spid="_x0000_s1026" alt="*" style="position:absolute;margin-left:0;margin-top:0;width:8.25pt;height:5.2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uU2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BhxuU2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24128" behindDoc="0" locked="0" layoutInCell="1" allowOverlap="1" wp14:anchorId="091B94BA" wp14:editId="0225667C">
                      <wp:simplePos x="0" y="0"/>
                      <wp:positionH relativeFrom="column">
                        <wp:posOffset>0</wp:posOffset>
                      </wp:positionH>
                      <wp:positionV relativeFrom="paragraph">
                        <wp:posOffset>0</wp:posOffset>
                      </wp:positionV>
                      <wp:extent cx="104775" cy="66675"/>
                      <wp:effectExtent l="0" t="0" r="0" b="0"/>
                      <wp:wrapNone/>
                      <wp:docPr id="130844" name="Прямоугольник 13084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44" o:spid="_x0000_s1026" alt="*" style="position:absolute;margin-left:0;margin-top:0;width:8.25pt;height:5.2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Aey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BZOAey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25152" behindDoc="0" locked="0" layoutInCell="1" allowOverlap="1" wp14:anchorId="6FD95E63" wp14:editId="0106F6C7">
                      <wp:simplePos x="0" y="0"/>
                      <wp:positionH relativeFrom="column">
                        <wp:posOffset>0</wp:posOffset>
                      </wp:positionH>
                      <wp:positionV relativeFrom="paragraph">
                        <wp:posOffset>0</wp:posOffset>
                      </wp:positionV>
                      <wp:extent cx="104775" cy="66675"/>
                      <wp:effectExtent l="0" t="0" r="0" b="0"/>
                      <wp:wrapNone/>
                      <wp:docPr id="130845" name="Прямоугольник 13084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45" o:spid="_x0000_s1026" alt="*" style="position:absolute;margin-left:0;margin-top:0;width:8.25pt;height:5.2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HzEekq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26176" behindDoc="0" locked="0" layoutInCell="1" allowOverlap="1" wp14:anchorId="0335EF9D" wp14:editId="4735F9CE">
                      <wp:simplePos x="0" y="0"/>
                      <wp:positionH relativeFrom="column">
                        <wp:posOffset>0</wp:posOffset>
                      </wp:positionH>
                      <wp:positionV relativeFrom="paragraph">
                        <wp:posOffset>0</wp:posOffset>
                      </wp:positionV>
                      <wp:extent cx="104775" cy="66675"/>
                      <wp:effectExtent l="0" t="0" r="0" b="0"/>
                      <wp:wrapNone/>
                      <wp:docPr id="130846" name="Прямоугольник 13084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46" o:spid="_x0000_s1026" alt="*" style="position:absolute;margin-left:0;margin-top:0;width:8.25pt;height:5.2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o2Z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BSxo2Z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27200" behindDoc="0" locked="0" layoutInCell="1" allowOverlap="1" wp14:anchorId="7CBD39C5" wp14:editId="025E3BAC">
                      <wp:simplePos x="0" y="0"/>
                      <wp:positionH relativeFrom="column">
                        <wp:posOffset>0</wp:posOffset>
                      </wp:positionH>
                      <wp:positionV relativeFrom="paragraph">
                        <wp:posOffset>0</wp:posOffset>
                      </wp:positionV>
                      <wp:extent cx="104775" cy="66675"/>
                      <wp:effectExtent l="0" t="0" r="0" b="0"/>
                      <wp:wrapNone/>
                      <wp:docPr id="130847" name="Прямоугольник 13084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47" o:spid="_x0000_s1026" alt="*" style="position:absolute;margin-left:0;margin-top:0;width:8.25pt;height:5.2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vBh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B3OvBh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28224" behindDoc="0" locked="0" layoutInCell="1" allowOverlap="1" wp14:anchorId="7423E7C2" wp14:editId="207EF91D">
                      <wp:simplePos x="0" y="0"/>
                      <wp:positionH relativeFrom="column">
                        <wp:posOffset>0</wp:posOffset>
                      </wp:positionH>
                      <wp:positionV relativeFrom="paragraph">
                        <wp:posOffset>0</wp:posOffset>
                      </wp:positionV>
                      <wp:extent cx="104775" cy="66675"/>
                      <wp:effectExtent l="0" t="0" r="0" b="0"/>
                      <wp:wrapNone/>
                      <wp:docPr id="130848" name="Прямоугольник 13084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48" o:spid="_x0000_s1026" alt="*" style="position:absolute;margin-left:0;margin-top:0;width:8.25pt;height:5.2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DlLlw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GM8OUu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29248" behindDoc="0" locked="0" layoutInCell="1" allowOverlap="1" wp14:anchorId="42278CB3" wp14:editId="024D8D97">
                      <wp:simplePos x="0" y="0"/>
                      <wp:positionH relativeFrom="column">
                        <wp:posOffset>0</wp:posOffset>
                      </wp:positionH>
                      <wp:positionV relativeFrom="paragraph">
                        <wp:posOffset>0</wp:posOffset>
                      </wp:positionV>
                      <wp:extent cx="104775" cy="66675"/>
                      <wp:effectExtent l="0" t="0" r="0" b="0"/>
                      <wp:wrapNone/>
                      <wp:docPr id="130849" name="Прямоугольник 13084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49" o:spid="_x0000_s1026" alt="*" style="position:absolute;margin-left:0;margin-top:0;width:8.25pt;height:5.2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ESz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BGwESz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30272" behindDoc="0" locked="0" layoutInCell="1" allowOverlap="1" wp14:anchorId="743D962B" wp14:editId="79B6F84A">
                      <wp:simplePos x="0" y="0"/>
                      <wp:positionH relativeFrom="column">
                        <wp:posOffset>0</wp:posOffset>
                      </wp:positionH>
                      <wp:positionV relativeFrom="paragraph">
                        <wp:posOffset>0</wp:posOffset>
                      </wp:positionV>
                      <wp:extent cx="104775" cy="66675"/>
                      <wp:effectExtent l="0" t="0" r="0" b="0"/>
                      <wp:wrapNone/>
                      <wp:docPr id="130850" name="Прямоугольник 13085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50" o:spid="_x0000_s1026" alt="*" style="position:absolute;margin-left:0;margin-top:0;width:8.25pt;height:5.2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PRt7q6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31296" behindDoc="0" locked="0" layoutInCell="1" allowOverlap="1" wp14:anchorId="7B602BA3" wp14:editId="3376F6B0">
                      <wp:simplePos x="0" y="0"/>
                      <wp:positionH relativeFrom="column">
                        <wp:posOffset>0</wp:posOffset>
                      </wp:positionH>
                      <wp:positionV relativeFrom="paragraph">
                        <wp:posOffset>0</wp:posOffset>
                      </wp:positionV>
                      <wp:extent cx="104775" cy="66675"/>
                      <wp:effectExtent l="0" t="0" r="0" b="0"/>
                      <wp:wrapNone/>
                      <wp:docPr id="130851" name="Прямоугольник 13085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51" o:spid="_x0000_s1026" alt="*" style="position:absolute;margin-left:0;margin-top:0;width:8.25pt;height:5.2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ZNW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RkZNW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32320" behindDoc="0" locked="0" layoutInCell="1" allowOverlap="1" wp14:anchorId="75E29C1F" wp14:editId="118C3778">
                      <wp:simplePos x="0" y="0"/>
                      <wp:positionH relativeFrom="column">
                        <wp:posOffset>0</wp:posOffset>
                      </wp:positionH>
                      <wp:positionV relativeFrom="paragraph">
                        <wp:posOffset>0</wp:posOffset>
                      </wp:positionV>
                      <wp:extent cx="104775" cy="66675"/>
                      <wp:effectExtent l="0" t="0" r="0" b="0"/>
                      <wp:wrapNone/>
                      <wp:docPr id="130852" name="Прямоугольник 13085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52" o:spid="_x0000_s1026" alt="*" style="position:absolute;margin-left:0;margin-top:0;width:8.25pt;height:5.2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SF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k2SF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33344" behindDoc="0" locked="0" layoutInCell="1" allowOverlap="1" wp14:anchorId="4B38A0C7" wp14:editId="567CD63F">
                      <wp:simplePos x="0" y="0"/>
                      <wp:positionH relativeFrom="column">
                        <wp:posOffset>0</wp:posOffset>
                      </wp:positionH>
                      <wp:positionV relativeFrom="paragraph">
                        <wp:posOffset>0</wp:posOffset>
                      </wp:positionV>
                      <wp:extent cx="104775" cy="66675"/>
                      <wp:effectExtent l="0" t="0" r="0" b="0"/>
                      <wp:wrapNone/>
                      <wp:docPr id="130853" name="Прямоугольник 13085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53" o:spid="_x0000_s1026" alt="*" style="position:absolute;margin-left:0;margin-top:0;width:8.25pt;height:5.2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xl9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abxl9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34368" behindDoc="0" locked="0" layoutInCell="1" allowOverlap="1" wp14:anchorId="0E341491" wp14:editId="7F05C4CE">
                      <wp:simplePos x="0" y="0"/>
                      <wp:positionH relativeFrom="column">
                        <wp:posOffset>0</wp:posOffset>
                      </wp:positionH>
                      <wp:positionV relativeFrom="paragraph">
                        <wp:posOffset>0</wp:posOffset>
                      </wp:positionV>
                      <wp:extent cx="104775" cy="66675"/>
                      <wp:effectExtent l="0" t="0" r="0" b="0"/>
                      <wp:wrapNone/>
                      <wp:docPr id="130854" name="Прямоугольник 13085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54" o:spid="_x0000_s1026" alt="*" style="position:absolute;margin-left:0;margin-top:0;width:8.25pt;height:5.2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fv5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ikfv5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35392" behindDoc="0" locked="0" layoutInCell="1" allowOverlap="1" wp14:anchorId="1B5C13A4" wp14:editId="366A3759">
                      <wp:simplePos x="0" y="0"/>
                      <wp:positionH relativeFrom="column">
                        <wp:posOffset>0</wp:posOffset>
                      </wp:positionH>
                      <wp:positionV relativeFrom="paragraph">
                        <wp:posOffset>0</wp:posOffset>
                      </wp:positionV>
                      <wp:extent cx="104775" cy="66675"/>
                      <wp:effectExtent l="0" t="0" r="0" b="0"/>
                      <wp:wrapNone/>
                      <wp:docPr id="130855" name="Прямоугольник 13085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55" o:spid="_x0000_s1026" alt="*" style="position:absolute;margin-left:0;margin-top:0;width:8.25pt;height:5.2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MdthgG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36416" behindDoc="0" locked="0" layoutInCell="1" allowOverlap="1" wp14:anchorId="23DA10B9" wp14:editId="7FC0564E">
                      <wp:simplePos x="0" y="0"/>
                      <wp:positionH relativeFrom="column">
                        <wp:posOffset>0</wp:posOffset>
                      </wp:positionH>
                      <wp:positionV relativeFrom="paragraph">
                        <wp:posOffset>0</wp:posOffset>
                      </wp:positionV>
                      <wp:extent cx="104775" cy="66675"/>
                      <wp:effectExtent l="0" t="0" r="0" b="0"/>
                      <wp:wrapNone/>
                      <wp:docPr id="130856" name="Прямоугольник 13085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56" o:spid="_x0000_s1026" alt="*" style="position:absolute;margin-left:0;margin-top:0;width:8.25pt;height:5.2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3HS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pb3HS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37440" behindDoc="0" locked="0" layoutInCell="1" allowOverlap="1" wp14:anchorId="10BBEB05" wp14:editId="1433DBE3">
                      <wp:simplePos x="0" y="0"/>
                      <wp:positionH relativeFrom="column">
                        <wp:posOffset>0</wp:posOffset>
                      </wp:positionH>
                      <wp:positionV relativeFrom="paragraph">
                        <wp:posOffset>0</wp:posOffset>
                      </wp:positionV>
                      <wp:extent cx="104775" cy="66675"/>
                      <wp:effectExtent l="0" t="0" r="0" b="0"/>
                      <wp:wrapNone/>
                      <wp:docPr id="130857" name="Прямоугольник 13085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57" o:spid="_x0000_s1026" alt="*" style="position:absolute;margin-left:0;margin-top:0;width:8.25pt;height:5.2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wwq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Mkwwq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38464" behindDoc="0" locked="0" layoutInCell="1" allowOverlap="1" wp14:anchorId="2487485E" wp14:editId="74EFFAC3">
                      <wp:simplePos x="0" y="0"/>
                      <wp:positionH relativeFrom="column">
                        <wp:posOffset>0</wp:posOffset>
                      </wp:positionH>
                      <wp:positionV relativeFrom="paragraph">
                        <wp:posOffset>0</wp:posOffset>
                      </wp:positionV>
                      <wp:extent cx="104775" cy="66675"/>
                      <wp:effectExtent l="0" t="0" r="0" b="0"/>
                      <wp:wrapNone/>
                      <wp:docPr id="130858" name="Прямоугольник 13085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58" o:spid="_x0000_s1026" alt="*" style="position:absolute;margin-left:0;margin-top:0;width:8.25pt;height:5.2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cUAlw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NiVxQC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39488" behindDoc="0" locked="0" layoutInCell="1" allowOverlap="1" wp14:anchorId="35740905" wp14:editId="3F8ADA29">
                      <wp:simplePos x="0" y="0"/>
                      <wp:positionH relativeFrom="column">
                        <wp:posOffset>0</wp:posOffset>
                      </wp:positionH>
                      <wp:positionV relativeFrom="paragraph">
                        <wp:posOffset>0</wp:posOffset>
                      </wp:positionV>
                      <wp:extent cx="104775" cy="66675"/>
                      <wp:effectExtent l="0" t="0" r="0" b="0"/>
                      <wp:wrapNone/>
                      <wp:docPr id="130859" name="Прямоугольник 13085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59" o:spid="_x0000_s1026" alt="*" style="position:absolute;margin-left:0;margin-top:0;width:8.25pt;height:5.2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bj4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9abj4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40512" behindDoc="0" locked="0" layoutInCell="1" allowOverlap="1" wp14:anchorId="4CE02C76" wp14:editId="4F169557">
                      <wp:simplePos x="0" y="0"/>
                      <wp:positionH relativeFrom="column">
                        <wp:posOffset>0</wp:posOffset>
                      </wp:positionH>
                      <wp:positionV relativeFrom="paragraph">
                        <wp:posOffset>0</wp:posOffset>
                      </wp:positionV>
                      <wp:extent cx="104775" cy="66675"/>
                      <wp:effectExtent l="0" t="0" r="0" b="0"/>
                      <wp:wrapNone/>
                      <wp:docPr id="130860" name="Прямоугольник 13086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60" o:spid="_x0000_s1026" alt="*" style="position:absolute;margin-left:0;margin-top:0;width:8.25pt;height:5.2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DmX63K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41536" behindDoc="0" locked="0" layoutInCell="1" allowOverlap="1" wp14:anchorId="306C08B7" wp14:editId="3B9733B7">
                      <wp:simplePos x="0" y="0"/>
                      <wp:positionH relativeFrom="column">
                        <wp:posOffset>0</wp:posOffset>
                      </wp:positionH>
                      <wp:positionV relativeFrom="paragraph">
                        <wp:posOffset>0</wp:posOffset>
                      </wp:positionV>
                      <wp:extent cx="104775" cy="66675"/>
                      <wp:effectExtent l="0" t="0" r="0" b="0"/>
                      <wp:wrapNone/>
                      <wp:docPr id="130861" name="Прямоугольник 13086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61" o:spid="_x0000_s1026" alt="*" style="position:absolute;margin-left:0;margin-top:0;width:8.25pt;height:5.2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5aK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Aca5aK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42560" behindDoc="0" locked="0" layoutInCell="1" allowOverlap="1" wp14:anchorId="32A7C827" wp14:editId="69B63D62">
                      <wp:simplePos x="0" y="0"/>
                      <wp:positionH relativeFrom="column">
                        <wp:posOffset>0</wp:posOffset>
                      </wp:positionH>
                      <wp:positionV relativeFrom="paragraph">
                        <wp:posOffset>0</wp:posOffset>
                      </wp:positionV>
                      <wp:extent cx="104775" cy="66675"/>
                      <wp:effectExtent l="0" t="0" r="0" b="0"/>
                      <wp:wrapNone/>
                      <wp:docPr id="130862" name="Прямоугольник 13086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62" o:spid="_x0000_s1026" alt="*" style="position:absolute;margin-left:0;margin-top:0;width:8.25pt;height:5.2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WFZ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AyaWFZ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43584" behindDoc="0" locked="0" layoutInCell="1" allowOverlap="1" wp14:anchorId="0F5DC1CE" wp14:editId="1AE0B037">
                      <wp:simplePos x="0" y="0"/>
                      <wp:positionH relativeFrom="column">
                        <wp:posOffset>0</wp:posOffset>
                      </wp:positionH>
                      <wp:positionV relativeFrom="paragraph">
                        <wp:posOffset>0</wp:posOffset>
                      </wp:positionV>
                      <wp:extent cx="104775" cy="66675"/>
                      <wp:effectExtent l="0" t="0" r="0" b="0"/>
                      <wp:wrapNone/>
                      <wp:docPr id="130863" name="Прямоугольник 13086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63" o:spid="_x0000_s1026" alt="*" style="position:absolute;margin-left:0;margin-top:0;width:8.25pt;height:5.2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Ryh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AXlRyhmAIAAEYFAAAOAAAAAAAAAAAAAAAAAC4CAABkcnMvZTJvRG9jLnht&#10;bFBLAQItABQABgAIAAAAIQA2USwx2gAAAAMBAAAPAAAAAAAAAAAAAAAAAPIEAABkcnMvZG93bnJl&#10;di54bWxQSwUGAAAAAAQABADzAAAA+QUAAAAA&#10;" filled="f" stroked="f">
                      <o:lock v:ext="edit" aspectratio="t"/>
                    </v:rect>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4180"/>
            </w:tblGrid>
            <w:tr w:rsidR="00785EFC" w:rsidRPr="0052117B" w:rsidTr="0052117B">
              <w:trPr>
                <w:trHeight w:val="660"/>
                <w:tblCellSpacing w:w="0" w:type="dxa"/>
              </w:trPr>
              <w:tc>
                <w:tcPr>
                  <w:tcW w:w="4180"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Градуированный объем шприца, Кубический сант</w:t>
                  </w:r>
                  <w:r w:rsidRPr="0052117B">
                    <w:rPr>
                      <w:sz w:val="16"/>
                      <w:szCs w:val="16"/>
                    </w:rPr>
                    <w:t>и</w:t>
                  </w:r>
                  <w:r w:rsidRPr="0052117B">
                    <w:rPr>
                      <w:sz w:val="16"/>
                      <w:szCs w:val="16"/>
                    </w:rPr>
                    <w:t>метр;^миллилитр 2</w:t>
                  </w:r>
                </w:p>
              </w:tc>
            </w:tr>
          </w:tbl>
          <w:p w:rsidR="00785EFC" w:rsidRPr="0052117B" w:rsidRDefault="00785EFC" w:rsidP="00785EFC">
            <w:pPr>
              <w:rPr>
                <w:sz w:val="16"/>
                <w:szCs w:val="16"/>
              </w:rPr>
            </w:pPr>
          </w:p>
        </w:tc>
        <w:tc>
          <w:tcPr>
            <w:tcW w:w="2268"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1700"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1418" w:type="dxa"/>
            <w:tcBorders>
              <w:top w:val="nil"/>
              <w:left w:val="nil"/>
              <w:bottom w:val="single" w:sz="4" w:space="0" w:color="auto"/>
              <w:right w:val="single" w:sz="8" w:space="0" w:color="auto"/>
            </w:tcBorders>
            <w:shd w:val="clear" w:color="auto" w:fill="auto"/>
            <w:hideMark/>
          </w:tcPr>
          <w:p w:rsidR="00785EFC" w:rsidRPr="0052117B" w:rsidRDefault="00785EFC" w:rsidP="00785EFC">
            <w:pPr>
              <w:rPr>
                <w:sz w:val="16"/>
                <w:szCs w:val="16"/>
              </w:rPr>
            </w:pPr>
            <w:r w:rsidRPr="0052117B">
              <w:rPr>
                <w:sz w:val="16"/>
                <w:szCs w:val="16"/>
              </w:rPr>
              <w:t> </w:t>
            </w:r>
          </w:p>
        </w:tc>
      </w:tr>
      <w:tr w:rsidR="00785EFC" w:rsidRPr="0052117B" w:rsidTr="0052117B">
        <w:trPr>
          <w:trHeight w:val="300"/>
        </w:trPr>
        <w:tc>
          <w:tcPr>
            <w:tcW w:w="431" w:type="dxa"/>
            <w:vMerge/>
            <w:tcBorders>
              <w:top w:val="nil"/>
              <w:left w:val="single" w:sz="8" w:space="0" w:color="auto"/>
              <w:bottom w:val="single" w:sz="8" w:space="0" w:color="000000"/>
              <w:right w:val="single" w:sz="4" w:space="0" w:color="auto"/>
            </w:tcBorders>
            <w:vAlign w:val="center"/>
            <w:hideMark/>
          </w:tcPr>
          <w:p w:rsidR="00785EFC" w:rsidRPr="0052117B" w:rsidRDefault="00785EFC" w:rsidP="00785EFC">
            <w:pPr>
              <w:rPr>
                <w:sz w:val="16"/>
                <w:szCs w:val="16"/>
              </w:rPr>
            </w:pPr>
          </w:p>
        </w:tc>
        <w:tc>
          <w:tcPr>
            <w:tcW w:w="1701" w:type="dxa"/>
            <w:vMerge/>
            <w:tcBorders>
              <w:top w:val="nil"/>
              <w:left w:val="single" w:sz="4" w:space="0" w:color="auto"/>
              <w:bottom w:val="single" w:sz="8" w:space="0" w:color="000000"/>
              <w:right w:val="single" w:sz="4" w:space="0" w:color="auto"/>
            </w:tcBorders>
            <w:vAlign w:val="center"/>
            <w:hideMark/>
          </w:tcPr>
          <w:p w:rsidR="00785EFC" w:rsidRPr="0052117B" w:rsidRDefault="00785EFC" w:rsidP="00785EFC">
            <w:pPr>
              <w:rPr>
                <w:sz w:val="16"/>
                <w:szCs w:val="16"/>
              </w:rPr>
            </w:pPr>
          </w:p>
        </w:tc>
        <w:tc>
          <w:tcPr>
            <w:tcW w:w="2552"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xml:space="preserve">Коннектор: </w:t>
            </w:r>
            <w:proofErr w:type="spellStart"/>
            <w:r w:rsidRPr="0052117B">
              <w:rPr>
                <w:sz w:val="16"/>
                <w:szCs w:val="16"/>
              </w:rPr>
              <w:t>Луер</w:t>
            </w:r>
            <w:proofErr w:type="spellEnd"/>
            <w:r w:rsidRPr="0052117B">
              <w:rPr>
                <w:sz w:val="16"/>
                <w:szCs w:val="16"/>
              </w:rPr>
              <w:t xml:space="preserve"> Слип</w:t>
            </w:r>
          </w:p>
        </w:tc>
        <w:tc>
          <w:tcPr>
            <w:tcW w:w="2268"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1700"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1418" w:type="dxa"/>
            <w:tcBorders>
              <w:top w:val="nil"/>
              <w:left w:val="nil"/>
              <w:bottom w:val="single" w:sz="4" w:space="0" w:color="auto"/>
              <w:right w:val="single" w:sz="8" w:space="0" w:color="auto"/>
            </w:tcBorders>
            <w:shd w:val="clear" w:color="auto" w:fill="auto"/>
            <w:hideMark/>
          </w:tcPr>
          <w:p w:rsidR="00785EFC" w:rsidRPr="0052117B" w:rsidRDefault="00785EFC" w:rsidP="00785EFC">
            <w:pPr>
              <w:rPr>
                <w:sz w:val="16"/>
                <w:szCs w:val="16"/>
              </w:rPr>
            </w:pPr>
            <w:r w:rsidRPr="0052117B">
              <w:rPr>
                <w:sz w:val="16"/>
                <w:szCs w:val="16"/>
              </w:rPr>
              <w:t> </w:t>
            </w:r>
          </w:p>
        </w:tc>
      </w:tr>
      <w:tr w:rsidR="00785EFC" w:rsidRPr="0052117B" w:rsidTr="0052117B">
        <w:trPr>
          <w:trHeight w:val="300"/>
        </w:trPr>
        <w:tc>
          <w:tcPr>
            <w:tcW w:w="431" w:type="dxa"/>
            <w:vMerge/>
            <w:tcBorders>
              <w:top w:val="nil"/>
              <w:left w:val="single" w:sz="8" w:space="0" w:color="auto"/>
              <w:bottom w:val="single" w:sz="8" w:space="0" w:color="000000"/>
              <w:right w:val="single" w:sz="4" w:space="0" w:color="auto"/>
            </w:tcBorders>
            <w:vAlign w:val="center"/>
            <w:hideMark/>
          </w:tcPr>
          <w:p w:rsidR="00785EFC" w:rsidRPr="0052117B" w:rsidRDefault="00785EFC" w:rsidP="00785EFC">
            <w:pPr>
              <w:rPr>
                <w:sz w:val="16"/>
                <w:szCs w:val="16"/>
              </w:rPr>
            </w:pPr>
          </w:p>
        </w:tc>
        <w:tc>
          <w:tcPr>
            <w:tcW w:w="1701" w:type="dxa"/>
            <w:vMerge/>
            <w:tcBorders>
              <w:top w:val="nil"/>
              <w:left w:val="single" w:sz="4" w:space="0" w:color="auto"/>
              <w:bottom w:val="single" w:sz="8" w:space="0" w:color="000000"/>
              <w:right w:val="single" w:sz="4" w:space="0" w:color="auto"/>
            </w:tcBorders>
            <w:vAlign w:val="center"/>
            <w:hideMark/>
          </w:tcPr>
          <w:p w:rsidR="00785EFC" w:rsidRPr="0052117B" w:rsidRDefault="00785EFC" w:rsidP="00785EFC">
            <w:pPr>
              <w:rPr>
                <w:sz w:val="16"/>
                <w:szCs w:val="16"/>
              </w:rPr>
            </w:pPr>
          </w:p>
        </w:tc>
        <w:tc>
          <w:tcPr>
            <w:tcW w:w="2552"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2268"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Игла в комплекте</w:t>
            </w:r>
          </w:p>
        </w:tc>
        <w:tc>
          <w:tcPr>
            <w:tcW w:w="1700"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Одна и более</w:t>
            </w:r>
          </w:p>
        </w:tc>
        <w:tc>
          <w:tcPr>
            <w:tcW w:w="1418" w:type="dxa"/>
            <w:tcBorders>
              <w:top w:val="nil"/>
              <w:left w:val="nil"/>
              <w:bottom w:val="single" w:sz="4" w:space="0" w:color="auto"/>
              <w:right w:val="single" w:sz="8" w:space="0" w:color="auto"/>
            </w:tcBorders>
            <w:shd w:val="clear" w:color="auto" w:fill="auto"/>
            <w:hideMark/>
          </w:tcPr>
          <w:p w:rsidR="00785EFC" w:rsidRPr="0052117B" w:rsidRDefault="00785EFC" w:rsidP="00785EFC">
            <w:pPr>
              <w:rPr>
                <w:sz w:val="16"/>
                <w:szCs w:val="16"/>
              </w:rPr>
            </w:pPr>
            <w:r w:rsidRPr="0052117B">
              <w:rPr>
                <w:sz w:val="16"/>
                <w:szCs w:val="16"/>
              </w:rPr>
              <w:t>Конкретное значение</w:t>
            </w:r>
          </w:p>
        </w:tc>
      </w:tr>
      <w:tr w:rsidR="00785EFC" w:rsidRPr="0052117B" w:rsidTr="0052117B">
        <w:trPr>
          <w:trHeight w:val="330"/>
        </w:trPr>
        <w:tc>
          <w:tcPr>
            <w:tcW w:w="431" w:type="dxa"/>
            <w:vMerge/>
            <w:tcBorders>
              <w:top w:val="nil"/>
              <w:left w:val="single" w:sz="8" w:space="0" w:color="auto"/>
              <w:bottom w:val="single" w:sz="8" w:space="0" w:color="000000"/>
              <w:right w:val="single" w:sz="4" w:space="0" w:color="auto"/>
            </w:tcBorders>
            <w:vAlign w:val="center"/>
            <w:hideMark/>
          </w:tcPr>
          <w:p w:rsidR="00785EFC" w:rsidRPr="0052117B" w:rsidRDefault="00785EFC" w:rsidP="00785EFC">
            <w:pPr>
              <w:rPr>
                <w:sz w:val="16"/>
                <w:szCs w:val="16"/>
              </w:rPr>
            </w:pPr>
          </w:p>
        </w:tc>
        <w:tc>
          <w:tcPr>
            <w:tcW w:w="1701" w:type="dxa"/>
            <w:vMerge/>
            <w:tcBorders>
              <w:top w:val="nil"/>
              <w:left w:val="single" w:sz="4" w:space="0" w:color="auto"/>
              <w:bottom w:val="single" w:sz="8" w:space="0" w:color="000000"/>
              <w:right w:val="single" w:sz="4" w:space="0" w:color="auto"/>
            </w:tcBorders>
            <w:vAlign w:val="center"/>
            <w:hideMark/>
          </w:tcPr>
          <w:p w:rsidR="00785EFC" w:rsidRPr="0052117B" w:rsidRDefault="00785EFC" w:rsidP="00785EFC">
            <w:pPr>
              <w:rPr>
                <w:sz w:val="16"/>
                <w:szCs w:val="16"/>
              </w:rPr>
            </w:pPr>
          </w:p>
        </w:tc>
        <w:tc>
          <w:tcPr>
            <w:tcW w:w="2552" w:type="dxa"/>
            <w:tcBorders>
              <w:top w:val="nil"/>
              <w:left w:val="nil"/>
              <w:bottom w:val="single" w:sz="8"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Тип шприца трехкомпонен</w:t>
            </w:r>
            <w:r w:rsidRPr="0052117B">
              <w:rPr>
                <w:sz w:val="16"/>
                <w:szCs w:val="16"/>
              </w:rPr>
              <w:t>т</w:t>
            </w:r>
            <w:r w:rsidRPr="0052117B">
              <w:rPr>
                <w:sz w:val="16"/>
                <w:szCs w:val="16"/>
              </w:rPr>
              <w:t>ный****</w:t>
            </w:r>
          </w:p>
        </w:tc>
        <w:tc>
          <w:tcPr>
            <w:tcW w:w="2268" w:type="dxa"/>
            <w:tcBorders>
              <w:top w:val="nil"/>
              <w:left w:val="nil"/>
              <w:bottom w:val="single" w:sz="8"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1700" w:type="dxa"/>
            <w:tcBorders>
              <w:top w:val="nil"/>
              <w:left w:val="nil"/>
              <w:bottom w:val="single" w:sz="8"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1418" w:type="dxa"/>
            <w:tcBorders>
              <w:top w:val="nil"/>
              <w:left w:val="nil"/>
              <w:bottom w:val="single" w:sz="8" w:space="0" w:color="auto"/>
              <w:right w:val="single" w:sz="8" w:space="0" w:color="auto"/>
            </w:tcBorders>
            <w:shd w:val="clear" w:color="auto" w:fill="auto"/>
            <w:hideMark/>
          </w:tcPr>
          <w:p w:rsidR="00785EFC" w:rsidRPr="0052117B" w:rsidRDefault="00785EFC" w:rsidP="00785EFC">
            <w:pPr>
              <w:rPr>
                <w:sz w:val="16"/>
                <w:szCs w:val="16"/>
              </w:rPr>
            </w:pPr>
            <w:r w:rsidRPr="0052117B">
              <w:rPr>
                <w:sz w:val="16"/>
                <w:szCs w:val="16"/>
              </w:rPr>
              <w:t> </w:t>
            </w:r>
          </w:p>
        </w:tc>
      </w:tr>
      <w:tr w:rsidR="00785EFC" w:rsidRPr="0052117B" w:rsidTr="0052117B">
        <w:trPr>
          <w:trHeight w:val="600"/>
        </w:trPr>
        <w:tc>
          <w:tcPr>
            <w:tcW w:w="431" w:type="dxa"/>
            <w:vMerge w:val="restart"/>
            <w:tcBorders>
              <w:top w:val="nil"/>
              <w:left w:val="single" w:sz="8" w:space="0" w:color="auto"/>
              <w:bottom w:val="single" w:sz="8" w:space="0" w:color="000000"/>
              <w:right w:val="single" w:sz="4" w:space="0" w:color="auto"/>
            </w:tcBorders>
            <w:shd w:val="clear" w:color="auto" w:fill="auto"/>
            <w:hideMark/>
          </w:tcPr>
          <w:p w:rsidR="00785EFC" w:rsidRPr="0052117B" w:rsidRDefault="00785EFC" w:rsidP="00785EFC">
            <w:pPr>
              <w:jc w:val="right"/>
              <w:rPr>
                <w:sz w:val="16"/>
                <w:szCs w:val="16"/>
              </w:rPr>
            </w:pPr>
            <w:r w:rsidRPr="0052117B">
              <w:rPr>
                <w:sz w:val="16"/>
                <w:szCs w:val="16"/>
              </w:rPr>
              <w:t>3</w:t>
            </w:r>
          </w:p>
        </w:tc>
        <w:tc>
          <w:tcPr>
            <w:tcW w:w="1701" w:type="dxa"/>
            <w:vMerge w:val="restart"/>
            <w:tcBorders>
              <w:top w:val="nil"/>
              <w:left w:val="single" w:sz="4" w:space="0" w:color="auto"/>
              <w:bottom w:val="single" w:sz="8" w:space="0" w:color="000000"/>
              <w:right w:val="single" w:sz="4" w:space="0" w:color="auto"/>
            </w:tcBorders>
            <w:shd w:val="clear" w:color="auto" w:fill="auto"/>
            <w:hideMark/>
          </w:tcPr>
          <w:p w:rsidR="00785EFC" w:rsidRPr="0052117B" w:rsidRDefault="00785EFC" w:rsidP="00785EFC">
            <w:pPr>
              <w:rPr>
                <w:sz w:val="16"/>
                <w:szCs w:val="16"/>
              </w:rPr>
            </w:pPr>
            <w:r w:rsidRPr="0052117B">
              <w:rPr>
                <w:sz w:val="16"/>
                <w:szCs w:val="16"/>
              </w:rPr>
              <w:t xml:space="preserve">Шприц общего назначения </w:t>
            </w:r>
            <w:r w:rsidRPr="0052117B">
              <w:rPr>
                <w:sz w:val="16"/>
                <w:szCs w:val="16"/>
              </w:rPr>
              <w:br/>
              <w:t>240 000 шт. Код КТРУ:  32.50.13.110-00004580</w:t>
            </w:r>
          </w:p>
        </w:tc>
        <w:tc>
          <w:tcPr>
            <w:tcW w:w="2552" w:type="dxa"/>
            <w:tcBorders>
              <w:top w:val="nil"/>
              <w:left w:val="nil"/>
              <w:bottom w:val="nil"/>
              <w:right w:val="nil"/>
            </w:tcBorders>
            <w:shd w:val="clear" w:color="auto" w:fill="auto"/>
            <w:noWrap/>
            <w:vAlign w:val="bottom"/>
            <w:hideMark/>
          </w:tcPr>
          <w:p w:rsidR="00785EFC" w:rsidRPr="0052117B" w:rsidRDefault="00785EFC" w:rsidP="00785EFC">
            <w:pPr>
              <w:rPr>
                <w:sz w:val="16"/>
                <w:szCs w:val="16"/>
              </w:rPr>
            </w:pPr>
            <w:r w:rsidRPr="0052117B">
              <w:rPr>
                <w:noProof/>
                <w:sz w:val="16"/>
                <w:szCs w:val="16"/>
              </w:rPr>
              <mc:AlternateContent>
                <mc:Choice Requires="wps">
                  <w:drawing>
                    <wp:anchor distT="0" distB="0" distL="114300" distR="114300" simplePos="0" relativeHeight="251691008" behindDoc="0" locked="0" layoutInCell="1" allowOverlap="1" wp14:anchorId="38D4E02F" wp14:editId="59A9395F">
                      <wp:simplePos x="0" y="0"/>
                      <wp:positionH relativeFrom="column">
                        <wp:posOffset>0</wp:posOffset>
                      </wp:positionH>
                      <wp:positionV relativeFrom="paragraph">
                        <wp:posOffset>0</wp:posOffset>
                      </wp:positionV>
                      <wp:extent cx="104775" cy="66675"/>
                      <wp:effectExtent l="0" t="0" r="0" b="0"/>
                      <wp:wrapNone/>
                      <wp:docPr id="130714" name="Прямоугольник 13071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14" o:spid="_x0000_s1026" alt="*" style="position:absolute;margin-left:0;margin-top:0;width:8.25pt;height:5.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mabXK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92032" behindDoc="0" locked="0" layoutInCell="1" allowOverlap="1" wp14:anchorId="4C0AEA98" wp14:editId="59D6B770">
                      <wp:simplePos x="0" y="0"/>
                      <wp:positionH relativeFrom="column">
                        <wp:posOffset>0</wp:posOffset>
                      </wp:positionH>
                      <wp:positionV relativeFrom="paragraph">
                        <wp:posOffset>0</wp:posOffset>
                      </wp:positionV>
                      <wp:extent cx="104775" cy="66675"/>
                      <wp:effectExtent l="0" t="0" r="0" b="0"/>
                      <wp:wrapNone/>
                      <wp:docPr id="130715" name="Прямоугольник 13071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15" o:spid="_x0000_s1026" alt="*" style="position:absolute;margin-left:0;margin-top:0;width:8.25pt;height:5.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MOVyDK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93056" behindDoc="0" locked="0" layoutInCell="1" allowOverlap="1" wp14:anchorId="1D4824F2" wp14:editId="73BE28E9">
                      <wp:simplePos x="0" y="0"/>
                      <wp:positionH relativeFrom="column">
                        <wp:posOffset>0</wp:posOffset>
                      </wp:positionH>
                      <wp:positionV relativeFrom="paragraph">
                        <wp:posOffset>0</wp:posOffset>
                      </wp:positionV>
                      <wp:extent cx="104775" cy="66675"/>
                      <wp:effectExtent l="0" t="0" r="0" b="0"/>
                      <wp:wrapNone/>
                      <wp:docPr id="130716" name="Прямоугольник 13071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16" o:spid="_x0000_s1026" alt="*" style="position:absolute;margin-left:0;margin-top:0;width:8.25pt;height:5.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tlz/h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94080" behindDoc="0" locked="0" layoutInCell="1" allowOverlap="1" wp14:anchorId="61345A0B" wp14:editId="306F4B50">
                      <wp:simplePos x="0" y="0"/>
                      <wp:positionH relativeFrom="column">
                        <wp:posOffset>0</wp:posOffset>
                      </wp:positionH>
                      <wp:positionV relativeFrom="paragraph">
                        <wp:posOffset>0</wp:posOffset>
                      </wp:positionV>
                      <wp:extent cx="104775" cy="66675"/>
                      <wp:effectExtent l="0" t="0" r="0" b="0"/>
                      <wp:wrapNone/>
                      <wp:docPr id="130717" name="Прямоугольник 13071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17" o:spid="_x0000_s1026" alt="*" style="position:absolute;margin-left:0;margin-top:0;width:8.25pt;height:5.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Ia0IZ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95104" behindDoc="0" locked="0" layoutInCell="1" allowOverlap="1" wp14:anchorId="38A90472" wp14:editId="471C4EB9">
                      <wp:simplePos x="0" y="0"/>
                      <wp:positionH relativeFrom="column">
                        <wp:posOffset>0</wp:posOffset>
                      </wp:positionH>
                      <wp:positionV relativeFrom="paragraph">
                        <wp:posOffset>0</wp:posOffset>
                      </wp:positionV>
                      <wp:extent cx="104775" cy="66675"/>
                      <wp:effectExtent l="0" t="0" r="0" b="0"/>
                      <wp:wrapNone/>
                      <wp:docPr id="130718" name="Прямоугольник 13071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18" o:spid="_x0000_s1026" alt="*" style="position:absolute;margin-left:0;margin-top:0;width:8.25pt;height:5.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NxtizO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96128" behindDoc="0" locked="0" layoutInCell="1" allowOverlap="1" wp14:anchorId="2404E9B9" wp14:editId="6B8721DD">
                      <wp:simplePos x="0" y="0"/>
                      <wp:positionH relativeFrom="column">
                        <wp:posOffset>0</wp:posOffset>
                      </wp:positionH>
                      <wp:positionV relativeFrom="paragraph">
                        <wp:posOffset>0</wp:posOffset>
                      </wp:positionV>
                      <wp:extent cx="104775" cy="66675"/>
                      <wp:effectExtent l="0" t="0" r="0" b="0"/>
                      <wp:wrapNone/>
                      <wp:docPr id="130719" name="Прямоугольник 13071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19" o:spid="_x0000_s1026" alt="*" style="position:absolute;margin-left:0;margin-top:0;width:8.25pt;height:5.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5kfbL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97152" behindDoc="0" locked="0" layoutInCell="1" allowOverlap="1" wp14:anchorId="3A2B1C50" wp14:editId="22E9FAA9">
                      <wp:simplePos x="0" y="0"/>
                      <wp:positionH relativeFrom="column">
                        <wp:posOffset>0</wp:posOffset>
                      </wp:positionH>
                      <wp:positionV relativeFrom="paragraph">
                        <wp:posOffset>0</wp:posOffset>
                      </wp:positionV>
                      <wp:extent cx="104775" cy="66675"/>
                      <wp:effectExtent l="0" t="0" r="0" b="0"/>
                      <wp:wrapNone/>
                      <wp:docPr id="130720" name="Прямоугольник 13072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20" o:spid="_x0000_s1026" alt="*" style="position:absolute;margin-left:0;margin-top:0;width:8.25pt;height:5.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D1vpUG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98176" behindDoc="0" locked="0" layoutInCell="1" allowOverlap="1" wp14:anchorId="0541F7D2" wp14:editId="4ECCDF45">
                      <wp:simplePos x="0" y="0"/>
                      <wp:positionH relativeFrom="column">
                        <wp:posOffset>0</wp:posOffset>
                      </wp:positionH>
                      <wp:positionV relativeFrom="paragraph">
                        <wp:posOffset>0</wp:posOffset>
                      </wp:positionV>
                      <wp:extent cx="104775" cy="66675"/>
                      <wp:effectExtent l="0" t="0" r="0" b="0"/>
                      <wp:wrapNone/>
                      <wp:docPr id="130721" name="Прямоугольник 13072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21" o:spid="_x0000_s1026" alt="*" style="position:absolute;margin-left:0;margin-top:0;width:8.25pt;height:5.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AYk9i5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699200" behindDoc="0" locked="0" layoutInCell="1" allowOverlap="1" wp14:anchorId="249E4BCF" wp14:editId="67CF13B2">
                      <wp:simplePos x="0" y="0"/>
                      <wp:positionH relativeFrom="column">
                        <wp:posOffset>0</wp:posOffset>
                      </wp:positionH>
                      <wp:positionV relativeFrom="paragraph">
                        <wp:posOffset>0</wp:posOffset>
                      </wp:positionV>
                      <wp:extent cx="104775" cy="66675"/>
                      <wp:effectExtent l="0" t="0" r="0" b="0"/>
                      <wp:wrapNone/>
                      <wp:docPr id="130722" name="Прямоугольник 13072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22" o:spid="_x0000_s1026" alt="*" style="position:absolute;margin-left:0;margin-top:0;width:8.25pt;height:5.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A2kS9q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00224" behindDoc="0" locked="0" layoutInCell="1" allowOverlap="1" wp14:anchorId="0E338928" wp14:editId="6A216FD0">
                      <wp:simplePos x="0" y="0"/>
                      <wp:positionH relativeFrom="column">
                        <wp:posOffset>0</wp:posOffset>
                      </wp:positionH>
                      <wp:positionV relativeFrom="paragraph">
                        <wp:posOffset>0</wp:posOffset>
                      </wp:positionV>
                      <wp:extent cx="104775" cy="66675"/>
                      <wp:effectExtent l="0" t="0" r="0" b="0"/>
                      <wp:wrapNone/>
                      <wp:docPr id="130723" name="Прямоугольник 13072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23" o:spid="_x0000_s1026" alt="*" style="position:absolute;margin-left:0;margin-top:0;width:8.25pt;height:5.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ATbVKS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01248" behindDoc="0" locked="0" layoutInCell="1" allowOverlap="1" wp14:anchorId="1FCB65D1" wp14:editId="590DC1F0">
                      <wp:simplePos x="0" y="0"/>
                      <wp:positionH relativeFrom="column">
                        <wp:posOffset>0</wp:posOffset>
                      </wp:positionH>
                      <wp:positionV relativeFrom="paragraph">
                        <wp:posOffset>0</wp:posOffset>
                      </wp:positionV>
                      <wp:extent cx="104775" cy="66675"/>
                      <wp:effectExtent l="0" t="0" r="0" b="0"/>
                      <wp:wrapNone/>
                      <wp:docPr id="130724" name="Прямоугольник 13072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24" o:spid="_x0000_s1026" alt="*" style="position:absolute;margin-left:0;margin-top:0;width:8.25pt;height:5.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Ark7AW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02272" behindDoc="0" locked="0" layoutInCell="1" allowOverlap="1" wp14:anchorId="7FD60B2C" wp14:editId="517781E8">
                      <wp:simplePos x="0" y="0"/>
                      <wp:positionH relativeFrom="column">
                        <wp:posOffset>0</wp:posOffset>
                      </wp:positionH>
                      <wp:positionV relativeFrom="paragraph">
                        <wp:posOffset>0</wp:posOffset>
                      </wp:positionV>
                      <wp:extent cx="104775" cy="66675"/>
                      <wp:effectExtent l="0" t="0" r="0" b="0"/>
                      <wp:wrapNone/>
                      <wp:docPr id="130725" name="Прямоугольник 13072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25" o:spid="_x0000_s1026" alt="*" style="position:absolute;margin-left:0;margin-top:0;width:8.25pt;height:5.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03296" behindDoc="0" locked="0" layoutInCell="1" allowOverlap="1" wp14:anchorId="70BF82E9" wp14:editId="7E0E187B">
                      <wp:simplePos x="0" y="0"/>
                      <wp:positionH relativeFrom="column">
                        <wp:posOffset>0</wp:posOffset>
                      </wp:positionH>
                      <wp:positionV relativeFrom="paragraph">
                        <wp:posOffset>0</wp:posOffset>
                      </wp:positionV>
                      <wp:extent cx="104775" cy="66675"/>
                      <wp:effectExtent l="0" t="0" r="0" b="0"/>
                      <wp:wrapNone/>
                      <wp:docPr id="130726" name="Прямоугольник 13072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26" o:spid="_x0000_s1026" alt="*" style="position:absolute;margin-left:0;margin-top:0;width:8.25pt;height:5.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AgbTo9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04320" behindDoc="0" locked="0" layoutInCell="1" allowOverlap="1" wp14:anchorId="7DCE1FD7" wp14:editId="67A8705E">
                      <wp:simplePos x="0" y="0"/>
                      <wp:positionH relativeFrom="column">
                        <wp:posOffset>0</wp:posOffset>
                      </wp:positionH>
                      <wp:positionV relativeFrom="paragraph">
                        <wp:posOffset>0</wp:posOffset>
                      </wp:positionV>
                      <wp:extent cx="104775" cy="66675"/>
                      <wp:effectExtent l="0" t="0" r="0" b="0"/>
                      <wp:wrapNone/>
                      <wp:docPr id="130727" name="Прямоугольник 13072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27" o:spid="_x0000_s1026" alt="*" style="position:absolute;margin-left:0;margin-top:0;width:8.25pt;height:5.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AFkUfF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05344" behindDoc="0" locked="0" layoutInCell="1" allowOverlap="1" wp14:anchorId="43EBAA54" wp14:editId="42F22CBC">
                      <wp:simplePos x="0" y="0"/>
                      <wp:positionH relativeFrom="column">
                        <wp:posOffset>0</wp:posOffset>
                      </wp:positionH>
                      <wp:positionV relativeFrom="paragraph">
                        <wp:posOffset>0</wp:posOffset>
                      </wp:positionV>
                      <wp:extent cx="104775" cy="66675"/>
                      <wp:effectExtent l="0" t="0" r="0" b="0"/>
                      <wp:wrapNone/>
                      <wp:docPr id="130728" name="Прямоугольник 13072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28" o:spid="_x0000_s1026" alt="*" style="position:absolute;margin-left:0;margin-top:0;width:8.25pt;height:5.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BGXju+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06368" behindDoc="0" locked="0" layoutInCell="1" allowOverlap="1" wp14:anchorId="5FAB086E" wp14:editId="3F6F3F86">
                      <wp:simplePos x="0" y="0"/>
                      <wp:positionH relativeFrom="column">
                        <wp:posOffset>0</wp:posOffset>
                      </wp:positionH>
                      <wp:positionV relativeFrom="paragraph">
                        <wp:posOffset>0</wp:posOffset>
                      </wp:positionV>
                      <wp:extent cx="104775" cy="66675"/>
                      <wp:effectExtent l="0" t="0" r="0" b="0"/>
                      <wp:wrapNone/>
                      <wp:docPr id="130729" name="Прямоугольник 13072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29" o:spid="_x0000_s1026" alt="*" style="position:absolute;margin-left:0;margin-top:0;width:8.25pt;height:5.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A0a/MX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07392" behindDoc="0" locked="0" layoutInCell="1" allowOverlap="1" wp14:anchorId="29E4D02C" wp14:editId="4A12EF51">
                      <wp:simplePos x="0" y="0"/>
                      <wp:positionH relativeFrom="column">
                        <wp:posOffset>0</wp:posOffset>
                      </wp:positionH>
                      <wp:positionV relativeFrom="paragraph">
                        <wp:posOffset>0</wp:posOffset>
                      </wp:positionV>
                      <wp:extent cx="104775" cy="66675"/>
                      <wp:effectExtent l="0" t="0" r="0" b="0"/>
                      <wp:wrapNone/>
                      <wp:docPr id="130730" name="Прямоугольник 13073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30" o:spid="_x0000_s1026" alt="*" style="position:absolute;margin-left:0;margin-top:0;width:8.25pt;height:5.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CGxlkK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08416" behindDoc="0" locked="0" layoutInCell="1" allowOverlap="1" wp14:anchorId="5373CD44" wp14:editId="1C96978D">
                      <wp:simplePos x="0" y="0"/>
                      <wp:positionH relativeFrom="column">
                        <wp:posOffset>0</wp:posOffset>
                      </wp:positionH>
                      <wp:positionV relativeFrom="paragraph">
                        <wp:posOffset>0</wp:posOffset>
                      </wp:positionV>
                      <wp:extent cx="104775" cy="66675"/>
                      <wp:effectExtent l="0" t="0" r="0" b="0"/>
                      <wp:wrapNone/>
                      <wp:docPr id="130731" name="Прямоугольник 13073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31" o:spid="_x0000_s1026" alt="*" style="position:absolute;margin-left:0;margin-top:0;width:8.25pt;height:5.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CjOiTy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09440" behindDoc="0" locked="0" layoutInCell="1" allowOverlap="1" wp14:anchorId="5840BAA3" wp14:editId="4644E4D1">
                      <wp:simplePos x="0" y="0"/>
                      <wp:positionH relativeFrom="column">
                        <wp:posOffset>0</wp:posOffset>
                      </wp:positionH>
                      <wp:positionV relativeFrom="paragraph">
                        <wp:posOffset>0</wp:posOffset>
                      </wp:positionV>
                      <wp:extent cx="104775" cy="66675"/>
                      <wp:effectExtent l="0" t="0" r="0" b="0"/>
                      <wp:wrapNone/>
                      <wp:docPr id="130732" name="Прямоугольник 13073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32" o:spid="_x0000_s1026" alt="*" style="position:absolute;margin-left:0;margin-top:0;width:8.25pt;height:5.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CNONMh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10464" behindDoc="0" locked="0" layoutInCell="1" allowOverlap="1" wp14:anchorId="5C0B0B74" wp14:editId="2EC33FB4">
                      <wp:simplePos x="0" y="0"/>
                      <wp:positionH relativeFrom="column">
                        <wp:posOffset>0</wp:posOffset>
                      </wp:positionH>
                      <wp:positionV relativeFrom="paragraph">
                        <wp:posOffset>0</wp:posOffset>
                      </wp:positionV>
                      <wp:extent cx="104775" cy="66675"/>
                      <wp:effectExtent l="0" t="0" r="0" b="0"/>
                      <wp:wrapNone/>
                      <wp:docPr id="130733" name="Прямоугольник 13073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33" o:spid="_x0000_s1026" alt="*" style="position:absolute;margin-left:0;margin-top:0;width:8.25pt;height:5.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CoxK7Z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11488" behindDoc="0" locked="0" layoutInCell="1" allowOverlap="1" wp14:anchorId="136F98B6" wp14:editId="3B423A0F">
                      <wp:simplePos x="0" y="0"/>
                      <wp:positionH relativeFrom="column">
                        <wp:posOffset>0</wp:posOffset>
                      </wp:positionH>
                      <wp:positionV relativeFrom="paragraph">
                        <wp:posOffset>0</wp:posOffset>
                      </wp:positionV>
                      <wp:extent cx="104775" cy="66675"/>
                      <wp:effectExtent l="0" t="0" r="0" b="0"/>
                      <wp:wrapNone/>
                      <wp:docPr id="130734" name="Прямоугольник 13073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34" o:spid="_x0000_s1026" alt="*" style="position:absolute;margin-left:0;margin-top:0;width:8.25pt;height:5.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CQOkxd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12512" behindDoc="0" locked="0" layoutInCell="1" allowOverlap="1" wp14:anchorId="76BA3746" wp14:editId="60E772DC">
                      <wp:simplePos x="0" y="0"/>
                      <wp:positionH relativeFrom="column">
                        <wp:posOffset>0</wp:posOffset>
                      </wp:positionH>
                      <wp:positionV relativeFrom="paragraph">
                        <wp:posOffset>0</wp:posOffset>
                      </wp:positionV>
                      <wp:extent cx="104775" cy="66675"/>
                      <wp:effectExtent l="0" t="0" r="0" b="0"/>
                      <wp:wrapNone/>
                      <wp:docPr id="130735" name="Прямоугольник 13073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35" o:spid="_x0000_s1026" alt="*" style="position:absolute;margin-left:0;margin-top:0;width:8.25pt;height:5.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LXGMaW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13536" behindDoc="0" locked="0" layoutInCell="1" allowOverlap="1" wp14:anchorId="2A2E5A7C" wp14:editId="4F52047D">
                      <wp:simplePos x="0" y="0"/>
                      <wp:positionH relativeFrom="column">
                        <wp:posOffset>0</wp:posOffset>
                      </wp:positionH>
                      <wp:positionV relativeFrom="paragraph">
                        <wp:posOffset>0</wp:posOffset>
                      </wp:positionV>
                      <wp:extent cx="104775" cy="66675"/>
                      <wp:effectExtent l="0" t="0" r="0" b="0"/>
                      <wp:wrapNone/>
                      <wp:docPr id="130736" name="Прямоугольник 13073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36" o:spid="_x0000_s1026" alt="*" style="position:absolute;margin-left:0;margin-top:0;width:8.25pt;height:5.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CbxMZ2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14560" behindDoc="0" locked="0" layoutInCell="1" allowOverlap="1" wp14:anchorId="18830727" wp14:editId="75B6318A">
                      <wp:simplePos x="0" y="0"/>
                      <wp:positionH relativeFrom="column">
                        <wp:posOffset>0</wp:posOffset>
                      </wp:positionH>
                      <wp:positionV relativeFrom="paragraph">
                        <wp:posOffset>0</wp:posOffset>
                      </wp:positionV>
                      <wp:extent cx="104775" cy="66675"/>
                      <wp:effectExtent l="0" t="0" r="0" b="0"/>
                      <wp:wrapNone/>
                      <wp:docPr id="130737" name="Прямоугольник 13073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37" o:spid="_x0000_s1026" alt="*" style="position:absolute;margin-left:0;margin-top:0;width:8.25pt;height:5.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C+OLuO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15584" behindDoc="0" locked="0" layoutInCell="1" allowOverlap="1" wp14:anchorId="69977B2F" wp14:editId="735DA43F">
                      <wp:simplePos x="0" y="0"/>
                      <wp:positionH relativeFrom="column">
                        <wp:posOffset>0</wp:posOffset>
                      </wp:positionH>
                      <wp:positionV relativeFrom="paragraph">
                        <wp:posOffset>0</wp:posOffset>
                      </wp:positionV>
                      <wp:extent cx="104775" cy="66675"/>
                      <wp:effectExtent l="0" t="0" r="0" b="0"/>
                      <wp:wrapNone/>
                      <wp:docPr id="130738" name="Прямоугольник 13073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38" o:spid="_x0000_s1026" alt="*" style="position:absolute;margin-left:0;margin-top:0;width:8.25pt;height:5.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CqPnKk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16608" behindDoc="0" locked="0" layoutInCell="1" allowOverlap="1" wp14:anchorId="6A72ED7C" wp14:editId="560D9DC4">
                      <wp:simplePos x="0" y="0"/>
                      <wp:positionH relativeFrom="column">
                        <wp:posOffset>0</wp:posOffset>
                      </wp:positionH>
                      <wp:positionV relativeFrom="paragraph">
                        <wp:posOffset>0</wp:posOffset>
                      </wp:positionV>
                      <wp:extent cx="104775" cy="66675"/>
                      <wp:effectExtent l="0" t="0" r="0" b="0"/>
                      <wp:wrapNone/>
                      <wp:docPr id="130739" name="Прямоугольник 13073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39" o:spid="_x0000_s1026" alt="*" style="position:absolute;margin-left:0;margin-top:0;width:8.25pt;height:5.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CPwg9c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17632" behindDoc="0" locked="0" layoutInCell="1" allowOverlap="1" wp14:anchorId="636A3B5F" wp14:editId="7D749D2D">
                      <wp:simplePos x="0" y="0"/>
                      <wp:positionH relativeFrom="column">
                        <wp:posOffset>0</wp:posOffset>
                      </wp:positionH>
                      <wp:positionV relativeFrom="paragraph">
                        <wp:posOffset>0</wp:posOffset>
                      </wp:positionV>
                      <wp:extent cx="104775" cy="66675"/>
                      <wp:effectExtent l="0" t="0" r="0" b="0"/>
                      <wp:wrapNone/>
                      <wp:docPr id="130740" name="Прямоугольник 13074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40" o:spid="_x0000_s1026" alt="*" style="position:absolute;margin-left:0;margin-top:0;width:8.25pt;height:5.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Oac3yK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18656" behindDoc="0" locked="0" layoutInCell="1" allowOverlap="1" wp14:anchorId="7DBEB63D" wp14:editId="18623BC6">
                      <wp:simplePos x="0" y="0"/>
                      <wp:positionH relativeFrom="column">
                        <wp:posOffset>0</wp:posOffset>
                      </wp:positionH>
                      <wp:positionV relativeFrom="paragraph">
                        <wp:posOffset>0</wp:posOffset>
                      </wp:positionV>
                      <wp:extent cx="104775" cy="66675"/>
                      <wp:effectExtent l="0" t="0" r="0" b="0"/>
                      <wp:wrapNone/>
                      <wp:docPr id="130741" name="Прямоугольник 13074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41" o:spid="_x0000_s1026" alt="*" style="position:absolute;margin-left:0;margin-top:0;width:8.25pt;height:5.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DYKLa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19680" behindDoc="0" locked="0" layoutInCell="1" allowOverlap="1" wp14:anchorId="0B9BC6EB" wp14:editId="722ACA62">
                      <wp:simplePos x="0" y="0"/>
                      <wp:positionH relativeFrom="column">
                        <wp:posOffset>0</wp:posOffset>
                      </wp:positionH>
                      <wp:positionV relativeFrom="paragraph">
                        <wp:posOffset>0</wp:posOffset>
                      </wp:positionV>
                      <wp:extent cx="104775" cy="66675"/>
                      <wp:effectExtent l="0" t="0" r="0" b="0"/>
                      <wp:wrapNone/>
                      <wp:docPr id="130742" name="Прямоугольник 13074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42" o:spid="_x0000_s1026" alt="*" style="position:absolute;margin-left:0;margin-top:0;width:8.25pt;height: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tYlUJ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20704" behindDoc="0" locked="0" layoutInCell="1" allowOverlap="1" wp14:anchorId="6EA30776" wp14:editId="7F622F6D">
                      <wp:simplePos x="0" y="0"/>
                      <wp:positionH relativeFrom="column">
                        <wp:posOffset>0</wp:posOffset>
                      </wp:positionH>
                      <wp:positionV relativeFrom="paragraph">
                        <wp:posOffset>0</wp:posOffset>
                      </wp:positionV>
                      <wp:extent cx="104775" cy="66675"/>
                      <wp:effectExtent l="0" t="0" r="0" b="0"/>
                      <wp:wrapNone/>
                      <wp:docPr id="130743" name="Прямоугольник 13074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43" o:spid="_x0000_s1026" alt="*" style="position:absolute;margin-left:0;margin-top:0;width:8.25pt;height:5.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Inijx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21728" behindDoc="0" locked="0" layoutInCell="1" allowOverlap="1" wp14:anchorId="74C268A6" wp14:editId="6135927A">
                      <wp:simplePos x="0" y="0"/>
                      <wp:positionH relativeFrom="column">
                        <wp:posOffset>0</wp:posOffset>
                      </wp:positionH>
                      <wp:positionV relativeFrom="paragraph">
                        <wp:posOffset>0</wp:posOffset>
                      </wp:positionV>
                      <wp:extent cx="104775" cy="47625"/>
                      <wp:effectExtent l="0" t="0" r="0" b="0"/>
                      <wp:wrapNone/>
                      <wp:docPr id="130744" name="Прямоугольник 13074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44" o:spid="_x0000_s1026" alt="*" style="position:absolute;margin-left:0;margin-top:0;width:8.25pt;height:3.7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EA61A5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22752" behindDoc="0" locked="0" layoutInCell="1" allowOverlap="1" wp14:anchorId="5F413AFE" wp14:editId="648118F5">
                      <wp:simplePos x="0" y="0"/>
                      <wp:positionH relativeFrom="column">
                        <wp:posOffset>0</wp:posOffset>
                      </wp:positionH>
                      <wp:positionV relativeFrom="paragraph">
                        <wp:posOffset>0</wp:posOffset>
                      </wp:positionV>
                      <wp:extent cx="104775" cy="47625"/>
                      <wp:effectExtent l="0" t="0" r="0" b="0"/>
                      <wp:wrapNone/>
                      <wp:docPr id="130745" name="Прямоугольник 13074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45" o:spid="_x0000_s1026" alt="*" style="position:absolute;margin-left:0;margin-top:0;width:8.25pt;height:3.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sj7kw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NfLI+5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23776" behindDoc="0" locked="0" layoutInCell="1" allowOverlap="1" wp14:anchorId="47A7646B" wp14:editId="7BC4288C">
                      <wp:simplePos x="0" y="0"/>
                      <wp:positionH relativeFrom="column">
                        <wp:posOffset>0</wp:posOffset>
                      </wp:positionH>
                      <wp:positionV relativeFrom="paragraph">
                        <wp:posOffset>0</wp:posOffset>
                      </wp:positionV>
                      <wp:extent cx="104775" cy="47625"/>
                      <wp:effectExtent l="0" t="0" r="0" b="0"/>
                      <wp:wrapNone/>
                      <wp:docPr id="130746" name="Прямоугольник 13074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46" o:spid="_x0000_s1026" alt="*" style="position:absolute;margin-left:0;margin-top:0;width:8.25pt;height:3.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D8o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BvwPyi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24800" behindDoc="0" locked="0" layoutInCell="1" allowOverlap="1" wp14:anchorId="2F546E3C" wp14:editId="5515B283">
                      <wp:simplePos x="0" y="0"/>
                      <wp:positionH relativeFrom="column">
                        <wp:posOffset>0</wp:posOffset>
                      </wp:positionH>
                      <wp:positionV relativeFrom="paragraph">
                        <wp:posOffset>0</wp:posOffset>
                      </wp:positionV>
                      <wp:extent cx="104775" cy="47625"/>
                      <wp:effectExtent l="0" t="0" r="0" b="0"/>
                      <wp:wrapNone/>
                      <wp:docPr id="130747" name="Прямоугольник 13074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47" o:spid="_x0000_s1026" alt="*" style="position:absolute;margin-left:0;margin-top:0;width:8.25pt;height:3.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LQ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D4MQtC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25824" behindDoc="0" locked="0" layoutInCell="1" allowOverlap="1" wp14:anchorId="3C6E26B4" wp14:editId="68CF9C6F">
                      <wp:simplePos x="0" y="0"/>
                      <wp:positionH relativeFrom="column">
                        <wp:posOffset>0</wp:posOffset>
                      </wp:positionH>
                      <wp:positionV relativeFrom="paragraph">
                        <wp:posOffset>0</wp:posOffset>
                      </wp:positionV>
                      <wp:extent cx="104775" cy="47625"/>
                      <wp:effectExtent l="0" t="0" r="0" b="0"/>
                      <wp:wrapNone/>
                      <wp:docPr id="130748" name="Прямоугольник 13074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48" o:spid="_x0000_s1026" alt="*" style="position:absolute;margin-left:0;margin-top:0;width:8.25pt;height:3.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ov6kw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KgqL+p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26848" behindDoc="0" locked="0" layoutInCell="1" allowOverlap="1" wp14:anchorId="7FB12E61" wp14:editId="4B4D3A32">
                      <wp:simplePos x="0" y="0"/>
                      <wp:positionH relativeFrom="column">
                        <wp:posOffset>0</wp:posOffset>
                      </wp:positionH>
                      <wp:positionV relativeFrom="paragraph">
                        <wp:posOffset>0</wp:posOffset>
                      </wp:positionV>
                      <wp:extent cx="104775" cy="47625"/>
                      <wp:effectExtent l="0" t="0" r="0" b="0"/>
                      <wp:wrapNone/>
                      <wp:docPr id="130749" name="Прямоугольник 13074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49" o:spid="_x0000_s1026" alt="*" style="position:absolute;margin-left:0;margin-top:0;width:8.25pt;height:3.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vYC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A/29gK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27872" behindDoc="0" locked="0" layoutInCell="1" allowOverlap="1" wp14:anchorId="6CBE6CD9" wp14:editId="6062B51E">
                      <wp:simplePos x="0" y="0"/>
                      <wp:positionH relativeFrom="column">
                        <wp:posOffset>0</wp:posOffset>
                      </wp:positionH>
                      <wp:positionV relativeFrom="paragraph">
                        <wp:posOffset>0</wp:posOffset>
                      </wp:positionV>
                      <wp:extent cx="104775" cy="47625"/>
                      <wp:effectExtent l="0" t="0" r="0" b="0"/>
                      <wp:wrapNone/>
                      <wp:docPr id="130750" name="Прямоугольник 13075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50" o:spid="_x0000_s1026" alt="*" style="position:absolute;margin-left:0;margin-top:0;width:8.25pt;height:3.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1wfkw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vVtcH5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28896" behindDoc="0" locked="0" layoutInCell="1" allowOverlap="1" wp14:anchorId="45CB3C81" wp14:editId="20DCFD54">
                      <wp:simplePos x="0" y="0"/>
                      <wp:positionH relativeFrom="column">
                        <wp:posOffset>0</wp:posOffset>
                      </wp:positionH>
                      <wp:positionV relativeFrom="paragraph">
                        <wp:posOffset>0</wp:posOffset>
                      </wp:positionV>
                      <wp:extent cx="104775" cy="47625"/>
                      <wp:effectExtent l="0" t="0" r="0" b="0"/>
                      <wp:wrapNone/>
                      <wp:docPr id="130751" name="Прямоугольник 13075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51" o:spid="_x0000_s1026" alt="*" style="position:absolute;margin-left:0;margin-top:0;width:8.25pt;height:3.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yHn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JinIee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29920" behindDoc="0" locked="0" layoutInCell="1" allowOverlap="1" wp14:anchorId="58EF3889" wp14:editId="6C58C25F">
                      <wp:simplePos x="0" y="0"/>
                      <wp:positionH relativeFrom="column">
                        <wp:posOffset>0</wp:posOffset>
                      </wp:positionH>
                      <wp:positionV relativeFrom="paragraph">
                        <wp:posOffset>0</wp:posOffset>
                      </wp:positionV>
                      <wp:extent cx="104775" cy="47625"/>
                      <wp:effectExtent l="0" t="0" r="0" b="0"/>
                      <wp:wrapNone/>
                      <wp:docPr id="130752" name="Прямоугольник 13075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52" o:spid="_x0000_s1026" alt="*" style="position:absolute;margin-left:0;margin-top:0;width:8.25pt;height:3.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dY0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Lal1jS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30944" behindDoc="0" locked="0" layoutInCell="1" allowOverlap="1" wp14:anchorId="2425B837" wp14:editId="5618D9A4">
                      <wp:simplePos x="0" y="0"/>
                      <wp:positionH relativeFrom="column">
                        <wp:posOffset>0</wp:posOffset>
                      </wp:positionH>
                      <wp:positionV relativeFrom="paragraph">
                        <wp:posOffset>0</wp:posOffset>
                      </wp:positionV>
                      <wp:extent cx="104775" cy="47625"/>
                      <wp:effectExtent l="0" t="0" r="0" b="0"/>
                      <wp:wrapNone/>
                      <wp:docPr id="130753" name="Прямоугольник 13075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53" o:spid="_x0000_s1026" alt="*" style="position:absolute;margin-left:0;margin-top:0;width:8.25pt;height:3.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avM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JNZq8y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31968" behindDoc="0" locked="0" layoutInCell="1" allowOverlap="1" wp14:anchorId="1262433F" wp14:editId="5EBA731E">
                      <wp:simplePos x="0" y="0"/>
                      <wp:positionH relativeFrom="column">
                        <wp:posOffset>0</wp:posOffset>
                      </wp:positionH>
                      <wp:positionV relativeFrom="paragraph">
                        <wp:posOffset>0</wp:posOffset>
                      </wp:positionV>
                      <wp:extent cx="104775" cy="47625"/>
                      <wp:effectExtent l="0" t="0" r="0" b="0"/>
                      <wp:wrapNone/>
                      <wp:docPr id="130754" name="Прямоугольник 13075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54" o:spid="_x0000_s1026" alt="*" style="position:absolute;margin-left:0;margin-top:0;width:8.25pt;height:3.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0lI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KunSUi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32992" behindDoc="0" locked="0" layoutInCell="1" allowOverlap="1" wp14:anchorId="31DF3EAF" wp14:editId="5C7491EB">
                      <wp:simplePos x="0" y="0"/>
                      <wp:positionH relativeFrom="column">
                        <wp:posOffset>0</wp:posOffset>
                      </wp:positionH>
                      <wp:positionV relativeFrom="paragraph">
                        <wp:posOffset>0</wp:posOffset>
                      </wp:positionV>
                      <wp:extent cx="104775" cy="47625"/>
                      <wp:effectExtent l="0" t="0" r="0" b="0"/>
                      <wp:wrapNone/>
                      <wp:docPr id="130755" name="Прямоугольник 13075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55" o:spid="_x0000_s1026" alt="*" style="position:absolute;margin-left:0;margin-top:0;width:8.25pt;height:3.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zSwkw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jls0sJ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34016" behindDoc="0" locked="0" layoutInCell="1" allowOverlap="1" wp14:anchorId="7F0ED61C" wp14:editId="7738E608">
                      <wp:simplePos x="0" y="0"/>
                      <wp:positionH relativeFrom="column">
                        <wp:posOffset>0</wp:posOffset>
                      </wp:positionH>
                      <wp:positionV relativeFrom="paragraph">
                        <wp:posOffset>0</wp:posOffset>
                      </wp:positionV>
                      <wp:extent cx="104775" cy="47625"/>
                      <wp:effectExtent l="0" t="0" r="0" b="0"/>
                      <wp:wrapNone/>
                      <wp:docPr id="130756" name="Прямоугольник 13075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56" o:spid="_x0000_s1026" alt="*" style="position:absolute;margin-left:0;margin-top:0;width:8.25pt;height:3.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cNj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KBZw2O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35040" behindDoc="0" locked="0" layoutInCell="1" allowOverlap="1" wp14:anchorId="5CDDB678" wp14:editId="40ADF348">
                      <wp:simplePos x="0" y="0"/>
                      <wp:positionH relativeFrom="column">
                        <wp:posOffset>0</wp:posOffset>
                      </wp:positionH>
                      <wp:positionV relativeFrom="paragraph">
                        <wp:posOffset>0</wp:posOffset>
                      </wp:positionV>
                      <wp:extent cx="104775" cy="47625"/>
                      <wp:effectExtent l="0" t="0" r="0" b="0"/>
                      <wp:wrapNone/>
                      <wp:docPr id="130757" name="Прямоугольник 13075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57" o:spid="_x0000_s1026" alt="*" style="position:absolute;margin-left:0;margin-top:0;width:8.25pt;height:3.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b6b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IWlvpu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36064" behindDoc="0" locked="0" layoutInCell="1" allowOverlap="1" wp14:anchorId="6C5AFB41" wp14:editId="7965CE3E">
                      <wp:simplePos x="0" y="0"/>
                      <wp:positionH relativeFrom="column">
                        <wp:posOffset>0</wp:posOffset>
                      </wp:positionH>
                      <wp:positionV relativeFrom="paragraph">
                        <wp:posOffset>0</wp:posOffset>
                      </wp:positionV>
                      <wp:extent cx="104775" cy="47625"/>
                      <wp:effectExtent l="0" t="0" r="0" b="0"/>
                      <wp:wrapNone/>
                      <wp:docPr id="130758" name="Прямоугольник 13075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58" o:spid="_x0000_s1026" alt="*" style="position:absolute;margin-left:0;margin-top:0;width:8.25pt;height:3.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3exkw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kaN3sZ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37088" behindDoc="0" locked="0" layoutInCell="1" allowOverlap="1" wp14:anchorId="51A61470" wp14:editId="6B6AE686">
                      <wp:simplePos x="0" y="0"/>
                      <wp:positionH relativeFrom="column">
                        <wp:posOffset>0</wp:posOffset>
                      </wp:positionH>
                      <wp:positionV relativeFrom="paragraph">
                        <wp:posOffset>0</wp:posOffset>
                      </wp:positionV>
                      <wp:extent cx="104775" cy="47625"/>
                      <wp:effectExtent l="0" t="0" r="0" b="0"/>
                      <wp:wrapNone/>
                      <wp:docPr id="130759" name="Прямоугольник 13075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59" o:spid="_x0000_s1026" alt="*" style="position:absolute;margin-left:0;margin-top:0;width:8.25pt;height:3.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wpJ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LRfCkm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38112" behindDoc="0" locked="0" layoutInCell="1" allowOverlap="1" wp14:anchorId="7F1A9AB6" wp14:editId="3AAE37DF">
                      <wp:simplePos x="0" y="0"/>
                      <wp:positionH relativeFrom="column">
                        <wp:posOffset>0</wp:posOffset>
                      </wp:positionH>
                      <wp:positionV relativeFrom="paragraph">
                        <wp:posOffset>0</wp:posOffset>
                      </wp:positionV>
                      <wp:extent cx="104775" cy="47625"/>
                      <wp:effectExtent l="0" t="0" r="0" b="0"/>
                      <wp:wrapNone/>
                      <wp:docPr id="130760" name="Прямоугольник 13076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60" o:spid="_x0000_s1026" alt="*" style="position:absolute;margin-left:0;margin-top:0;width:8.25pt;height:3.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VnDkw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cKFZw5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39136" behindDoc="0" locked="0" layoutInCell="1" allowOverlap="1" wp14:anchorId="48A23450" wp14:editId="11BDB3C9">
                      <wp:simplePos x="0" y="0"/>
                      <wp:positionH relativeFrom="column">
                        <wp:posOffset>0</wp:posOffset>
                      </wp:positionH>
                      <wp:positionV relativeFrom="paragraph">
                        <wp:posOffset>0</wp:posOffset>
                      </wp:positionV>
                      <wp:extent cx="104775" cy="47625"/>
                      <wp:effectExtent l="0" t="0" r="0" b="0"/>
                      <wp:wrapNone/>
                      <wp:docPr id="130761" name="Прямоугольник 13076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61" o:spid="_x0000_s1026" alt="*" style="position:absolute;margin-left:0;margin-top:0;width:8.25pt;height:3.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SQ7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FVdJDu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40160" behindDoc="0" locked="0" layoutInCell="1" allowOverlap="1" wp14:anchorId="35A6EDE0" wp14:editId="60008BA1">
                      <wp:simplePos x="0" y="0"/>
                      <wp:positionH relativeFrom="column">
                        <wp:posOffset>0</wp:posOffset>
                      </wp:positionH>
                      <wp:positionV relativeFrom="paragraph">
                        <wp:posOffset>0</wp:posOffset>
                      </wp:positionV>
                      <wp:extent cx="104775" cy="47625"/>
                      <wp:effectExtent l="0" t="0" r="0" b="0"/>
                      <wp:wrapNone/>
                      <wp:docPr id="130762" name="Прямоугольник 13076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62" o:spid="_x0000_s1026" alt="*" style="position:absolute;margin-left:0;margin-top:0;width:8.25pt;height:3.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e1/T6J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41184" behindDoc="0" locked="0" layoutInCell="1" allowOverlap="1" wp14:anchorId="0FF996DA" wp14:editId="751CEA3B">
                      <wp:simplePos x="0" y="0"/>
                      <wp:positionH relativeFrom="column">
                        <wp:posOffset>0</wp:posOffset>
                      </wp:positionH>
                      <wp:positionV relativeFrom="paragraph">
                        <wp:posOffset>0</wp:posOffset>
                      </wp:positionV>
                      <wp:extent cx="104775" cy="47625"/>
                      <wp:effectExtent l="0" t="0" r="0" b="0"/>
                      <wp:wrapNone/>
                      <wp:docPr id="130763" name="Прямоугольник 13076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63" o:spid="_x0000_s1026" alt="*" style="position:absolute;margin-left:0;margin-top:0;width:8.25pt;height:3.7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64Q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F6jrhC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42208" behindDoc="0" locked="0" layoutInCell="1" allowOverlap="1" wp14:anchorId="7152CCBF" wp14:editId="1085AA35">
                      <wp:simplePos x="0" y="0"/>
                      <wp:positionH relativeFrom="column">
                        <wp:posOffset>0</wp:posOffset>
                      </wp:positionH>
                      <wp:positionV relativeFrom="paragraph">
                        <wp:posOffset>0</wp:posOffset>
                      </wp:positionV>
                      <wp:extent cx="104775" cy="47625"/>
                      <wp:effectExtent l="0" t="0" r="0" b="0"/>
                      <wp:wrapNone/>
                      <wp:docPr id="130764" name="Прямоугольник 13076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64" o:spid="_x0000_s1026" alt="*" style="position:absolute;margin-left:0;margin-top:0;width:8.25pt;height:3.7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UyU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GZdTJS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43232" behindDoc="0" locked="0" layoutInCell="1" allowOverlap="1" wp14:anchorId="72DF7F9A" wp14:editId="032F3AAC">
                      <wp:simplePos x="0" y="0"/>
                      <wp:positionH relativeFrom="column">
                        <wp:posOffset>0</wp:posOffset>
                      </wp:positionH>
                      <wp:positionV relativeFrom="paragraph">
                        <wp:posOffset>0</wp:posOffset>
                      </wp:positionV>
                      <wp:extent cx="104775" cy="47625"/>
                      <wp:effectExtent l="0" t="0" r="0" b="0"/>
                      <wp:wrapNone/>
                      <wp:docPr id="130765" name="Прямоугольник 13076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65" o:spid="_x0000_s1026" alt="*" style="position:absolute;margin-left:0;margin-top:0;width:8.25pt;height:3.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TFskw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Q6ExbJ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44256" behindDoc="0" locked="0" layoutInCell="1" allowOverlap="1" wp14:anchorId="45EA9866" wp14:editId="53E55893">
                      <wp:simplePos x="0" y="0"/>
                      <wp:positionH relativeFrom="column">
                        <wp:posOffset>0</wp:posOffset>
                      </wp:positionH>
                      <wp:positionV relativeFrom="paragraph">
                        <wp:posOffset>0</wp:posOffset>
                      </wp:positionV>
                      <wp:extent cx="104775" cy="47625"/>
                      <wp:effectExtent l="0" t="0" r="0" b="0"/>
                      <wp:wrapNone/>
                      <wp:docPr id="130766" name="Прямоугольник 13076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66" o:spid="_x0000_s1026" alt="*" style="position:absolute;margin-left:0;margin-top:0;width:8.25pt;height:3.7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G2jxr+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45280" behindDoc="0" locked="0" layoutInCell="1" allowOverlap="1" wp14:anchorId="2083CFE1" wp14:editId="7BCAA15C">
                      <wp:simplePos x="0" y="0"/>
                      <wp:positionH relativeFrom="column">
                        <wp:posOffset>0</wp:posOffset>
                      </wp:positionH>
                      <wp:positionV relativeFrom="paragraph">
                        <wp:posOffset>0</wp:posOffset>
                      </wp:positionV>
                      <wp:extent cx="104775" cy="47625"/>
                      <wp:effectExtent l="0" t="0" r="0" b="0"/>
                      <wp:wrapNone/>
                      <wp:docPr id="130767" name="Прямоугольник 13076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67" o:spid="_x0000_s1026" alt="*" style="position:absolute;margin-left:0;margin-top:0;width:8.25pt;height:3.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7tH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Ehfu0e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46304" behindDoc="0" locked="0" layoutInCell="1" allowOverlap="1" wp14:anchorId="279D3039" wp14:editId="544FC077">
                      <wp:simplePos x="0" y="0"/>
                      <wp:positionH relativeFrom="column">
                        <wp:posOffset>0</wp:posOffset>
                      </wp:positionH>
                      <wp:positionV relativeFrom="paragraph">
                        <wp:posOffset>0</wp:posOffset>
                      </wp:positionV>
                      <wp:extent cx="104775" cy="47625"/>
                      <wp:effectExtent l="0" t="0" r="0" b="0"/>
                      <wp:wrapNone/>
                      <wp:docPr id="130768" name="Прямоугольник 13076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68" o:spid="_x0000_s1026" alt="*" style="position:absolute;margin-left:0;margin-top:0;width:8.25pt;height:3.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XJtkw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XFlybZ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47328" behindDoc="0" locked="0" layoutInCell="1" allowOverlap="1" wp14:anchorId="12977332" wp14:editId="572AF019">
                      <wp:simplePos x="0" y="0"/>
                      <wp:positionH relativeFrom="column">
                        <wp:posOffset>0</wp:posOffset>
                      </wp:positionH>
                      <wp:positionV relativeFrom="paragraph">
                        <wp:posOffset>0</wp:posOffset>
                      </wp:positionV>
                      <wp:extent cx="104775" cy="47625"/>
                      <wp:effectExtent l="0" t="0" r="0" b="0"/>
                      <wp:wrapNone/>
                      <wp:docPr id="130769" name="Прямоугольник 13076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69" o:spid="_x0000_s1026" alt="*" style="position:absolute;margin-left:0;margin-top:0;width:8.25pt;height:3.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Q+V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HmlD5W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48352" behindDoc="0" locked="0" layoutInCell="1" allowOverlap="1" wp14:anchorId="2549CBFF" wp14:editId="1B23B21B">
                      <wp:simplePos x="0" y="0"/>
                      <wp:positionH relativeFrom="column">
                        <wp:posOffset>0</wp:posOffset>
                      </wp:positionH>
                      <wp:positionV relativeFrom="paragraph">
                        <wp:posOffset>0</wp:posOffset>
                      </wp:positionV>
                      <wp:extent cx="104775" cy="47625"/>
                      <wp:effectExtent l="0" t="0" r="0" b="0"/>
                      <wp:wrapNone/>
                      <wp:docPr id="130770" name="Прямоугольник 13077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70" o:spid="_x0000_s1026" alt="*" style="position:absolute;margin-left:0;margin-top:0;width:8.25pt;height:3.7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KWIkw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ywiliJ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49376" behindDoc="0" locked="0" layoutInCell="1" allowOverlap="1" wp14:anchorId="43747FB0" wp14:editId="67536085">
                      <wp:simplePos x="0" y="0"/>
                      <wp:positionH relativeFrom="column">
                        <wp:posOffset>0</wp:posOffset>
                      </wp:positionH>
                      <wp:positionV relativeFrom="paragraph">
                        <wp:posOffset>0</wp:posOffset>
                      </wp:positionV>
                      <wp:extent cx="104775" cy="47625"/>
                      <wp:effectExtent l="0" t="0" r="0" b="0"/>
                      <wp:wrapNone/>
                      <wp:docPr id="130771" name="Прямоугольник 13077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71" o:spid="_x0000_s1026" alt="*" style="position:absolute;margin-left:0;margin-top:0;width:8.25pt;height:3.7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Nhw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O702HC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50400" behindDoc="0" locked="0" layoutInCell="1" allowOverlap="1" wp14:anchorId="04AAC981" wp14:editId="2700FEA8">
                      <wp:simplePos x="0" y="0"/>
                      <wp:positionH relativeFrom="column">
                        <wp:posOffset>0</wp:posOffset>
                      </wp:positionH>
                      <wp:positionV relativeFrom="paragraph">
                        <wp:posOffset>0</wp:posOffset>
                      </wp:positionV>
                      <wp:extent cx="104775" cy="47625"/>
                      <wp:effectExtent l="0" t="0" r="0" b="0"/>
                      <wp:wrapNone/>
                      <wp:docPr id="130772" name="Прямоугольник 13077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72" o:spid="_x0000_s1026" alt="*" style="position:absolute;margin-left:0;margin-top:0;width:8.25pt;height:3.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i+j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MD2L6O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51424" behindDoc="0" locked="0" layoutInCell="1" allowOverlap="1" wp14:anchorId="6C362D9F" wp14:editId="75812E9C">
                      <wp:simplePos x="0" y="0"/>
                      <wp:positionH relativeFrom="column">
                        <wp:posOffset>0</wp:posOffset>
                      </wp:positionH>
                      <wp:positionV relativeFrom="paragraph">
                        <wp:posOffset>0</wp:posOffset>
                      </wp:positionV>
                      <wp:extent cx="104775" cy="47625"/>
                      <wp:effectExtent l="0" t="0" r="0" b="0"/>
                      <wp:wrapNone/>
                      <wp:docPr id="130773" name="Прямоугольник 13077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73" o:spid="_x0000_s1026" alt="*" style="position:absolute;margin-left:0;margin-top:0;width:8.25pt;height:3.7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lJb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OUKUlu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44608" behindDoc="0" locked="0" layoutInCell="1" allowOverlap="1" wp14:anchorId="77E60EA1" wp14:editId="4FCC2F59">
                      <wp:simplePos x="0" y="0"/>
                      <wp:positionH relativeFrom="column">
                        <wp:posOffset>0</wp:posOffset>
                      </wp:positionH>
                      <wp:positionV relativeFrom="paragraph">
                        <wp:posOffset>0</wp:posOffset>
                      </wp:positionV>
                      <wp:extent cx="104775" cy="66675"/>
                      <wp:effectExtent l="0" t="0" r="0" b="0"/>
                      <wp:wrapNone/>
                      <wp:docPr id="130864" name="Прямоугольник 13086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64" o:spid="_x0000_s1026" alt="*" style="position:absolute;margin-left:0;margin-top:0;width:8.25pt;height:5.2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4l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Ava/4l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45632" behindDoc="0" locked="0" layoutInCell="1" allowOverlap="1" wp14:anchorId="674142B8" wp14:editId="4DA9816F">
                      <wp:simplePos x="0" y="0"/>
                      <wp:positionH relativeFrom="column">
                        <wp:posOffset>0</wp:posOffset>
                      </wp:positionH>
                      <wp:positionV relativeFrom="paragraph">
                        <wp:posOffset>0</wp:posOffset>
                      </wp:positionV>
                      <wp:extent cx="104775" cy="66675"/>
                      <wp:effectExtent l="0" t="0" r="0" b="0"/>
                      <wp:wrapNone/>
                      <wp:docPr id="130865" name="Прямоугольник 13086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65" o:spid="_x0000_s1026" alt="*" style="position:absolute;margin-left:0;margin-top:0;width:8.25pt;height:5.2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AqXg92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46656" behindDoc="0" locked="0" layoutInCell="1" allowOverlap="1" wp14:anchorId="7AD74B13" wp14:editId="30680A3F">
                      <wp:simplePos x="0" y="0"/>
                      <wp:positionH relativeFrom="column">
                        <wp:posOffset>0</wp:posOffset>
                      </wp:positionH>
                      <wp:positionV relativeFrom="paragraph">
                        <wp:posOffset>0</wp:posOffset>
                      </wp:positionV>
                      <wp:extent cx="104775" cy="66675"/>
                      <wp:effectExtent l="0" t="0" r="0" b="0"/>
                      <wp:wrapNone/>
                      <wp:docPr id="130866" name="Прямоугольник 13086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66" o:spid="_x0000_s1026" alt="*" style="position:absolute;margin-left:0;margin-top:0;width:8.25pt;height:5.2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XQO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AklXQO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47680" behindDoc="0" locked="0" layoutInCell="1" allowOverlap="1" wp14:anchorId="225DCD68" wp14:editId="039DE34E">
                      <wp:simplePos x="0" y="0"/>
                      <wp:positionH relativeFrom="column">
                        <wp:posOffset>0</wp:posOffset>
                      </wp:positionH>
                      <wp:positionV relativeFrom="paragraph">
                        <wp:posOffset>0</wp:posOffset>
                      </wp:positionV>
                      <wp:extent cx="104775" cy="66675"/>
                      <wp:effectExtent l="0" t="0" r="0" b="0"/>
                      <wp:wrapNone/>
                      <wp:docPr id="130867" name="Прямоугольник 13086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67" o:spid="_x0000_s1026" alt="*" style="position:absolute;margin-left:0;margin-top:0;width:8.25pt;height:5.2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Qn2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ABaQn2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48704" behindDoc="0" locked="0" layoutInCell="1" allowOverlap="1" wp14:anchorId="5B25D69D" wp14:editId="55A7367A">
                      <wp:simplePos x="0" y="0"/>
                      <wp:positionH relativeFrom="column">
                        <wp:posOffset>0</wp:posOffset>
                      </wp:positionH>
                      <wp:positionV relativeFrom="paragraph">
                        <wp:posOffset>0</wp:posOffset>
                      </wp:positionV>
                      <wp:extent cx="104775" cy="66675"/>
                      <wp:effectExtent l="0" t="0" r="0" b="0"/>
                      <wp:wrapNone/>
                      <wp:docPr id="130868" name="Прямоугольник 13086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68" o:spid="_x0000_s1026" alt="*" style="position:absolute;margin-left:0;margin-top:0;width:8.25pt;height:5.2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8Dclw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BVvwNy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49728" behindDoc="0" locked="0" layoutInCell="1" allowOverlap="1" wp14:anchorId="0AE1C050" wp14:editId="119B7650">
                      <wp:simplePos x="0" y="0"/>
                      <wp:positionH relativeFrom="column">
                        <wp:posOffset>0</wp:posOffset>
                      </wp:positionH>
                      <wp:positionV relativeFrom="paragraph">
                        <wp:posOffset>0</wp:posOffset>
                      </wp:positionV>
                      <wp:extent cx="104775" cy="66675"/>
                      <wp:effectExtent l="0" t="0" r="0" b="0"/>
                      <wp:wrapNone/>
                      <wp:docPr id="130869" name="Прямоугольник 13086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69" o:spid="_x0000_s1026" alt="*" style="position:absolute;margin-left:0;margin-top:0;width:8.25pt;height:5.2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70k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Awk70k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50752" behindDoc="0" locked="0" layoutInCell="1" allowOverlap="1" wp14:anchorId="141685D9" wp14:editId="3F19A4CF">
                      <wp:simplePos x="0" y="0"/>
                      <wp:positionH relativeFrom="column">
                        <wp:posOffset>0</wp:posOffset>
                      </wp:positionH>
                      <wp:positionV relativeFrom="paragraph">
                        <wp:posOffset>0</wp:posOffset>
                      </wp:positionV>
                      <wp:extent cx="104775" cy="66675"/>
                      <wp:effectExtent l="0" t="0" r="0" b="0"/>
                      <wp:wrapNone/>
                      <wp:docPr id="130870" name="Прямоугольник 13087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70" o:spid="_x0000_s1026" alt="*" style="position:absolute;margin-left:0;margin-top:0;width:8.25pt;height:5.2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II+Fzm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51776" behindDoc="0" locked="0" layoutInCell="1" allowOverlap="1" wp14:anchorId="55D45DE8" wp14:editId="4F237CC6">
                      <wp:simplePos x="0" y="0"/>
                      <wp:positionH relativeFrom="column">
                        <wp:posOffset>0</wp:posOffset>
                      </wp:positionH>
                      <wp:positionV relativeFrom="paragraph">
                        <wp:posOffset>0</wp:posOffset>
                      </wp:positionV>
                      <wp:extent cx="104775" cy="66675"/>
                      <wp:effectExtent l="0" t="0" r="0" b="0"/>
                      <wp:wrapNone/>
                      <wp:docPr id="130871" name="Прямоугольник 13087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71" o:spid="_x0000_s1026" alt="*" style="position:absolute;margin-left:0;margin-top:0;width:8.25pt;height:5.2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mrB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CnwmrB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52800" behindDoc="0" locked="0" layoutInCell="1" allowOverlap="1" wp14:anchorId="1F769C90" wp14:editId="2460F19E">
                      <wp:simplePos x="0" y="0"/>
                      <wp:positionH relativeFrom="column">
                        <wp:posOffset>0</wp:posOffset>
                      </wp:positionH>
                      <wp:positionV relativeFrom="paragraph">
                        <wp:posOffset>0</wp:posOffset>
                      </wp:positionV>
                      <wp:extent cx="104775" cy="66675"/>
                      <wp:effectExtent l="0" t="0" r="0" b="0"/>
                      <wp:wrapNone/>
                      <wp:docPr id="130872" name="Прямоугольник 13087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72" o:spid="_x0000_s1026" alt="*" style="position:absolute;margin-left:0;margin-top:0;width:8.25pt;height:5.2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J0S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CJwJ0S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53824" behindDoc="0" locked="0" layoutInCell="1" allowOverlap="1" wp14:anchorId="362201CE" wp14:editId="51AC19A5">
                      <wp:simplePos x="0" y="0"/>
                      <wp:positionH relativeFrom="column">
                        <wp:posOffset>0</wp:posOffset>
                      </wp:positionH>
                      <wp:positionV relativeFrom="paragraph">
                        <wp:posOffset>0</wp:posOffset>
                      </wp:positionV>
                      <wp:extent cx="104775" cy="66675"/>
                      <wp:effectExtent l="0" t="0" r="0" b="0"/>
                      <wp:wrapNone/>
                      <wp:docPr id="130873" name="Прямоугольник 13087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73" o:spid="_x0000_s1026" alt="*" style="position:absolute;margin-left:0;margin-top:0;width:8.25pt;height:5.2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ODq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CsPODq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54848" behindDoc="0" locked="0" layoutInCell="1" allowOverlap="1" wp14:anchorId="5260B8AA" wp14:editId="639936E9">
                      <wp:simplePos x="0" y="0"/>
                      <wp:positionH relativeFrom="column">
                        <wp:posOffset>0</wp:posOffset>
                      </wp:positionH>
                      <wp:positionV relativeFrom="paragraph">
                        <wp:posOffset>0</wp:posOffset>
                      </wp:positionV>
                      <wp:extent cx="104775" cy="66675"/>
                      <wp:effectExtent l="0" t="0" r="0" b="0"/>
                      <wp:wrapNone/>
                      <wp:docPr id="130874" name="Прямоугольник 13087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74" o:spid="_x0000_s1026" alt="*" style="position:absolute;margin-left:0;margin-top:0;width:8.25pt;height:5.2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gJu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CUwgJu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55872" behindDoc="0" locked="0" layoutInCell="1" allowOverlap="1" wp14:anchorId="07DC6ABB" wp14:editId="2DF7327F">
                      <wp:simplePos x="0" y="0"/>
                      <wp:positionH relativeFrom="column">
                        <wp:posOffset>0</wp:posOffset>
                      </wp:positionH>
                      <wp:positionV relativeFrom="paragraph">
                        <wp:posOffset>0</wp:posOffset>
                      </wp:positionV>
                      <wp:extent cx="104775" cy="66675"/>
                      <wp:effectExtent l="0" t="0" r="0" b="0"/>
                      <wp:wrapNone/>
                      <wp:docPr id="130875" name="Прямоугольник 13087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75" o:spid="_x0000_s1026" alt="*" style="position:absolute;margin-left:0;margin-top:0;width:8.25pt;height:5.2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LE+f5a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56896" behindDoc="0" locked="0" layoutInCell="1" allowOverlap="1" wp14:anchorId="7F58EC34" wp14:editId="116A7E54">
                      <wp:simplePos x="0" y="0"/>
                      <wp:positionH relativeFrom="column">
                        <wp:posOffset>0</wp:posOffset>
                      </wp:positionH>
                      <wp:positionV relativeFrom="paragraph">
                        <wp:posOffset>0</wp:posOffset>
                      </wp:positionV>
                      <wp:extent cx="104775" cy="66675"/>
                      <wp:effectExtent l="0" t="0" r="0" b="0"/>
                      <wp:wrapNone/>
                      <wp:docPr id="130876" name="Прямоугольник 13087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76" o:spid="_x0000_s1026" alt="*" style="position:absolute;margin-left:0;margin-top:0;width:8.25pt;height:5.2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IhF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CfPIhF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57920" behindDoc="0" locked="0" layoutInCell="1" allowOverlap="1" wp14:anchorId="3D7D2486" wp14:editId="04EEF184">
                      <wp:simplePos x="0" y="0"/>
                      <wp:positionH relativeFrom="column">
                        <wp:posOffset>0</wp:posOffset>
                      </wp:positionH>
                      <wp:positionV relativeFrom="paragraph">
                        <wp:posOffset>0</wp:posOffset>
                      </wp:positionV>
                      <wp:extent cx="104775" cy="66675"/>
                      <wp:effectExtent l="0" t="0" r="0" b="0"/>
                      <wp:wrapNone/>
                      <wp:docPr id="130877" name="Прямоугольник 13087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77" o:spid="_x0000_s1026" alt="*" style="position:absolute;margin-left:0;margin-top:0;width:8.25pt;height:5.2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C6wPW9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58944" behindDoc="0" locked="0" layoutInCell="1" allowOverlap="1" wp14:anchorId="5DB3F758" wp14:editId="5C24D31E">
                      <wp:simplePos x="0" y="0"/>
                      <wp:positionH relativeFrom="column">
                        <wp:posOffset>0</wp:posOffset>
                      </wp:positionH>
                      <wp:positionV relativeFrom="paragraph">
                        <wp:posOffset>0</wp:posOffset>
                      </wp:positionV>
                      <wp:extent cx="104775" cy="66675"/>
                      <wp:effectExtent l="0" t="0" r="0" b="0"/>
                      <wp:wrapNone/>
                      <wp:docPr id="130878" name="Прямоугольник 13087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78" o:spid="_x0000_s1026" alt="*" style="position:absolute;margin-left:0;margin-top:0;width:8.25pt;height:5.2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jyXlw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K7GPJe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59968" behindDoc="0" locked="0" layoutInCell="1" allowOverlap="1" wp14:anchorId="0BC4122C" wp14:editId="7BF9E784">
                      <wp:simplePos x="0" y="0"/>
                      <wp:positionH relativeFrom="column">
                        <wp:posOffset>0</wp:posOffset>
                      </wp:positionH>
                      <wp:positionV relativeFrom="paragraph">
                        <wp:posOffset>0</wp:posOffset>
                      </wp:positionV>
                      <wp:extent cx="104775" cy="66675"/>
                      <wp:effectExtent l="0" t="0" r="0" b="0"/>
                      <wp:wrapNone/>
                      <wp:docPr id="130879" name="Прямоугольник 13087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79" o:spid="_x0000_s1026" alt="*" style="position:absolute;margin-left:0;margin-top:0;width:8.25pt;height:5.2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kFv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CLOkFv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60992" behindDoc="0" locked="0" layoutInCell="1" allowOverlap="1" wp14:anchorId="3D33A25F" wp14:editId="00E8F440">
                      <wp:simplePos x="0" y="0"/>
                      <wp:positionH relativeFrom="column">
                        <wp:posOffset>0</wp:posOffset>
                      </wp:positionH>
                      <wp:positionV relativeFrom="paragraph">
                        <wp:posOffset>0</wp:posOffset>
                      </wp:positionV>
                      <wp:extent cx="104775" cy="66675"/>
                      <wp:effectExtent l="0" t="0" r="0" b="0"/>
                      <wp:wrapNone/>
                      <wp:docPr id="130880" name="Прямоугольник 13088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80" o:spid="_x0000_s1026" alt="*" style="position:absolute;margin-left:0;margin-top:0;width:8.25pt;height:5.2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Pkj5yO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62016" behindDoc="0" locked="0" layoutInCell="1" allowOverlap="1" wp14:anchorId="03EEF7A5" wp14:editId="019F37DC">
                      <wp:simplePos x="0" y="0"/>
                      <wp:positionH relativeFrom="column">
                        <wp:posOffset>0</wp:posOffset>
                      </wp:positionH>
                      <wp:positionV relativeFrom="paragraph">
                        <wp:posOffset>0</wp:posOffset>
                      </wp:positionV>
                      <wp:extent cx="104775" cy="66675"/>
                      <wp:effectExtent l="0" t="0" r="0" b="0"/>
                      <wp:wrapNone/>
                      <wp:docPr id="130881" name="Прямоугольник 13088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81" o:spid="_x0000_s1026" alt="*" style="position:absolute;margin-left:0;margin-top:0;width:8.25pt;height:5.2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5rb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c35rb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63040" behindDoc="0" locked="0" layoutInCell="1" allowOverlap="1" wp14:anchorId="542E9367" wp14:editId="19D9B984">
                      <wp:simplePos x="0" y="0"/>
                      <wp:positionH relativeFrom="column">
                        <wp:posOffset>0</wp:posOffset>
                      </wp:positionH>
                      <wp:positionV relativeFrom="paragraph">
                        <wp:posOffset>0</wp:posOffset>
                      </wp:positionV>
                      <wp:extent cx="104775" cy="66675"/>
                      <wp:effectExtent l="0" t="0" r="0" b="0"/>
                      <wp:wrapNone/>
                      <wp:docPr id="130882" name="Прямоугольник 13088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82" o:spid="_x0000_s1026" alt="*" style="position:absolute;margin-left:0;margin-top:0;width:8.25pt;height:5.2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W0I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y3W0I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64064" behindDoc="0" locked="0" layoutInCell="1" allowOverlap="1" wp14:anchorId="50AEB12D" wp14:editId="58CFFC57">
                      <wp:simplePos x="0" y="0"/>
                      <wp:positionH relativeFrom="column">
                        <wp:posOffset>0</wp:posOffset>
                      </wp:positionH>
                      <wp:positionV relativeFrom="paragraph">
                        <wp:posOffset>0</wp:posOffset>
                      </wp:positionV>
                      <wp:extent cx="104775" cy="66675"/>
                      <wp:effectExtent l="0" t="0" r="0" b="0"/>
                      <wp:wrapNone/>
                      <wp:docPr id="130883" name="Прямоугольник 13088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83" o:spid="_x0000_s1026" alt="*" style="position:absolute;margin-left:0;margin-top:0;width:8.25pt;height:5.2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RDw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XIRDw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65088" behindDoc="0" locked="0" layoutInCell="1" allowOverlap="1" wp14:anchorId="3E106C26" wp14:editId="1711BFC7">
                      <wp:simplePos x="0" y="0"/>
                      <wp:positionH relativeFrom="column">
                        <wp:posOffset>0</wp:posOffset>
                      </wp:positionH>
                      <wp:positionV relativeFrom="paragraph">
                        <wp:posOffset>0</wp:posOffset>
                      </wp:positionV>
                      <wp:extent cx="104775" cy="66675"/>
                      <wp:effectExtent l="0" t="0" r="0" b="0"/>
                      <wp:wrapNone/>
                      <wp:docPr id="130884" name="Прямоугольник 13088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84" o:spid="_x0000_s1026" alt="*" style="position:absolute;margin-left:0;margin-top:0;width:8.25pt;height:5.2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J0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v3/J0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66112" behindDoc="0" locked="0" layoutInCell="1" allowOverlap="1" wp14:anchorId="1EF70432" wp14:editId="0568AFE9">
                      <wp:simplePos x="0" y="0"/>
                      <wp:positionH relativeFrom="column">
                        <wp:posOffset>0</wp:posOffset>
                      </wp:positionH>
                      <wp:positionV relativeFrom="paragraph">
                        <wp:posOffset>0</wp:posOffset>
                      </wp:positionV>
                      <wp:extent cx="104775" cy="66675"/>
                      <wp:effectExtent l="0" t="0" r="0" b="0"/>
                      <wp:wrapNone/>
                      <wp:docPr id="130885" name="Прямоугольник 13088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85" o:spid="_x0000_s1026" alt="*" style="position:absolute;margin-left:0;margin-top:0;width:8.25pt;height:5.2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Mojj4y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67136" behindDoc="0" locked="0" layoutInCell="1" allowOverlap="1" wp14:anchorId="1C312489" wp14:editId="245359AA">
                      <wp:simplePos x="0" y="0"/>
                      <wp:positionH relativeFrom="column">
                        <wp:posOffset>0</wp:posOffset>
                      </wp:positionH>
                      <wp:positionV relativeFrom="paragraph">
                        <wp:posOffset>0</wp:posOffset>
                      </wp:positionV>
                      <wp:extent cx="104775" cy="66675"/>
                      <wp:effectExtent l="0" t="0" r="0" b="0"/>
                      <wp:wrapNone/>
                      <wp:docPr id="130886" name="Прямоугольник 13088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86" o:spid="_x0000_s1026" alt="*" style="position:absolute;margin-left:0;margin-top:0;width:8.25pt;height:5.2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Xhf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kIXhf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68160" behindDoc="0" locked="0" layoutInCell="1" allowOverlap="1" wp14:anchorId="2CA38395" wp14:editId="17FBC725">
                      <wp:simplePos x="0" y="0"/>
                      <wp:positionH relativeFrom="column">
                        <wp:posOffset>0</wp:posOffset>
                      </wp:positionH>
                      <wp:positionV relativeFrom="paragraph">
                        <wp:posOffset>0</wp:posOffset>
                      </wp:positionV>
                      <wp:extent cx="104775" cy="66675"/>
                      <wp:effectExtent l="0" t="0" r="0" b="0"/>
                      <wp:wrapNone/>
                      <wp:docPr id="130887" name="Прямоугольник 13088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87" o:spid="_x0000_s1026" alt="*" style="position:absolute;margin-left:0;margin-top:0;width:8.25pt;height:5.2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QWn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B3QWn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69184" behindDoc="0" locked="0" layoutInCell="1" allowOverlap="1" wp14:anchorId="31138C04" wp14:editId="55EF4A6C">
                      <wp:simplePos x="0" y="0"/>
                      <wp:positionH relativeFrom="column">
                        <wp:posOffset>0</wp:posOffset>
                      </wp:positionH>
                      <wp:positionV relativeFrom="paragraph">
                        <wp:posOffset>0</wp:posOffset>
                      </wp:positionV>
                      <wp:extent cx="104775" cy="66675"/>
                      <wp:effectExtent l="0" t="0" r="0" b="0"/>
                      <wp:wrapNone/>
                      <wp:docPr id="130888" name="Прямоугольник 13088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88" o:spid="_x0000_s1026" alt="*" style="position:absolute;margin-left:0;margin-top:0;width:8.25pt;height:5.2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8yNlw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NXbzI2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70208" behindDoc="0" locked="0" layoutInCell="1" allowOverlap="1" wp14:anchorId="5806EA53" wp14:editId="1C584ADF">
                      <wp:simplePos x="0" y="0"/>
                      <wp:positionH relativeFrom="column">
                        <wp:posOffset>0</wp:posOffset>
                      </wp:positionH>
                      <wp:positionV relativeFrom="paragraph">
                        <wp:posOffset>0</wp:posOffset>
                      </wp:positionV>
                      <wp:extent cx="104775" cy="66675"/>
                      <wp:effectExtent l="0" t="0" r="0" b="0"/>
                      <wp:wrapNone/>
                      <wp:docPr id="130889" name="Прямоугольник 13088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89" o:spid="_x0000_s1026" alt="*" style="position:absolute;margin-left:0;margin-top:0;width:8.25pt;height:5.2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7F1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DwJ7F1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71232" behindDoc="0" locked="0" layoutInCell="1" allowOverlap="1" wp14:anchorId="023D02E4" wp14:editId="79A488F1">
                      <wp:simplePos x="0" y="0"/>
                      <wp:positionH relativeFrom="column">
                        <wp:posOffset>0</wp:posOffset>
                      </wp:positionH>
                      <wp:positionV relativeFrom="paragraph">
                        <wp:posOffset>0</wp:posOffset>
                      </wp:positionV>
                      <wp:extent cx="104775" cy="66675"/>
                      <wp:effectExtent l="0" t="0" r="0" b="0"/>
                      <wp:wrapNone/>
                      <wp:docPr id="130890" name="Прямоугольник 13089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90" o:spid="_x0000_s1026" alt="*" style="position:absolute;margin-left:0;margin-top:0;width:8.25pt;height:5.2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72256" behindDoc="0" locked="0" layoutInCell="1" allowOverlap="1" wp14:anchorId="38267486" wp14:editId="36510389">
                      <wp:simplePos x="0" y="0"/>
                      <wp:positionH relativeFrom="column">
                        <wp:posOffset>0</wp:posOffset>
                      </wp:positionH>
                      <wp:positionV relativeFrom="paragraph">
                        <wp:posOffset>0</wp:posOffset>
                      </wp:positionV>
                      <wp:extent cx="104775" cy="66675"/>
                      <wp:effectExtent l="0" t="0" r="0" b="0"/>
                      <wp:wrapNone/>
                      <wp:docPr id="130891" name="Прямоугольник 13089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91" o:spid="_x0000_s1026" alt="*" style="position:absolute;margin-left:0;margin-top:0;width:8.25pt;height:5.2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maQ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BndmaQ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73280" behindDoc="0" locked="0" layoutInCell="1" allowOverlap="1" wp14:anchorId="5D0163DA" wp14:editId="19608E2B">
                      <wp:simplePos x="0" y="0"/>
                      <wp:positionH relativeFrom="column">
                        <wp:posOffset>0</wp:posOffset>
                      </wp:positionH>
                      <wp:positionV relativeFrom="paragraph">
                        <wp:posOffset>0</wp:posOffset>
                      </wp:positionV>
                      <wp:extent cx="104775" cy="66675"/>
                      <wp:effectExtent l="0" t="0" r="0" b="0"/>
                      <wp:wrapNone/>
                      <wp:docPr id="130892" name="Прямоугольник 13089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92" o:spid="_x0000_s1026" alt="*" style="position:absolute;margin-left:0;margin-top:0;width:8.25pt;height:5.2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JFD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BJdJFD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74304" behindDoc="0" locked="0" layoutInCell="1" allowOverlap="1" wp14:anchorId="283AD7A5" wp14:editId="746FAE7A">
                      <wp:simplePos x="0" y="0"/>
                      <wp:positionH relativeFrom="column">
                        <wp:posOffset>0</wp:posOffset>
                      </wp:positionH>
                      <wp:positionV relativeFrom="paragraph">
                        <wp:posOffset>0</wp:posOffset>
                      </wp:positionV>
                      <wp:extent cx="104775" cy="66675"/>
                      <wp:effectExtent l="0" t="0" r="0" b="0"/>
                      <wp:wrapNone/>
                      <wp:docPr id="130893" name="Прямоугольник 13089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6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93" o:spid="_x0000_s1026" alt="*" style="position:absolute;margin-left:0;margin-top:0;width:8.25pt;height:5.2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03moPNM/2fPfwEAAP//AwBQSwECLQAUAAYA&#10;CAAAACEAtoM4kv4AAADhAQAAEwAAAAAAAAAAAAAAAAAAAAAAW0NvbnRlbnRfVHlwZXNdLnhtbFBL&#10;AQItABQABgAIAAAAIQA4/SH/1gAAAJQBAAALAAAAAAAAAAAAAAAAAC8BAABfcmVscy8ucmVsc1BL&#10;AQItABQABgAIAAAAIQBsiOy7mAIAAEYFAAAOAAAAAAAAAAAAAAAAAC4CAABkcnMvZTJvRG9jLnht&#10;bFBLAQItABQABgAIAAAAIQA2USwx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75328" behindDoc="0" locked="0" layoutInCell="1" allowOverlap="1" wp14:anchorId="7B8580D8" wp14:editId="4BACC858">
                      <wp:simplePos x="0" y="0"/>
                      <wp:positionH relativeFrom="column">
                        <wp:posOffset>0</wp:posOffset>
                      </wp:positionH>
                      <wp:positionV relativeFrom="paragraph">
                        <wp:posOffset>0</wp:posOffset>
                      </wp:positionV>
                      <wp:extent cx="104775" cy="47625"/>
                      <wp:effectExtent l="0" t="0" r="0" b="0"/>
                      <wp:wrapNone/>
                      <wp:docPr id="130894" name="Прямоугольник 13089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94" o:spid="_x0000_s1026" alt="*" style="position:absolute;margin-left:0;margin-top:0;width:8.25pt;height:3.7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HFJlA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LQYcUm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76352" behindDoc="0" locked="0" layoutInCell="1" allowOverlap="1" wp14:anchorId="3E8EA4C5" wp14:editId="0153FA61">
                      <wp:simplePos x="0" y="0"/>
                      <wp:positionH relativeFrom="column">
                        <wp:posOffset>0</wp:posOffset>
                      </wp:positionH>
                      <wp:positionV relativeFrom="paragraph">
                        <wp:posOffset>0</wp:posOffset>
                      </wp:positionV>
                      <wp:extent cx="104775" cy="47625"/>
                      <wp:effectExtent l="0" t="0" r="0" b="0"/>
                      <wp:wrapNone/>
                      <wp:docPr id="130895" name="Прямоугольник 13089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95" o:spid="_x0000_s1026" alt="*" style="position:absolute;margin-left:0;margin-top:0;width:8.25pt;height:3.75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Ayxkw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keQMsZ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77376" behindDoc="0" locked="0" layoutInCell="1" allowOverlap="1" wp14:anchorId="0DB9026E" wp14:editId="0D9EE95E">
                      <wp:simplePos x="0" y="0"/>
                      <wp:positionH relativeFrom="column">
                        <wp:posOffset>0</wp:posOffset>
                      </wp:positionH>
                      <wp:positionV relativeFrom="paragraph">
                        <wp:posOffset>0</wp:posOffset>
                      </wp:positionV>
                      <wp:extent cx="104775" cy="47625"/>
                      <wp:effectExtent l="0" t="0" r="0" b="0"/>
                      <wp:wrapNone/>
                      <wp:docPr id="130896" name="Прямоугольник 13089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96" o:spid="_x0000_s1026" alt="*" style="position:absolute;margin-left:0;margin-top:0;width:8.25pt;height:3.7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tilA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L/m+2K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78400" behindDoc="0" locked="0" layoutInCell="1" allowOverlap="1" wp14:anchorId="246B6AFE" wp14:editId="47F45812">
                      <wp:simplePos x="0" y="0"/>
                      <wp:positionH relativeFrom="column">
                        <wp:posOffset>0</wp:posOffset>
                      </wp:positionH>
                      <wp:positionV relativeFrom="paragraph">
                        <wp:posOffset>0</wp:posOffset>
                      </wp:positionV>
                      <wp:extent cx="104775" cy="47625"/>
                      <wp:effectExtent l="0" t="0" r="0" b="0"/>
                      <wp:wrapNone/>
                      <wp:docPr id="130897" name="Прямоугольник 13089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97" o:spid="_x0000_s1026" alt="*" style="position:absolute;margin-left:0;margin-top:0;width:8.25pt;height:3.7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oaalA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Joahpq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79424" behindDoc="0" locked="0" layoutInCell="1" allowOverlap="1" wp14:anchorId="03E378CE" wp14:editId="489E32EE">
                      <wp:simplePos x="0" y="0"/>
                      <wp:positionH relativeFrom="column">
                        <wp:posOffset>0</wp:posOffset>
                      </wp:positionH>
                      <wp:positionV relativeFrom="paragraph">
                        <wp:posOffset>0</wp:posOffset>
                      </wp:positionV>
                      <wp:extent cx="104775" cy="47625"/>
                      <wp:effectExtent l="0" t="0" r="0" b="0"/>
                      <wp:wrapNone/>
                      <wp:docPr id="130898" name="Прямоугольник 13089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98" o:spid="_x0000_s1026" alt="*" style="position:absolute;margin-left:0;margin-top:0;width:8.25pt;height:3.7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E+wkw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jhxPsJ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80448" behindDoc="0" locked="0" layoutInCell="1" allowOverlap="1" wp14:anchorId="7814A1DC" wp14:editId="4A92671D">
                      <wp:simplePos x="0" y="0"/>
                      <wp:positionH relativeFrom="column">
                        <wp:posOffset>0</wp:posOffset>
                      </wp:positionH>
                      <wp:positionV relativeFrom="paragraph">
                        <wp:posOffset>0</wp:posOffset>
                      </wp:positionV>
                      <wp:extent cx="104775" cy="47625"/>
                      <wp:effectExtent l="0" t="0" r="0" b="0"/>
                      <wp:wrapNone/>
                      <wp:docPr id="130899" name="Прямоугольник 13089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99" o:spid="_x0000_s1026" alt="*" style="position:absolute;margin-left:0;margin-top:0;width:8.25pt;height:3.7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DJIlA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KvgMki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81472" behindDoc="0" locked="0" layoutInCell="1" allowOverlap="1" wp14:anchorId="6D8A967A" wp14:editId="78BBC971">
                      <wp:simplePos x="0" y="0"/>
                      <wp:positionH relativeFrom="column">
                        <wp:posOffset>0</wp:posOffset>
                      </wp:positionH>
                      <wp:positionV relativeFrom="paragraph">
                        <wp:posOffset>0</wp:posOffset>
                      </wp:positionV>
                      <wp:extent cx="104775" cy="47625"/>
                      <wp:effectExtent l="0" t="0" r="0" b="0"/>
                      <wp:wrapNone/>
                      <wp:docPr id="130900" name="Прямоугольник 13090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00" o:spid="_x0000_s1026" alt="*" style="position:absolute;margin-left:0;margin-top:0;width:8.25pt;height:3.7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r5wWO5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82496" behindDoc="0" locked="0" layoutInCell="1" allowOverlap="1" wp14:anchorId="572BEF4F" wp14:editId="4B887BE5">
                      <wp:simplePos x="0" y="0"/>
                      <wp:positionH relativeFrom="column">
                        <wp:posOffset>0</wp:posOffset>
                      </wp:positionH>
                      <wp:positionV relativeFrom="paragraph">
                        <wp:posOffset>0</wp:posOffset>
                      </wp:positionV>
                      <wp:extent cx="104775" cy="47625"/>
                      <wp:effectExtent l="0" t="0" r="0" b="0"/>
                      <wp:wrapNone/>
                      <wp:docPr id="130901" name="Прямоугольник 13090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01" o:spid="_x0000_s1026" alt="*" style="position:absolute;margin-left:0;margin-top:0;width:8.25pt;height:3.7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imBrw5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83520" behindDoc="0" locked="0" layoutInCell="1" allowOverlap="1" wp14:anchorId="4E05E3FF" wp14:editId="53088560">
                      <wp:simplePos x="0" y="0"/>
                      <wp:positionH relativeFrom="column">
                        <wp:posOffset>0</wp:posOffset>
                      </wp:positionH>
                      <wp:positionV relativeFrom="paragraph">
                        <wp:posOffset>0</wp:posOffset>
                      </wp:positionV>
                      <wp:extent cx="104775" cy="47625"/>
                      <wp:effectExtent l="0" t="0" r="0" b="0"/>
                      <wp:wrapNone/>
                      <wp:docPr id="130902" name="Прямоугольник 13090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02" o:spid="_x0000_s1026" alt="*" style="position:absolute;margin-left:0;margin-top:0;width:8.25pt;height:3.7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pGKcEJ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84544" behindDoc="0" locked="0" layoutInCell="1" allowOverlap="1" wp14:anchorId="08F1A89E" wp14:editId="39DE68BA">
                      <wp:simplePos x="0" y="0"/>
                      <wp:positionH relativeFrom="column">
                        <wp:posOffset>0</wp:posOffset>
                      </wp:positionH>
                      <wp:positionV relativeFrom="paragraph">
                        <wp:posOffset>0</wp:posOffset>
                      </wp:positionV>
                      <wp:extent cx="104775" cy="47625"/>
                      <wp:effectExtent l="0" t="0" r="0" b="0"/>
                      <wp:wrapNone/>
                      <wp:docPr id="130903" name="Прямоугольник 13090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03" o:spid="_x0000_s1026" alt="*" style="position:absolute;margin-left:0;margin-top:0;width:8.25pt;height:3.75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gZ7h6J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85568" behindDoc="0" locked="0" layoutInCell="1" allowOverlap="1" wp14:anchorId="24646B4F" wp14:editId="3B7570F8">
                      <wp:simplePos x="0" y="0"/>
                      <wp:positionH relativeFrom="column">
                        <wp:posOffset>0</wp:posOffset>
                      </wp:positionH>
                      <wp:positionV relativeFrom="paragraph">
                        <wp:posOffset>0</wp:posOffset>
                      </wp:positionV>
                      <wp:extent cx="104775" cy="47625"/>
                      <wp:effectExtent l="0" t="0" r="0" b="0"/>
                      <wp:wrapNone/>
                      <wp:docPr id="130904" name="Прямоугольник 13090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04" o:spid="_x0000_s1026" alt="*" style="position:absolute;margin-left:0;margin-top:0;width:8.25pt;height:3.7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uWADbJ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86592" behindDoc="0" locked="0" layoutInCell="1" allowOverlap="1" wp14:anchorId="237BA792" wp14:editId="59D85ED5">
                      <wp:simplePos x="0" y="0"/>
                      <wp:positionH relativeFrom="column">
                        <wp:posOffset>0</wp:posOffset>
                      </wp:positionH>
                      <wp:positionV relativeFrom="paragraph">
                        <wp:posOffset>0</wp:posOffset>
                      </wp:positionV>
                      <wp:extent cx="104775" cy="47625"/>
                      <wp:effectExtent l="0" t="0" r="0" b="0"/>
                      <wp:wrapNone/>
                      <wp:docPr id="130905" name="Прямоугольник 13090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05" o:spid="_x0000_s1026" alt="*" style="position:absolute;margin-left:0;margin-top:0;width:8.25pt;height:3.7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nJx+lJ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87616" behindDoc="0" locked="0" layoutInCell="1" allowOverlap="1" wp14:anchorId="5CBB0691" wp14:editId="0DF7C5D1">
                      <wp:simplePos x="0" y="0"/>
                      <wp:positionH relativeFrom="column">
                        <wp:posOffset>0</wp:posOffset>
                      </wp:positionH>
                      <wp:positionV relativeFrom="paragraph">
                        <wp:posOffset>0</wp:posOffset>
                      </wp:positionV>
                      <wp:extent cx="104775" cy="47625"/>
                      <wp:effectExtent l="0" t="0" r="0" b="0"/>
                      <wp:wrapNone/>
                      <wp:docPr id="130906" name="Прямоугольник 13090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06" o:spid="_x0000_s1026" alt="*" style="position:absolute;margin-left:0;margin-top:0;width:8.25pt;height:3.75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LKeiUe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88640" behindDoc="0" locked="0" layoutInCell="1" allowOverlap="1" wp14:anchorId="756C8DEF" wp14:editId="608DEDB4">
                      <wp:simplePos x="0" y="0"/>
                      <wp:positionH relativeFrom="column">
                        <wp:posOffset>0</wp:posOffset>
                      </wp:positionH>
                      <wp:positionV relativeFrom="paragraph">
                        <wp:posOffset>0</wp:posOffset>
                      </wp:positionV>
                      <wp:extent cx="104775" cy="47625"/>
                      <wp:effectExtent l="0" t="0" r="0" b="0"/>
                      <wp:wrapNone/>
                      <wp:docPr id="130907" name="Прямоугольник 13090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07" o:spid="_x0000_s1026" alt="*" style="position:absolute;margin-left:0;margin-top:0;width:8.25pt;height:3.75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vS/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Jdi9L+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89664" behindDoc="0" locked="0" layoutInCell="1" allowOverlap="1" wp14:anchorId="3FE4F12D" wp14:editId="4D051C92">
                      <wp:simplePos x="0" y="0"/>
                      <wp:positionH relativeFrom="column">
                        <wp:posOffset>0</wp:posOffset>
                      </wp:positionH>
                      <wp:positionV relativeFrom="paragraph">
                        <wp:posOffset>0</wp:posOffset>
                      </wp:positionV>
                      <wp:extent cx="104775" cy="47625"/>
                      <wp:effectExtent l="0" t="0" r="0" b="0"/>
                      <wp:wrapNone/>
                      <wp:docPr id="130908" name="Прямоугольник 13090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08" o:spid="_x0000_s1026" alt="*" style="position:absolute;margin-left:0;margin-top:0;width:8.25pt;height:3.7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g2Q9lZ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90688" behindDoc="0" locked="0" layoutInCell="1" allowOverlap="1" wp14:anchorId="5825E2FB" wp14:editId="40819E23">
                      <wp:simplePos x="0" y="0"/>
                      <wp:positionH relativeFrom="column">
                        <wp:posOffset>0</wp:posOffset>
                      </wp:positionH>
                      <wp:positionV relativeFrom="paragraph">
                        <wp:posOffset>0</wp:posOffset>
                      </wp:positionV>
                      <wp:extent cx="104775" cy="47625"/>
                      <wp:effectExtent l="0" t="0" r="0" b="0"/>
                      <wp:wrapNone/>
                      <wp:docPr id="130909" name="Прямоугольник 13090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09" o:spid="_x0000_s1026" alt="*" style="position:absolute;margin-left:0;margin-top:0;width:8.25pt;height:3.7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pphAbZ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91712" behindDoc="0" locked="0" layoutInCell="1" allowOverlap="1" wp14:anchorId="479C6E38" wp14:editId="573D3B73">
                      <wp:simplePos x="0" y="0"/>
                      <wp:positionH relativeFrom="column">
                        <wp:posOffset>0</wp:posOffset>
                      </wp:positionH>
                      <wp:positionV relativeFrom="paragraph">
                        <wp:posOffset>0</wp:posOffset>
                      </wp:positionV>
                      <wp:extent cx="104775" cy="47625"/>
                      <wp:effectExtent l="0" t="0" r="0" b="0"/>
                      <wp:wrapNone/>
                      <wp:docPr id="130910" name="Прямоугольник 13091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10" o:spid="_x0000_s1026" alt="*" style="position:absolute;margin-left:0;margin-top:0;width:8.25pt;height:3.75pt;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FDXqcJ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92736" behindDoc="0" locked="0" layoutInCell="1" allowOverlap="1" wp14:anchorId="631E9433" wp14:editId="2728582C">
                      <wp:simplePos x="0" y="0"/>
                      <wp:positionH relativeFrom="column">
                        <wp:posOffset>0</wp:posOffset>
                      </wp:positionH>
                      <wp:positionV relativeFrom="paragraph">
                        <wp:posOffset>0</wp:posOffset>
                      </wp:positionV>
                      <wp:extent cx="104775" cy="47625"/>
                      <wp:effectExtent l="0" t="0" r="0" b="0"/>
                      <wp:wrapNone/>
                      <wp:docPr id="130911" name="Прямоугольник 13091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11" o:spid="_x0000_s1026" alt="*" style="position:absolute;margin-left:0;margin-top:0;width:8.25pt;height:3.7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McmXiJ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93760" behindDoc="0" locked="0" layoutInCell="1" allowOverlap="1" wp14:anchorId="51CB5C30" wp14:editId="019C6CDE">
                      <wp:simplePos x="0" y="0"/>
                      <wp:positionH relativeFrom="column">
                        <wp:posOffset>0</wp:posOffset>
                      </wp:positionH>
                      <wp:positionV relativeFrom="paragraph">
                        <wp:posOffset>0</wp:posOffset>
                      </wp:positionV>
                      <wp:extent cx="104775" cy="47625"/>
                      <wp:effectExtent l="0" t="0" r="0" b="0"/>
                      <wp:wrapNone/>
                      <wp:docPr id="130912" name="Прямоугольник 13091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12" o:spid="_x0000_s1026" alt="*" style="position:absolute;margin-left:0;margin-top:0;width:8.25pt;height:3.75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H8tgW5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94784" behindDoc="0" locked="0" layoutInCell="1" allowOverlap="1" wp14:anchorId="69092270" wp14:editId="1E7B1FD2">
                      <wp:simplePos x="0" y="0"/>
                      <wp:positionH relativeFrom="column">
                        <wp:posOffset>0</wp:posOffset>
                      </wp:positionH>
                      <wp:positionV relativeFrom="paragraph">
                        <wp:posOffset>0</wp:posOffset>
                      </wp:positionV>
                      <wp:extent cx="104775" cy="47625"/>
                      <wp:effectExtent l="0" t="0" r="0" b="0"/>
                      <wp:wrapNone/>
                      <wp:docPr id="130913" name="Прямоугольник 13091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13" o:spid="_x0000_s1026" alt="*" style="position:absolute;margin-left:0;margin-top:0;width:8.25pt;height:3.7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Ojcdo5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95808" behindDoc="0" locked="0" layoutInCell="1" allowOverlap="1" wp14:anchorId="74808743" wp14:editId="01D21C97">
                      <wp:simplePos x="0" y="0"/>
                      <wp:positionH relativeFrom="column">
                        <wp:posOffset>0</wp:posOffset>
                      </wp:positionH>
                      <wp:positionV relativeFrom="paragraph">
                        <wp:posOffset>0</wp:posOffset>
                      </wp:positionV>
                      <wp:extent cx="104775" cy="47625"/>
                      <wp:effectExtent l="0" t="0" r="0" b="0"/>
                      <wp:wrapNone/>
                      <wp:docPr id="130914" name="Прямоугольник 13091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14" o:spid="_x0000_s1026" alt="*" style="position:absolute;margin-left:0;margin-top:0;width:8.25pt;height:3.75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Asn/J5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96832" behindDoc="0" locked="0" layoutInCell="1" allowOverlap="1" wp14:anchorId="749F7B15" wp14:editId="2541D79C">
                      <wp:simplePos x="0" y="0"/>
                      <wp:positionH relativeFrom="column">
                        <wp:posOffset>0</wp:posOffset>
                      </wp:positionH>
                      <wp:positionV relativeFrom="paragraph">
                        <wp:posOffset>0</wp:posOffset>
                      </wp:positionV>
                      <wp:extent cx="104775" cy="47625"/>
                      <wp:effectExtent l="0" t="0" r="0" b="0"/>
                      <wp:wrapNone/>
                      <wp:docPr id="130915" name="Прямоугольник 13091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15" o:spid="_x0000_s1026" alt="*" style="position:absolute;margin-left:0;margin-top:0;width:8.25pt;height:3.7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JzWC35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97856" behindDoc="0" locked="0" layoutInCell="1" allowOverlap="1" wp14:anchorId="69F93331" wp14:editId="182DCF7F">
                      <wp:simplePos x="0" y="0"/>
                      <wp:positionH relativeFrom="column">
                        <wp:posOffset>0</wp:posOffset>
                      </wp:positionH>
                      <wp:positionV relativeFrom="paragraph">
                        <wp:posOffset>0</wp:posOffset>
                      </wp:positionV>
                      <wp:extent cx="104775" cy="47625"/>
                      <wp:effectExtent l="0" t="0" r="0" b="0"/>
                      <wp:wrapNone/>
                      <wp:docPr id="130916" name="Прямоугольник 13091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16" o:spid="_x0000_s1026" alt="*" style="position:absolute;margin-left:0;margin-top:0;width:8.25pt;height:3.75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Ak3dQy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98880" behindDoc="0" locked="0" layoutInCell="1" allowOverlap="1" wp14:anchorId="307DF5CF" wp14:editId="6B4BC24A">
                      <wp:simplePos x="0" y="0"/>
                      <wp:positionH relativeFrom="column">
                        <wp:posOffset>0</wp:posOffset>
                      </wp:positionH>
                      <wp:positionV relativeFrom="paragraph">
                        <wp:posOffset>0</wp:posOffset>
                      </wp:positionV>
                      <wp:extent cx="104775" cy="47625"/>
                      <wp:effectExtent l="0" t="0" r="0" b="0"/>
                      <wp:wrapNone/>
                      <wp:docPr id="130917" name="Прямоугольник 13091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17" o:spid="_x0000_s1026" alt="*" style="position:absolute;margin-left:0;margin-top:0;width:8.25pt;height:3.75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wj0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CzLCPS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99904" behindDoc="0" locked="0" layoutInCell="1" allowOverlap="1" wp14:anchorId="546984A5" wp14:editId="6F12A034">
                      <wp:simplePos x="0" y="0"/>
                      <wp:positionH relativeFrom="column">
                        <wp:posOffset>0</wp:posOffset>
                      </wp:positionH>
                      <wp:positionV relativeFrom="paragraph">
                        <wp:posOffset>0</wp:posOffset>
                      </wp:positionV>
                      <wp:extent cx="104775" cy="47625"/>
                      <wp:effectExtent l="0" t="0" r="0" b="0"/>
                      <wp:wrapNone/>
                      <wp:docPr id="130918" name="Прямоугольник 13091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18" o:spid="_x0000_s1026" alt="*" style="position:absolute;margin-left:0;margin-top:0;width:8.25pt;height:3.75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OM3B3p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00928" behindDoc="0" locked="0" layoutInCell="1" allowOverlap="1" wp14:anchorId="3898EB2B" wp14:editId="5D82A943">
                      <wp:simplePos x="0" y="0"/>
                      <wp:positionH relativeFrom="column">
                        <wp:posOffset>0</wp:posOffset>
                      </wp:positionH>
                      <wp:positionV relativeFrom="paragraph">
                        <wp:posOffset>0</wp:posOffset>
                      </wp:positionV>
                      <wp:extent cx="104775" cy="47625"/>
                      <wp:effectExtent l="0" t="0" r="0" b="0"/>
                      <wp:wrapNone/>
                      <wp:docPr id="130919" name="Прямоугольник 13091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19" o:spid="_x0000_s1026" alt="*" style="position:absolute;margin-left:0;margin-top:0;width:8.25pt;height:3.75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HTG8Jp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01952" behindDoc="0" locked="0" layoutInCell="1" allowOverlap="1" wp14:anchorId="78A4449B" wp14:editId="50E8E345">
                      <wp:simplePos x="0" y="0"/>
                      <wp:positionH relativeFrom="column">
                        <wp:posOffset>0</wp:posOffset>
                      </wp:positionH>
                      <wp:positionV relativeFrom="paragraph">
                        <wp:posOffset>0</wp:posOffset>
                      </wp:positionV>
                      <wp:extent cx="104775" cy="47625"/>
                      <wp:effectExtent l="0" t="0" r="0" b="0"/>
                      <wp:wrapNone/>
                      <wp:docPr id="130920" name="Прямоугольник 13092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20" o:spid="_x0000_s1026" alt="*" style="position:absolute;margin-left:0;margin-top:0;width:8.25pt;height:3.75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2c/vrJ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02976" behindDoc="0" locked="0" layoutInCell="1" allowOverlap="1" wp14:anchorId="1163BCBD" wp14:editId="3A4C5D00">
                      <wp:simplePos x="0" y="0"/>
                      <wp:positionH relativeFrom="column">
                        <wp:posOffset>0</wp:posOffset>
                      </wp:positionH>
                      <wp:positionV relativeFrom="paragraph">
                        <wp:posOffset>0</wp:posOffset>
                      </wp:positionV>
                      <wp:extent cx="104775" cy="47625"/>
                      <wp:effectExtent l="0" t="0" r="0" b="0"/>
                      <wp:wrapNone/>
                      <wp:docPr id="130921" name="Прямоугольник 13092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21" o:spid="_x0000_s1026" alt="*" style="position:absolute;margin-left:0;margin-top:0;width:8.25pt;height:3.75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DOSVJ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04000" behindDoc="0" locked="0" layoutInCell="1" allowOverlap="1" wp14:anchorId="1E98A7A3" wp14:editId="6163DB80">
                      <wp:simplePos x="0" y="0"/>
                      <wp:positionH relativeFrom="column">
                        <wp:posOffset>0</wp:posOffset>
                      </wp:positionH>
                      <wp:positionV relativeFrom="paragraph">
                        <wp:posOffset>0</wp:posOffset>
                      </wp:positionV>
                      <wp:extent cx="104775" cy="47625"/>
                      <wp:effectExtent l="0" t="0" r="0" b="0"/>
                      <wp:wrapNone/>
                      <wp:docPr id="130922" name="Прямоугольник 13092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22" o:spid="_x0000_s1026" alt="*" style="position:absolute;margin-left:0;margin-top:0;width:8.25pt;height:3.75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0jFlh5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05024" behindDoc="0" locked="0" layoutInCell="1" allowOverlap="1" wp14:anchorId="4EE89BAF" wp14:editId="4CA96EC7">
                      <wp:simplePos x="0" y="0"/>
                      <wp:positionH relativeFrom="column">
                        <wp:posOffset>0</wp:posOffset>
                      </wp:positionH>
                      <wp:positionV relativeFrom="paragraph">
                        <wp:posOffset>0</wp:posOffset>
                      </wp:positionV>
                      <wp:extent cx="104775" cy="47625"/>
                      <wp:effectExtent l="0" t="0" r="0" b="0"/>
                      <wp:wrapNone/>
                      <wp:docPr id="130923" name="Прямоугольник 13092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23" o:spid="_x0000_s1026" alt="*" style="position:absolute;margin-left:0;margin-top:0;width:8.25pt;height:3.7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PfNGH+UAgAARgUAAA4AAAAAAAAAAAAAAAAALgIAAGRycy9lMm9Eb2MueG1sUEsB&#10;Ai0AFAAGAAgAAAAhAPFdOfTaAAAAAgEAAA8AAAAAAAAAAAAAAAAA7gQAAGRycy9kb3ducmV2Lnht&#10;bFBLBQYAAAAABAAEAPMAAAD1BQAAAAA=&#10;" filled="f" stroked="f">
                      <o:lock v:ext="edit" aspectratio="t"/>
                    </v:rect>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4180"/>
            </w:tblGrid>
            <w:tr w:rsidR="00785EFC" w:rsidRPr="0052117B" w:rsidTr="0052117B">
              <w:trPr>
                <w:trHeight w:val="600"/>
                <w:tblCellSpacing w:w="0" w:type="dxa"/>
              </w:trPr>
              <w:tc>
                <w:tcPr>
                  <w:tcW w:w="4180"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Градуированный объем шприца, Кубический сант</w:t>
                  </w:r>
                  <w:r w:rsidRPr="0052117B">
                    <w:rPr>
                      <w:sz w:val="16"/>
                      <w:szCs w:val="16"/>
                    </w:rPr>
                    <w:t>и</w:t>
                  </w:r>
                  <w:r w:rsidRPr="0052117B">
                    <w:rPr>
                      <w:sz w:val="16"/>
                      <w:szCs w:val="16"/>
                    </w:rPr>
                    <w:t>метр;^миллилитр 10</w:t>
                  </w:r>
                </w:p>
              </w:tc>
            </w:tr>
          </w:tbl>
          <w:p w:rsidR="00785EFC" w:rsidRPr="0052117B" w:rsidRDefault="00785EFC" w:rsidP="00785EFC">
            <w:pPr>
              <w:rPr>
                <w:sz w:val="16"/>
                <w:szCs w:val="16"/>
              </w:rPr>
            </w:pPr>
          </w:p>
        </w:tc>
        <w:tc>
          <w:tcPr>
            <w:tcW w:w="2268"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1700"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1418" w:type="dxa"/>
            <w:tcBorders>
              <w:top w:val="nil"/>
              <w:left w:val="nil"/>
              <w:bottom w:val="single" w:sz="4" w:space="0" w:color="auto"/>
              <w:right w:val="single" w:sz="8" w:space="0" w:color="auto"/>
            </w:tcBorders>
            <w:shd w:val="clear" w:color="auto" w:fill="auto"/>
            <w:hideMark/>
          </w:tcPr>
          <w:p w:rsidR="00785EFC" w:rsidRPr="0052117B" w:rsidRDefault="00785EFC" w:rsidP="00785EFC">
            <w:pPr>
              <w:rPr>
                <w:sz w:val="16"/>
                <w:szCs w:val="16"/>
              </w:rPr>
            </w:pPr>
            <w:r w:rsidRPr="0052117B">
              <w:rPr>
                <w:sz w:val="16"/>
                <w:szCs w:val="16"/>
              </w:rPr>
              <w:t> </w:t>
            </w:r>
          </w:p>
        </w:tc>
      </w:tr>
      <w:tr w:rsidR="00785EFC" w:rsidRPr="0052117B" w:rsidTr="0052117B">
        <w:trPr>
          <w:trHeight w:val="300"/>
        </w:trPr>
        <w:tc>
          <w:tcPr>
            <w:tcW w:w="431" w:type="dxa"/>
            <w:vMerge/>
            <w:tcBorders>
              <w:top w:val="nil"/>
              <w:left w:val="single" w:sz="8" w:space="0" w:color="auto"/>
              <w:bottom w:val="single" w:sz="8" w:space="0" w:color="000000"/>
              <w:right w:val="single" w:sz="4" w:space="0" w:color="auto"/>
            </w:tcBorders>
            <w:vAlign w:val="center"/>
            <w:hideMark/>
          </w:tcPr>
          <w:p w:rsidR="00785EFC" w:rsidRPr="0052117B" w:rsidRDefault="00785EFC" w:rsidP="00785EFC">
            <w:pPr>
              <w:rPr>
                <w:sz w:val="16"/>
                <w:szCs w:val="16"/>
              </w:rPr>
            </w:pPr>
          </w:p>
        </w:tc>
        <w:tc>
          <w:tcPr>
            <w:tcW w:w="1701" w:type="dxa"/>
            <w:vMerge/>
            <w:tcBorders>
              <w:top w:val="nil"/>
              <w:left w:val="single" w:sz="4" w:space="0" w:color="auto"/>
              <w:bottom w:val="single" w:sz="8" w:space="0" w:color="000000"/>
              <w:right w:val="single" w:sz="4" w:space="0" w:color="auto"/>
            </w:tcBorders>
            <w:vAlign w:val="center"/>
            <w:hideMark/>
          </w:tcPr>
          <w:p w:rsidR="00785EFC" w:rsidRPr="0052117B" w:rsidRDefault="00785EFC" w:rsidP="00785EFC">
            <w:pPr>
              <w:rPr>
                <w:sz w:val="16"/>
                <w:szCs w:val="16"/>
              </w:rPr>
            </w:pPr>
          </w:p>
        </w:tc>
        <w:tc>
          <w:tcPr>
            <w:tcW w:w="2552"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xml:space="preserve">Коннектор: </w:t>
            </w:r>
            <w:proofErr w:type="spellStart"/>
            <w:r w:rsidRPr="0052117B">
              <w:rPr>
                <w:sz w:val="16"/>
                <w:szCs w:val="16"/>
              </w:rPr>
              <w:t>Луер</w:t>
            </w:r>
            <w:proofErr w:type="spellEnd"/>
            <w:r w:rsidRPr="0052117B">
              <w:rPr>
                <w:sz w:val="16"/>
                <w:szCs w:val="16"/>
              </w:rPr>
              <w:t xml:space="preserve"> Слип</w:t>
            </w:r>
          </w:p>
        </w:tc>
        <w:tc>
          <w:tcPr>
            <w:tcW w:w="2268"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1700"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1418" w:type="dxa"/>
            <w:tcBorders>
              <w:top w:val="nil"/>
              <w:left w:val="nil"/>
              <w:bottom w:val="single" w:sz="4" w:space="0" w:color="auto"/>
              <w:right w:val="single" w:sz="8" w:space="0" w:color="auto"/>
            </w:tcBorders>
            <w:shd w:val="clear" w:color="auto" w:fill="auto"/>
            <w:hideMark/>
          </w:tcPr>
          <w:p w:rsidR="00785EFC" w:rsidRPr="0052117B" w:rsidRDefault="00785EFC" w:rsidP="00785EFC">
            <w:pPr>
              <w:rPr>
                <w:sz w:val="16"/>
                <w:szCs w:val="16"/>
              </w:rPr>
            </w:pPr>
            <w:r w:rsidRPr="0052117B">
              <w:rPr>
                <w:sz w:val="16"/>
                <w:szCs w:val="16"/>
              </w:rPr>
              <w:t> </w:t>
            </w:r>
          </w:p>
        </w:tc>
      </w:tr>
      <w:tr w:rsidR="00785EFC" w:rsidRPr="0052117B" w:rsidTr="0052117B">
        <w:trPr>
          <w:trHeight w:val="300"/>
        </w:trPr>
        <w:tc>
          <w:tcPr>
            <w:tcW w:w="431" w:type="dxa"/>
            <w:vMerge/>
            <w:tcBorders>
              <w:top w:val="nil"/>
              <w:left w:val="single" w:sz="8" w:space="0" w:color="auto"/>
              <w:bottom w:val="single" w:sz="8" w:space="0" w:color="000000"/>
              <w:right w:val="single" w:sz="4" w:space="0" w:color="auto"/>
            </w:tcBorders>
            <w:vAlign w:val="center"/>
            <w:hideMark/>
          </w:tcPr>
          <w:p w:rsidR="00785EFC" w:rsidRPr="0052117B" w:rsidRDefault="00785EFC" w:rsidP="00785EFC">
            <w:pPr>
              <w:rPr>
                <w:sz w:val="16"/>
                <w:szCs w:val="16"/>
              </w:rPr>
            </w:pPr>
          </w:p>
        </w:tc>
        <w:tc>
          <w:tcPr>
            <w:tcW w:w="1701" w:type="dxa"/>
            <w:vMerge/>
            <w:tcBorders>
              <w:top w:val="nil"/>
              <w:left w:val="single" w:sz="4" w:space="0" w:color="auto"/>
              <w:bottom w:val="single" w:sz="8" w:space="0" w:color="000000"/>
              <w:right w:val="single" w:sz="4" w:space="0" w:color="auto"/>
            </w:tcBorders>
            <w:vAlign w:val="center"/>
            <w:hideMark/>
          </w:tcPr>
          <w:p w:rsidR="00785EFC" w:rsidRPr="0052117B" w:rsidRDefault="00785EFC" w:rsidP="00785EFC">
            <w:pPr>
              <w:rPr>
                <w:sz w:val="16"/>
                <w:szCs w:val="16"/>
              </w:rPr>
            </w:pPr>
          </w:p>
        </w:tc>
        <w:tc>
          <w:tcPr>
            <w:tcW w:w="2552"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2268"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Игла в комплекте</w:t>
            </w:r>
          </w:p>
        </w:tc>
        <w:tc>
          <w:tcPr>
            <w:tcW w:w="1700"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Одна и более</w:t>
            </w:r>
          </w:p>
        </w:tc>
        <w:tc>
          <w:tcPr>
            <w:tcW w:w="1418" w:type="dxa"/>
            <w:tcBorders>
              <w:top w:val="nil"/>
              <w:left w:val="nil"/>
              <w:bottom w:val="single" w:sz="4" w:space="0" w:color="auto"/>
              <w:right w:val="single" w:sz="8" w:space="0" w:color="auto"/>
            </w:tcBorders>
            <w:shd w:val="clear" w:color="auto" w:fill="auto"/>
            <w:hideMark/>
          </w:tcPr>
          <w:p w:rsidR="00785EFC" w:rsidRPr="0052117B" w:rsidRDefault="00785EFC" w:rsidP="00785EFC">
            <w:pPr>
              <w:rPr>
                <w:sz w:val="16"/>
                <w:szCs w:val="16"/>
              </w:rPr>
            </w:pPr>
            <w:r w:rsidRPr="0052117B">
              <w:rPr>
                <w:sz w:val="16"/>
                <w:szCs w:val="16"/>
              </w:rPr>
              <w:t>Конкретное значение</w:t>
            </w:r>
          </w:p>
        </w:tc>
      </w:tr>
      <w:tr w:rsidR="00785EFC" w:rsidRPr="0052117B" w:rsidTr="0052117B">
        <w:trPr>
          <w:trHeight w:val="345"/>
        </w:trPr>
        <w:tc>
          <w:tcPr>
            <w:tcW w:w="431" w:type="dxa"/>
            <w:vMerge/>
            <w:tcBorders>
              <w:top w:val="nil"/>
              <w:left w:val="single" w:sz="8" w:space="0" w:color="auto"/>
              <w:bottom w:val="single" w:sz="8" w:space="0" w:color="000000"/>
              <w:right w:val="single" w:sz="4" w:space="0" w:color="auto"/>
            </w:tcBorders>
            <w:vAlign w:val="center"/>
            <w:hideMark/>
          </w:tcPr>
          <w:p w:rsidR="00785EFC" w:rsidRPr="0052117B" w:rsidRDefault="00785EFC" w:rsidP="00785EFC">
            <w:pPr>
              <w:rPr>
                <w:sz w:val="16"/>
                <w:szCs w:val="16"/>
              </w:rPr>
            </w:pPr>
          </w:p>
        </w:tc>
        <w:tc>
          <w:tcPr>
            <w:tcW w:w="1701" w:type="dxa"/>
            <w:vMerge/>
            <w:tcBorders>
              <w:top w:val="nil"/>
              <w:left w:val="single" w:sz="4" w:space="0" w:color="auto"/>
              <w:bottom w:val="single" w:sz="8" w:space="0" w:color="000000"/>
              <w:right w:val="single" w:sz="4" w:space="0" w:color="auto"/>
            </w:tcBorders>
            <w:vAlign w:val="center"/>
            <w:hideMark/>
          </w:tcPr>
          <w:p w:rsidR="00785EFC" w:rsidRPr="0052117B" w:rsidRDefault="00785EFC" w:rsidP="00785EFC">
            <w:pPr>
              <w:rPr>
                <w:sz w:val="16"/>
                <w:szCs w:val="16"/>
              </w:rPr>
            </w:pPr>
          </w:p>
        </w:tc>
        <w:tc>
          <w:tcPr>
            <w:tcW w:w="2552" w:type="dxa"/>
            <w:tcBorders>
              <w:top w:val="nil"/>
              <w:left w:val="nil"/>
              <w:bottom w:val="single" w:sz="8"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Тип шприца трехкомпонен</w:t>
            </w:r>
            <w:r w:rsidRPr="0052117B">
              <w:rPr>
                <w:sz w:val="16"/>
                <w:szCs w:val="16"/>
              </w:rPr>
              <w:t>т</w:t>
            </w:r>
            <w:r w:rsidRPr="0052117B">
              <w:rPr>
                <w:sz w:val="16"/>
                <w:szCs w:val="16"/>
              </w:rPr>
              <w:t>ный****</w:t>
            </w:r>
          </w:p>
        </w:tc>
        <w:tc>
          <w:tcPr>
            <w:tcW w:w="2268" w:type="dxa"/>
            <w:tcBorders>
              <w:top w:val="nil"/>
              <w:left w:val="nil"/>
              <w:bottom w:val="single" w:sz="8"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1700" w:type="dxa"/>
            <w:tcBorders>
              <w:top w:val="nil"/>
              <w:left w:val="nil"/>
              <w:bottom w:val="single" w:sz="8"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1418" w:type="dxa"/>
            <w:tcBorders>
              <w:top w:val="nil"/>
              <w:left w:val="nil"/>
              <w:bottom w:val="single" w:sz="8" w:space="0" w:color="auto"/>
              <w:right w:val="single" w:sz="8" w:space="0" w:color="auto"/>
            </w:tcBorders>
            <w:shd w:val="clear" w:color="auto" w:fill="auto"/>
            <w:hideMark/>
          </w:tcPr>
          <w:p w:rsidR="00785EFC" w:rsidRPr="0052117B" w:rsidRDefault="00785EFC" w:rsidP="00785EFC">
            <w:pPr>
              <w:rPr>
                <w:sz w:val="16"/>
                <w:szCs w:val="16"/>
              </w:rPr>
            </w:pPr>
            <w:r w:rsidRPr="0052117B">
              <w:rPr>
                <w:sz w:val="16"/>
                <w:szCs w:val="16"/>
              </w:rPr>
              <w:t> </w:t>
            </w:r>
          </w:p>
        </w:tc>
      </w:tr>
      <w:tr w:rsidR="00785EFC" w:rsidRPr="0052117B" w:rsidTr="0052117B">
        <w:trPr>
          <w:trHeight w:val="600"/>
        </w:trPr>
        <w:tc>
          <w:tcPr>
            <w:tcW w:w="431" w:type="dxa"/>
            <w:vMerge w:val="restart"/>
            <w:tcBorders>
              <w:top w:val="nil"/>
              <w:left w:val="single" w:sz="8" w:space="0" w:color="auto"/>
              <w:bottom w:val="single" w:sz="8" w:space="0" w:color="000000"/>
              <w:right w:val="single" w:sz="4" w:space="0" w:color="auto"/>
            </w:tcBorders>
            <w:shd w:val="clear" w:color="auto" w:fill="auto"/>
            <w:hideMark/>
          </w:tcPr>
          <w:p w:rsidR="00785EFC" w:rsidRPr="0052117B" w:rsidRDefault="00785EFC" w:rsidP="00785EFC">
            <w:pPr>
              <w:jc w:val="right"/>
              <w:rPr>
                <w:sz w:val="16"/>
                <w:szCs w:val="16"/>
              </w:rPr>
            </w:pPr>
            <w:r w:rsidRPr="0052117B">
              <w:rPr>
                <w:sz w:val="16"/>
                <w:szCs w:val="16"/>
              </w:rPr>
              <w:t>4</w:t>
            </w:r>
          </w:p>
        </w:tc>
        <w:tc>
          <w:tcPr>
            <w:tcW w:w="1701" w:type="dxa"/>
            <w:vMerge w:val="restart"/>
            <w:tcBorders>
              <w:top w:val="nil"/>
              <w:left w:val="single" w:sz="4" w:space="0" w:color="auto"/>
              <w:bottom w:val="single" w:sz="8" w:space="0" w:color="000000"/>
              <w:right w:val="single" w:sz="4" w:space="0" w:color="auto"/>
            </w:tcBorders>
            <w:shd w:val="clear" w:color="auto" w:fill="auto"/>
            <w:hideMark/>
          </w:tcPr>
          <w:p w:rsidR="00785EFC" w:rsidRPr="0052117B" w:rsidRDefault="00785EFC" w:rsidP="00785EFC">
            <w:pPr>
              <w:rPr>
                <w:sz w:val="16"/>
                <w:szCs w:val="16"/>
              </w:rPr>
            </w:pPr>
            <w:r w:rsidRPr="0052117B">
              <w:rPr>
                <w:sz w:val="16"/>
                <w:szCs w:val="16"/>
              </w:rPr>
              <w:t>Шприц общего назначения</w:t>
            </w:r>
            <w:r w:rsidRPr="0052117B">
              <w:rPr>
                <w:sz w:val="16"/>
                <w:szCs w:val="16"/>
              </w:rPr>
              <w:br/>
              <w:t>22 000 шт. Код КТРУ: 32.50.13.110-00004580</w:t>
            </w:r>
          </w:p>
        </w:tc>
        <w:tc>
          <w:tcPr>
            <w:tcW w:w="2552" w:type="dxa"/>
            <w:tcBorders>
              <w:top w:val="nil"/>
              <w:left w:val="nil"/>
              <w:bottom w:val="nil"/>
              <w:right w:val="nil"/>
            </w:tcBorders>
            <w:shd w:val="clear" w:color="auto" w:fill="auto"/>
            <w:noWrap/>
            <w:vAlign w:val="bottom"/>
            <w:hideMark/>
          </w:tcPr>
          <w:p w:rsidR="00785EFC" w:rsidRPr="0052117B" w:rsidRDefault="00785EFC" w:rsidP="00785EFC">
            <w:pPr>
              <w:rPr>
                <w:sz w:val="16"/>
                <w:szCs w:val="16"/>
              </w:rPr>
            </w:pPr>
            <w:r w:rsidRPr="0052117B">
              <w:rPr>
                <w:noProof/>
                <w:sz w:val="16"/>
                <w:szCs w:val="16"/>
              </w:rPr>
              <mc:AlternateContent>
                <mc:Choice Requires="wps">
                  <w:drawing>
                    <wp:anchor distT="0" distB="0" distL="114300" distR="114300" simplePos="0" relativeHeight="251752448" behindDoc="0" locked="0" layoutInCell="1" allowOverlap="1" wp14:anchorId="1B0B98D8" wp14:editId="26F35410">
                      <wp:simplePos x="0" y="0"/>
                      <wp:positionH relativeFrom="column">
                        <wp:posOffset>0</wp:posOffset>
                      </wp:positionH>
                      <wp:positionV relativeFrom="paragraph">
                        <wp:posOffset>0</wp:posOffset>
                      </wp:positionV>
                      <wp:extent cx="104775" cy="95250"/>
                      <wp:effectExtent l="0" t="0" r="0" b="0"/>
                      <wp:wrapNone/>
                      <wp:docPr id="130774" name="Прямоугольник 13077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74" o:spid="_x0000_s1026" alt="*" style="position:absolute;margin-left:0;margin-top:0;width:8.25pt;height: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KObONe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53472" behindDoc="0" locked="0" layoutInCell="1" allowOverlap="1" wp14:anchorId="5FECA920" wp14:editId="15211D20">
                      <wp:simplePos x="0" y="0"/>
                      <wp:positionH relativeFrom="column">
                        <wp:posOffset>0</wp:posOffset>
                      </wp:positionH>
                      <wp:positionV relativeFrom="paragraph">
                        <wp:posOffset>0</wp:posOffset>
                      </wp:positionV>
                      <wp:extent cx="104775" cy="95250"/>
                      <wp:effectExtent l="0" t="0" r="0" b="0"/>
                      <wp:wrapNone/>
                      <wp:docPr id="130775" name="Прямоугольник 13077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75" o:spid="_x0000_s1026" alt="*" style="position:absolute;margin-left:0;margin-top:0;width:8.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54496" behindDoc="0" locked="0" layoutInCell="1" allowOverlap="1" wp14:anchorId="326708B4" wp14:editId="35C59E15">
                      <wp:simplePos x="0" y="0"/>
                      <wp:positionH relativeFrom="column">
                        <wp:posOffset>0</wp:posOffset>
                      </wp:positionH>
                      <wp:positionV relativeFrom="paragraph">
                        <wp:posOffset>0</wp:posOffset>
                      </wp:positionV>
                      <wp:extent cx="104775" cy="95250"/>
                      <wp:effectExtent l="0" t="0" r="0" b="0"/>
                      <wp:wrapNone/>
                      <wp:docPr id="130776" name="Прямоугольник 13077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76" o:spid="_x0000_s1026" alt="*" style="position:absolute;margin-left:0;margin-top:0;width:8.25pt;height: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Khlsvy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55520" behindDoc="0" locked="0" layoutInCell="1" allowOverlap="1" wp14:anchorId="794E6A69" wp14:editId="505535BB">
                      <wp:simplePos x="0" y="0"/>
                      <wp:positionH relativeFrom="column">
                        <wp:posOffset>0</wp:posOffset>
                      </wp:positionH>
                      <wp:positionV relativeFrom="paragraph">
                        <wp:posOffset>0</wp:posOffset>
                      </wp:positionV>
                      <wp:extent cx="104775" cy="95250"/>
                      <wp:effectExtent l="0" t="0" r="0" b="0"/>
                      <wp:wrapNone/>
                      <wp:docPr id="130777" name="Прямоугольник 13077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77" o:spid="_x0000_s1026" alt="*" style="position:absolute;margin-left:0;margin-top:0;width:8.25pt;height:7.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I2ZzwS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56544" behindDoc="0" locked="0" layoutInCell="1" allowOverlap="1" wp14:anchorId="6FFB1CE0" wp14:editId="0F8FA454">
                      <wp:simplePos x="0" y="0"/>
                      <wp:positionH relativeFrom="column">
                        <wp:posOffset>0</wp:posOffset>
                      </wp:positionH>
                      <wp:positionV relativeFrom="paragraph">
                        <wp:posOffset>0</wp:posOffset>
                      </wp:positionV>
                      <wp:extent cx="104775" cy="95250"/>
                      <wp:effectExtent l="0" t="0" r="0" b="0"/>
                      <wp:wrapNone/>
                      <wp:docPr id="130778" name="Прямоугольник 13077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78" o:spid="_x0000_s1026" alt="*" style="position:absolute;margin-left:0;margin-top:0;width:8.25pt;height:7.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JmfBi6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57568" behindDoc="0" locked="0" layoutInCell="1" allowOverlap="1" wp14:anchorId="149FF406" wp14:editId="576144EC">
                      <wp:simplePos x="0" y="0"/>
                      <wp:positionH relativeFrom="column">
                        <wp:posOffset>0</wp:posOffset>
                      </wp:positionH>
                      <wp:positionV relativeFrom="paragraph">
                        <wp:posOffset>0</wp:posOffset>
                      </wp:positionV>
                      <wp:extent cx="104775" cy="95250"/>
                      <wp:effectExtent l="0" t="0" r="0" b="0"/>
                      <wp:wrapNone/>
                      <wp:docPr id="130779" name="Прямоугольник 13077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79" o:spid="_x0000_s1026" alt="*" style="position:absolute;margin-left:0;margin-top:0;width:8.25pt;height:7.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Lxje9a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58592" behindDoc="0" locked="0" layoutInCell="1" allowOverlap="1" wp14:anchorId="499DFB29" wp14:editId="4CB91D2D">
                      <wp:simplePos x="0" y="0"/>
                      <wp:positionH relativeFrom="column">
                        <wp:posOffset>0</wp:posOffset>
                      </wp:positionH>
                      <wp:positionV relativeFrom="paragraph">
                        <wp:posOffset>0</wp:posOffset>
                      </wp:positionV>
                      <wp:extent cx="104775" cy="95250"/>
                      <wp:effectExtent l="0" t="0" r="0" b="0"/>
                      <wp:wrapNone/>
                      <wp:docPr id="130780" name="Прямоугольник 13078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80" o:spid="_x0000_s1026" alt="*" style="position:absolute;margin-left:0;margin-top:0;width:8.25pt;height: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M563Zq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59616" behindDoc="0" locked="0" layoutInCell="1" allowOverlap="1" wp14:anchorId="74A1138C" wp14:editId="6277D7A5">
                      <wp:simplePos x="0" y="0"/>
                      <wp:positionH relativeFrom="column">
                        <wp:posOffset>0</wp:posOffset>
                      </wp:positionH>
                      <wp:positionV relativeFrom="paragraph">
                        <wp:posOffset>0</wp:posOffset>
                      </wp:positionV>
                      <wp:extent cx="104775" cy="95250"/>
                      <wp:effectExtent l="0" t="0" r="0" b="0"/>
                      <wp:wrapNone/>
                      <wp:docPr id="130781" name="Прямоугольник 13078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81" o:spid="_x0000_s1026" alt="*" style="position:absolute;margin-left:0;margin-top:0;width:8.25pt;height:7.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OuGoGK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60640" behindDoc="0" locked="0" layoutInCell="1" allowOverlap="1" wp14:anchorId="2A98C376" wp14:editId="418F5CA2">
                      <wp:simplePos x="0" y="0"/>
                      <wp:positionH relativeFrom="column">
                        <wp:posOffset>0</wp:posOffset>
                      </wp:positionH>
                      <wp:positionV relativeFrom="paragraph">
                        <wp:posOffset>0</wp:posOffset>
                      </wp:positionV>
                      <wp:extent cx="104775" cy="95250"/>
                      <wp:effectExtent l="0" t="0" r="0" b="0"/>
                      <wp:wrapNone/>
                      <wp:docPr id="130782" name="Прямоугольник 13078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82" o:spid="_x0000_s1026" alt="*" style="position:absolute;margin-left:0;margin-top:0;width:8.25pt;height:7.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MWEV7G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61664" behindDoc="0" locked="0" layoutInCell="1" allowOverlap="1" wp14:anchorId="33E199BB" wp14:editId="70D35D78">
                      <wp:simplePos x="0" y="0"/>
                      <wp:positionH relativeFrom="column">
                        <wp:posOffset>0</wp:posOffset>
                      </wp:positionH>
                      <wp:positionV relativeFrom="paragraph">
                        <wp:posOffset>0</wp:posOffset>
                      </wp:positionV>
                      <wp:extent cx="104775" cy="95250"/>
                      <wp:effectExtent l="0" t="0" r="0" b="0"/>
                      <wp:wrapNone/>
                      <wp:docPr id="130783" name="Прямоугольник 13078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83" o:spid="_x0000_s1026" alt="*" style="position:absolute;margin-left:0;margin-top:0;width:8.25pt;height:7.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OB4Kkm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62688" behindDoc="0" locked="0" layoutInCell="1" allowOverlap="1" wp14:anchorId="77B5A9D2" wp14:editId="0F40C66B">
                      <wp:simplePos x="0" y="0"/>
                      <wp:positionH relativeFrom="column">
                        <wp:posOffset>0</wp:posOffset>
                      </wp:positionH>
                      <wp:positionV relativeFrom="paragraph">
                        <wp:posOffset>0</wp:posOffset>
                      </wp:positionV>
                      <wp:extent cx="104775" cy="95250"/>
                      <wp:effectExtent l="0" t="0" r="0" b="0"/>
                      <wp:wrapNone/>
                      <wp:docPr id="130784" name="Прямоугольник 13078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84" o:spid="_x0000_s1026" alt="*" style="position:absolute;margin-left:0;margin-top:0;width:8.25pt;height:7.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NiGyM2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63712" behindDoc="0" locked="0" layoutInCell="1" allowOverlap="1" wp14:anchorId="4308A45A" wp14:editId="3D95F45A">
                      <wp:simplePos x="0" y="0"/>
                      <wp:positionH relativeFrom="column">
                        <wp:posOffset>0</wp:posOffset>
                      </wp:positionH>
                      <wp:positionV relativeFrom="paragraph">
                        <wp:posOffset>0</wp:posOffset>
                      </wp:positionV>
                      <wp:extent cx="104775" cy="95250"/>
                      <wp:effectExtent l="0" t="0" r="0" b="0"/>
                      <wp:wrapNone/>
                      <wp:docPr id="130785" name="Прямоугольник 13078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85" o:spid="_x0000_s1026" alt="*" style="position:absolute;margin-left:0;margin-top:0;width:8.25pt;height: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Xq1NZMCAABGBQAADgAAAAAAAAAAAAAAAAAuAgAAZHJzL2Uyb0RvYy54bWxQSwEC&#10;LQAUAAYACAAAACEAkwwsJNoAAAAD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64736" behindDoc="0" locked="0" layoutInCell="1" allowOverlap="1" wp14:anchorId="3CCBEA80" wp14:editId="75F0071D">
                      <wp:simplePos x="0" y="0"/>
                      <wp:positionH relativeFrom="column">
                        <wp:posOffset>0</wp:posOffset>
                      </wp:positionH>
                      <wp:positionV relativeFrom="paragraph">
                        <wp:posOffset>0</wp:posOffset>
                      </wp:positionV>
                      <wp:extent cx="104775" cy="95250"/>
                      <wp:effectExtent l="0" t="0" r="0" b="0"/>
                      <wp:wrapNone/>
                      <wp:docPr id="130786" name="Прямоугольник 13078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86" o:spid="_x0000_s1026" alt="*" style="position:absolute;margin-left:0;margin-top:0;width:8.25pt;height:7.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NN4Qua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65760" behindDoc="0" locked="0" layoutInCell="1" allowOverlap="1" wp14:anchorId="144DE2D7" wp14:editId="0B041CF6">
                      <wp:simplePos x="0" y="0"/>
                      <wp:positionH relativeFrom="column">
                        <wp:posOffset>0</wp:posOffset>
                      </wp:positionH>
                      <wp:positionV relativeFrom="paragraph">
                        <wp:posOffset>0</wp:posOffset>
                      </wp:positionV>
                      <wp:extent cx="104775" cy="95250"/>
                      <wp:effectExtent l="0" t="0" r="0" b="0"/>
                      <wp:wrapNone/>
                      <wp:docPr id="130787" name="Прямоугольник 13078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87" o:spid="_x0000_s1026" alt="*" style="position:absolute;margin-left:0;margin-top:0;width:8.25pt;height: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PaEPx6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66784" behindDoc="0" locked="0" layoutInCell="1" allowOverlap="1" wp14:anchorId="37D7CE74" wp14:editId="6D17FDBF">
                      <wp:simplePos x="0" y="0"/>
                      <wp:positionH relativeFrom="column">
                        <wp:posOffset>0</wp:posOffset>
                      </wp:positionH>
                      <wp:positionV relativeFrom="paragraph">
                        <wp:posOffset>0</wp:posOffset>
                      </wp:positionV>
                      <wp:extent cx="104775" cy="95250"/>
                      <wp:effectExtent l="0" t="0" r="0" b="0"/>
                      <wp:wrapNone/>
                      <wp:docPr id="130788" name="Прямоугольник 13078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88" o:spid="_x0000_s1026" alt="*" style="position:absolute;margin-left:0;margin-top:0;width:8.25pt;height:7.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OKC9jS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67808" behindDoc="0" locked="0" layoutInCell="1" allowOverlap="1" wp14:anchorId="4C6E7EC6" wp14:editId="46024B78">
                      <wp:simplePos x="0" y="0"/>
                      <wp:positionH relativeFrom="column">
                        <wp:posOffset>0</wp:posOffset>
                      </wp:positionH>
                      <wp:positionV relativeFrom="paragraph">
                        <wp:posOffset>0</wp:posOffset>
                      </wp:positionV>
                      <wp:extent cx="104775" cy="95250"/>
                      <wp:effectExtent l="0" t="0" r="0" b="0"/>
                      <wp:wrapNone/>
                      <wp:docPr id="130789" name="Прямоугольник 13078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89" o:spid="_x0000_s1026" alt="*" style="position:absolute;margin-left:0;margin-top:0;width:8.25pt;height:7.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Md+i8y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68832" behindDoc="0" locked="0" layoutInCell="1" allowOverlap="1" wp14:anchorId="611616C1" wp14:editId="2773D3FD">
                      <wp:simplePos x="0" y="0"/>
                      <wp:positionH relativeFrom="column">
                        <wp:posOffset>0</wp:posOffset>
                      </wp:positionH>
                      <wp:positionV relativeFrom="paragraph">
                        <wp:posOffset>0</wp:posOffset>
                      </wp:positionV>
                      <wp:extent cx="104775" cy="95250"/>
                      <wp:effectExtent l="0" t="0" r="0" b="0"/>
                      <wp:wrapNone/>
                      <wp:docPr id="130790" name="Прямоугольник 13079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90" o:spid="_x0000_s1026" alt="*" style="position:absolute;margin-left:0;margin-top:0;width:8.25pt;height:7.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yHRkw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ddMh0ZMCAABGBQAADgAAAAAAAAAAAAAAAAAuAgAAZHJzL2Uyb0RvYy54bWxQSwEC&#10;LQAUAAYACAAAACEAkwwsJNoAAAAD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69856" behindDoc="0" locked="0" layoutInCell="1" allowOverlap="1" wp14:anchorId="21985DA4" wp14:editId="6D4D100D">
                      <wp:simplePos x="0" y="0"/>
                      <wp:positionH relativeFrom="column">
                        <wp:posOffset>0</wp:posOffset>
                      </wp:positionH>
                      <wp:positionV relativeFrom="paragraph">
                        <wp:posOffset>0</wp:posOffset>
                      </wp:positionV>
                      <wp:extent cx="104775" cy="95250"/>
                      <wp:effectExtent l="0" t="0" r="0" b="0"/>
                      <wp:wrapNone/>
                      <wp:docPr id="130791" name="Прямоугольник 13079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91" o:spid="_x0000_s1026" alt="*" style="position:absolute;margin-left:0;margin-top:0;width:8.25pt;height: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1wp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FAvXCm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70880" behindDoc="0" locked="0" layoutInCell="1" allowOverlap="1" wp14:anchorId="406DBAC2" wp14:editId="4CA27DDE">
                      <wp:simplePos x="0" y="0"/>
                      <wp:positionH relativeFrom="column">
                        <wp:posOffset>0</wp:posOffset>
                      </wp:positionH>
                      <wp:positionV relativeFrom="paragraph">
                        <wp:posOffset>0</wp:posOffset>
                      </wp:positionV>
                      <wp:extent cx="104775" cy="95250"/>
                      <wp:effectExtent l="0" t="0" r="0" b="0"/>
                      <wp:wrapNone/>
                      <wp:docPr id="130792" name="Прямоугольник 13079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92" o:spid="_x0000_s1026" alt="*" style="position:absolute;margin-left:0;margin-top:0;width:8.25pt;height:7.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v6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H4tq/q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71904" behindDoc="0" locked="0" layoutInCell="1" allowOverlap="1" wp14:anchorId="10C37BE0" wp14:editId="36740C21">
                      <wp:simplePos x="0" y="0"/>
                      <wp:positionH relativeFrom="column">
                        <wp:posOffset>0</wp:posOffset>
                      </wp:positionH>
                      <wp:positionV relativeFrom="paragraph">
                        <wp:posOffset>0</wp:posOffset>
                      </wp:positionV>
                      <wp:extent cx="104775" cy="95250"/>
                      <wp:effectExtent l="0" t="0" r="0" b="0"/>
                      <wp:wrapNone/>
                      <wp:docPr id="130793" name="Прямоугольник 13079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93" o:spid="_x0000_s1026" alt="*" style="position:absolute;margin-left:0;margin-top:0;width:8.25pt;height:7.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dYC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FvR1gK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72928" behindDoc="0" locked="0" layoutInCell="1" allowOverlap="1" wp14:anchorId="1D0219F8" wp14:editId="74AAF99C">
                      <wp:simplePos x="0" y="0"/>
                      <wp:positionH relativeFrom="column">
                        <wp:posOffset>0</wp:posOffset>
                      </wp:positionH>
                      <wp:positionV relativeFrom="paragraph">
                        <wp:posOffset>0</wp:posOffset>
                      </wp:positionV>
                      <wp:extent cx="104775" cy="95250"/>
                      <wp:effectExtent l="0" t="0" r="0" b="0"/>
                      <wp:wrapNone/>
                      <wp:docPr id="130794" name="Прямоугольник 13079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94" o:spid="_x0000_s1026" alt="*" style="position:absolute;margin-left:0;margin-top:0;width:8.25pt;height:7.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zSG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GMvNIa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73952" behindDoc="0" locked="0" layoutInCell="1" allowOverlap="1" wp14:anchorId="5E36D08E" wp14:editId="77EBAD3A">
                      <wp:simplePos x="0" y="0"/>
                      <wp:positionH relativeFrom="column">
                        <wp:posOffset>0</wp:posOffset>
                      </wp:positionH>
                      <wp:positionV relativeFrom="paragraph">
                        <wp:posOffset>0</wp:posOffset>
                      </wp:positionV>
                      <wp:extent cx="104775" cy="95250"/>
                      <wp:effectExtent l="0" t="0" r="0" b="0"/>
                      <wp:wrapNone/>
                      <wp:docPr id="130795" name="Прямоугольник 13079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95" o:spid="_x0000_s1026" alt="*" style="position:absolute;margin-left:0;margin-top:0;width:8.25pt;height:7.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RtNJfpMCAABGBQAADgAAAAAAAAAAAAAAAAAuAgAAZHJzL2Uyb0RvYy54bWxQSwEC&#10;LQAUAAYACAAAACEAkwwsJNoAAAAD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74976" behindDoc="0" locked="0" layoutInCell="1" allowOverlap="1" wp14:anchorId="27617B83" wp14:editId="61CC2A94">
                      <wp:simplePos x="0" y="0"/>
                      <wp:positionH relativeFrom="column">
                        <wp:posOffset>0</wp:posOffset>
                      </wp:positionH>
                      <wp:positionV relativeFrom="paragraph">
                        <wp:posOffset>0</wp:posOffset>
                      </wp:positionV>
                      <wp:extent cx="104775" cy="95250"/>
                      <wp:effectExtent l="0" t="0" r="0" b="0"/>
                      <wp:wrapNone/>
                      <wp:docPr id="130796" name="Прямоугольник 13079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96" o:spid="_x0000_s1026" alt="*" style="position:absolute;margin-left:0;margin-top:0;width:8.25pt;height:7.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b6t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GjRvq2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76000" behindDoc="0" locked="0" layoutInCell="1" allowOverlap="1" wp14:anchorId="708A4F5F" wp14:editId="0513E707">
                      <wp:simplePos x="0" y="0"/>
                      <wp:positionH relativeFrom="column">
                        <wp:posOffset>0</wp:posOffset>
                      </wp:positionH>
                      <wp:positionV relativeFrom="paragraph">
                        <wp:posOffset>0</wp:posOffset>
                      </wp:positionV>
                      <wp:extent cx="104775" cy="95250"/>
                      <wp:effectExtent l="0" t="0" r="0" b="0"/>
                      <wp:wrapNone/>
                      <wp:docPr id="130797" name="Прямоугольник 13079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97" o:spid="_x0000_s1026" alt="*" style="position:absolute;margin-left:0;margin-top:0;width:8.25pt;height: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E0tw1W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77024" behindDoc="0" locked="0" layoutInCell="1" allowOverlap="1" wp14:anchorId="6792A03A" wp14:editId="7F19C31C">
                      <wp:simplePos x="0" y="0"/>
                      <wp:positionH relativeFrom="column">
                        <wp:posOffset>0</wp:posOffset>
                      </wp:positionH>
                      <wp:positionV relativeFrom="paragraph">
                        <wp:posOffset>0</wp:posOffset>
                      </wp:positionV>
                      <wp:extent cx="104775" cy="95250"/>
                      <wp:effectExtent l="0" t="0" r="0" b="0"/>
                      <wp:wrapNone/>
                      <wp:docPr id="130798" name="Прямоугольник 13079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98" o:spid="_x0000_s1026" alt="*" style="position:absolute;margin-left:0;margin-top:0;width:8.25pt;height:7.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wp/kw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WSsKf5MCAABGBQAADgAAAAAAAAAAAAAAAAAuAgAAZHJzL2Uyb0RvYy54bWxQSwEC&#10;LQAUAAYACAAAACEAkwwsJNoAAAAD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78048" behindDoc="0" locked="0" layoutInCell="1" allowOverlap="1" wp14:anchorId="1A5EF48C" wp14:editId="47D85D93">
                      <wp:simplePos x="0" y="0"/>
                      <wp:positionH relativeFrom="column">
                        <wp:posOffset>0</wp:posOffset>
                      </wp:positionH>
                      <wp:positionV relativeFrom="paragraph">
                        <wp:posOffset>0</wp:posOffset>
                      </wp:positionV>
                      <wp:extent cx="104775" cy="95250"/>
                      <wp:effectExtent l="0" t="0" r="0" b="0"/>
                      <wp:wrapNone/>
                      <wp:docPr id="130799" name="Прямоугольник 13079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799" o:spid="_x0000_s1026" alt="*" style="position:absolute;margin-left:0;margin-top:0;width:8.25pt;height:7.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3eH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HzXd4e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79072" behindDoc="0" locked="0" layoutInCell="1" allowOverlap="1" wp14:anchorId="528AAB84" wp14:editId="2CE2BC00">
                      <wp:simplePos x="0" y="0"/>
                      <wp:positionH relativeFrom="column">
                        <wp:posOffset>0</wp:posOffset>
                      </wp:positionH>
                      <wp:positionV relativeFrom="paragraph">
                        <wp:posOffset>0</wp:posOffset>
                      </wp:positionV>
                      <wp:extent cx="104775" cy="95250"/>
                      <wp:effectExtent l="0" t="0" r="0" b="0"/>
                      <wp:wrapNone/>
                      <wp:docPr id="130800" name="Прямоугольник 13080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00" o:spid="_x0000_s1026" alt="*" style="position:absolute;margin-left:0;margin-top:0;width:8.25pt;height:7.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50noPNM/2fPfwEAAP//AwBQSwECLQAUAAYA&#10;CAAAACEAtoM4kv4AAADhAQAAEwAAAAAAAAAAAAAAAAAAAAAAW0NvbnRlbnRfVHlwZXNdLnhtbFBL&#10;AQItABQABgAIAAAAIQA4/SH/1gAAAJQBAAALAAAAAAAAAAAAAAAAAC8BAABfcmVscy8ucmVsc1BL&#10;AQItABQABgAIAAAAIQB8ZWZvmAIAAEYFAAAOAAAAAAAAAAAAAAAAAC4CAABkcnMvZTJvRG9jLnht&#10;bFBLAQItABQABgAIAAAAIQCTDCwk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80096" behindDoc="0" locked="0" layoutInCell="1" allowOverlap="1" wp14:anchorId="115305B3" wp14:editId="390E5242">
                      <wp:simplePos x="0" y="0"/>
                      <wp:positionH relativeFrom="column">
                        <wp:posOffset>0</wp:posOffset>
                      </wp:positionH>
                      <wp:positionV relativeFrom="paragraph">
                        <wp:posOffset>0</wp:posOffset>
                      </wp:positionV>
                      <wp:extent cx="104775" cy="95250"/>
                      <wp:effectExtent l="0" t="0" r="0" b="0"/>
                      <wp:wrapNone/>
                      <wp:docPr id="130801" name="Прямоугольник 13080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01" o:spid="_x0000_s1026" alt="*" style="position:absolute;margin-left:0;margin-top:0;width:8.25pt;height: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FmZG5e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81120" behindDoc="0" locked="0" layoutInCell="1" allowOverlap="1" wp14:anchorId="75768A96" wp14:editId="5FAF89D0">
                      <wp:simplePos x="0" y="0"/>
                      <wp:positionH relativeFrom="column">
                        <wp:posOffset>0</wp:posOffset>
                      </wp:positionH>
                      <wp:positionV relativeFrom="paragraph">
                        <wp:posOffset>0</wp:posOffset>
                      </wp:positionV>
                      <wp:extent cx="104775" cy="95250"/>
                      <wp:effectExtent l="0" t="0" r="0" b="0"/>
                      <wp:wrapNone/>
                      <wp:docPr id="130802" name="Прямоугольник 13080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02" o:spid="_x0000_s1026" alt="*" style="position:absolute;margin-left:0;margin-top:0;width:8.25pt;height:7.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Heb7ES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82144" behindDoc="0" locked="0" layoutInCell="1" allowOverlap="1" wp14:anchorId="6C46CB00" wp14:editId="72E6A20D">
                      <wp:simplePos x="0" y="0"/>
                      <wp:positionH relativeFrom="column">
                        <wp:posOffset>0</wp:posOffset>
                      </wp:positionH>
                      <wp:positionV relativeFrom="paragraph">
                        <wp:posOffset>0</wp:posOffset>
                      </wp:positionV>
                      <wp:extent cx="104775" cy="95250"/>
                      <wp:effectExtent l="0" t="0" r="0" b="0"/>
                      <wp:wrapNone/>
                      <wp:docPr id="130803" name="Прямоугольник 13080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03" o:spid="_x0000_s1026" alt="*" style="position:absolute;margin-left:0;margin-top:0;width:8.25pt;height:7.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FJnkby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06048" behindDoc="0" locked="0" layoutInCell="1" allowOverlap="1" wp14:anchorId="14E3D1E0" wp14:editId="02F72950">
                      <wp:simplePos x="0" y="0"/>
                      <wp:positionH relativeFrom="column">
                        <wp:posOffset>0</wp:posOffset>
                      </wp:positionH>
                      <wp:positionV relativeFrom="paragraph">
                        <wp:posOffset>0</wp:posOffset>
                      </wp:positionV>
                      <wp:extent cx="104775" cy="95250"/>
                      <wp:effectExtent l="0" t="0" r="0" b="0"/>
                      <wp:wrapNone/>
                      <wp:docPr id="130924" name="Прямоугольник 13092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24" o:spid="_x0000_s1026" alt="*" style="position:absolute;margin-left:0;margin-top:0;width:8.25pt;height:7.5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HLz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LFccvO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07072" behindDoc="0" locked="0" layoutInCell="1" allowOverlap="1" wp14:anchorId="5EF8989C" wp14:editId="02037B82">
                      <wp:simplePos x="0" y="0"/>
                      <wp:positionH relativeFrom="column">
                        <wp:posOffset>0</wp:posOffset>
                      </wp:positionH>
                      <wp:positionV relativeFrom="paragraph">
                        <wp:posOffset>0</wp:posOffset>
                      </wp:positionV>
                      <wp:extent cx="104775" cy="95250"/>
                      <wp:effectExtent l="0" t="0" r="0" b="0"/>
                      <wp:wrapNone/>
                      <wp:docPr id="130925" name="Прямоугольник 13092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25" o:spid="_x0000_s1026" alt="*" style="position:absolute;margin-left:0;margin-top:0;width:8.25pt;height:7.5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lKAPC5MCAABGBQAADgAAAAAAAAAAAAAAAAAuAgAAZHJzL2Uyb0RvYy54bWxQSwEC&#10;LQAUAAYACAAAACEAkwwsJNoAAAAD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08096" behindDoc="0" locked="0" layoutInCell="1" allowOverlap="1" wp14:anchorId="5AA5E4BF" wp14:editId="294547E9">
                      <wp:simplePos x="0" y="0"/>
                      <wp:positionH relativeFrom="column">
                        <wp:posOffset>0</wp:posOffset>
                      </wp:positionH>
                      <wp:positionV relativeFrom="paragraph">
                        <wp:posOffset>0</wp:posOffset>
                      </wp:positionV>
                      <wp:extent cx="104775" cy="95250"/>
                      <wp:effectExtent l="0" t="0" r="0" b="0"/>
                      <wp:wrapNone/>
                      <wp:docPr id="130926" name="Прямоугольник 13092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26" o:spid="_x0000_s1026" alt="*" style="position:absolute;margin-left:0;margin-top:0;width:8.25pt;height:7.5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vjY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Lqi+Ni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09120" behindDoc="0" locked="0" layoutInCell="1" allowOverlap="1" wp14:anchorId="61E47BED" wp14:editId="15731B7A">
                      <wp:simplePos x="0" y="0"/>
                      <wp:positionH relativeFrom="column">
                        <wp:posOffset>0</wp:posOffset>
                      </wp:positionH>
                      <wp:positionV relativeFrom="paragraph">
                        <wp:posOffset>0</wp:posOffset>
                      </wp:positionV>
                      <wp:extent cx="104775" cy="95250"/>
                      <wp:effectExtent l="0" t="0" r="0" b="0"/>
                      <wp:wrapNone/>
                      <wp:docPr id="130927" name="Прямоугольник 13092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27" o:spid="_x0000_s1026" alt="*" style="position:absolute;margin-left:0;margin-top:0;width:8.25pt;height:7.5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oUg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J9ehSC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10144" behindDoc="0" locked="0" layoutInCell="1" allowOverlap="1" wp14:anchorId="7BF1CBC4" wp14:editId="0623241B">
                      <wp:simplePos x="0" y="0"/>
                      <wp:positionH relativeFrom="column">
                        <wp:posOffset>0</wp:posOffset>
                      </wp:positionH>
                      <wp:positionV relativeFrom="paragraph">
                        <wp:posOffset>0</wp:posOffset>
                      </wp:positionV>
                      <wp:extent cx="104775" cy="95250"/>
                      <wp:effectExtent l="0" t="0" r="0" b="0"/>
                      <wp:wrapNone/>
                      <wp:docPr id="130928" name="Прямоугольник 13092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28" o:spid="_x0000_s1026" alt="*" style="position:absolute;margin-left:0;margin-top:0;width:8.25pt;height:7.5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EwKkw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i1hMCpMCAABGBQAADgAAAAAAAAAAAAAAAAAuAgAAZHJzL2Uyb0RvYy54bWxQSwEC&#10;LQAUAAYACAAAACEAkwwsJNoAAAAD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11168" behindDoc="0" locked="0" layoutInCell="1" allowOverlap="1" wp14:anchorId="0D2CC3B4" wp14:editId="095C8418">
                      <wp:simplePos x="0" y="0"/>
                      <wp:positionH relativeFrom="column">
                        <wp:posOffset>0</wp:posOffset>
                      </wp:positionH>
                      <wp:positionV relativeFrom="paragraph">
                        <wp:posOffset>0</wp:posOffset>
                      </wp:positionV>
                      <wp:extent cx="104775" cy="95250"/>
                      <wp:effectExtent l="0" t="0" r="0" b="0"/>
                      <wp:wrapNone/>
                      <wp:docPr id="130929" name="Прямоугольник 13092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29" o:spid="_x0000_s1026" alt="*" style="position:absolute;margin-left:0;margin-top:0;width:8.25pt;height:7.5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DHy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K6kMfK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12192" behindDoc="0" locked="0" layoutInCell="1" allowOverlap="1" wp14:anchorId="3D444CEF" wp14:editId="004839DB">
                      <wp:simplePos x="0" y="0"/>
                      <wp:positionH relativeFrom="column">
                        <wp:posOffset>0</wp:posOffset>
                      </wp:positionH>
                      <wp:positionV relativeFrom="paragraph">
                        <wp:posOffset>0</wp:posOffset>
                      </wp:positionV>
                      <wp:extent cx="104775" cy="95250"/>
                      <wp:effectExtent l="0" t="0" r="0" b="0"/>
                      <wp:wrapNone/>
                      <wp:docPr id="130930" name="Прямоугольник 13093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30" o:spid="_x0000_s1026" alt="*" style="position:absolute;margin-left:0;margin-top:0;width:8.25pt;height:7.5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Zvvkw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HAmb75MCAABGBQAADgAAAAAAAAAAAAAAAAAuAgAAZHJzL2Uyb0RvYy54bWxQSwEC&#10;LQAUAAYACAAAACEAkwwsJNoAAAAD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13216" behindDoc="0" locked="0" layoutInCell="1" allowOverlap="1" wp14:anchorId="6DE02F8B" wp14:editId="4C8CCF0C">
                      <wp:simplePos x="0" y="0"/>
                      <wp:positionH relativeFrom="column">
                        <wp:posOffset>0</wp:posOffset>
                      </wp:positionH>
                      <wp:positionV relativeFrom="paragraph">
                        <wp:posOffset>0</wp:posOffset>
                      </wp:positionV>
                      <wp:extent cx="104775" cy="95250"/>
                      <wp:effectExtent l="0" t="0" r="0" b="0"/>
                      <wp:wrapNone/>
                      <wp:docPr id="130931" name="Прямоугольник 13093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31" o:spid="_x0000_s1026" alt="*" style="position:absolute;margin-left:0;margin-top:0;width:8.25pt;height:7.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eYX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Dn15he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14240" behindDoc="0" locked="0" layoutInCell="1" allowOverlap="1" wp14:anchorId="50EFE8A2" wp14:editId="1EBC708F">
                      <wp:simplePos x="0" y="0"/>
                      <wp:positionH relativeFrom="column">
                        <wp:posOffset>0</wp:posOffset>
                      </wp:positionH>
                      <wp:positionV relativeFrom="paragraph">
                        <wp:posOffset>0</wp:posOffset>
                      </wp:positionV>
                      <wp:extent cx="104775" cy="95250"/>
                      <wp:effectExtent l="0" t="0" r="0" b="0"/>
                      <wp:wrapNone/>
                      <wp:docPr id="130932" name="Прямоугольник 13093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32" o:spid="_x0000_s1026" alt="*" style="position:absolute;margin-left:0;margin-top:0;width:8.25pt;height:7.5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xHE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Bf3EcS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15264" behindDoc="0" locked="0" layoutInCell="1" allowOverlap="1" wp14:anchorId="3E36F265" wp14:editId="5CFDDB5D">
                      <wp:simplePos x="0" y="0"/>
                      <wp:positionH relativeFrom="column">
                        <wp:posOffset>0</wp:posOffset>
                      </wp:positionH>
                      <wp:positionV relativeFrom="paragraph">
                        <wp:posOffset>0</wp:posOffset>
                      </wp:positionV>
                      <wp:extent cx="104775" cy="95250"/>
                      <wp:effectExtent l="0" t="0" r="0" b="0"/>
                      <wp:wrapNone/>
                      <wp:docPr id="130933" name="Прямоугольник 13093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33" o:spid="_x0000_s1026" alt="*" style="position:absolute;margin-left:0;margin-top:0;width:8.25pt;height:7.5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DILbDy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16288" behindDoc="0" locked="0" layoutInCell="1" allowOverlap="1" wp14:anchorId="11D5745A" wp14:editId="44DD53F2">
                      <wp:simplePos x="0" y="0"/>
                      <wp:positionH relativeFrom="column">
                        <wp:posOffset>0</wp:posOffset>
                      </wp:positionH>
                      <wp:positionV relativeFrom="paragraph">
                        <wp:posOffset>0</wp:posOffset>
                      </wp:positionV>
                      <wp:extent cx="104775" cy="95250"/>
                      <wp:effectExtent l="0" t="0" r="0" b="0"/>
                      <wp:wrapNone/>
                      <wp:docPr id="130934" name="Прямоугольник 13093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34" o:spid="_x0000_s1026" alt="*" style="position:absolute;margin-left:0;margin-top:0;width:8.25pt;height:7.5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Y64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Ar1jri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17312" behindDoc="0" locked="0" layoutInCell="1" allowOverlap="1" wp14:anchorId="79EA4E0A" wp14:editId="2CC0E1C0">
                      <wp:simplePos x="0" y="0"/>
                      <wp:positionH relativeFrom="column">
                        <wp:posOffset>0</wp:posOffset>
                      </wp:positionH>
                      <wp:positionV relativeFrom="paragraph">
                        <wp:posOffset>0</wp:posOffset>
                      </wp:positionV>
                      <wp:extent cx="104775" cy="95250"/>
                      <wp:effectExtent l="0" t="0" r="0" b="0"/>
                      <wp:wrapNone/>
                      <wp:docPr id="130935" name="Прямоугольник 13093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35" o:spid="_x0000_s1026" alt="*" style="position:absolute;margin-left:0;margin-top:0;width:8.25pt;height:7.5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LwnzQJMCAABGBQAADgAAAAAAAAAAAAAAAAAuAgAAZHJzL2Uyb0RvYy54bWxQSwEC&#10;LQAUAAYACAAAACEAkwwsJNoAAAAD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18336" behindDoc="0" locked="0" layoutInCell="1" allowOverlap="1" wp14:anchorId="7EA14FD9" wp14:editId="0D813484">
                      <wp:simplePos x="0" y="0"/>
                      <wp:positionH relativeFrom="column">
                        <wp:posOffset>0</wp:posOffset>
                      </wp:positionH>
                      <wp:positionV relativeFrom="paragraph">
                        <wp:posOffset>0</wp:posOffset>
                      </wp:positionV>
                      <wp:extent cx="104775" cy="95250"/>
                      <wp:effectExtent l="0" t="0" r="0" b="0"/>
                      <wp:wrapNone/>
                      <wp:docPr id="130936" name="Прямоугольник 13093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36" o:spid="_x0000_s1026" alt="*" style="position:absolute;margin-left:0;margin-top:0;width:8.25pt;height:7.5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wST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AELBJO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19360" behindDoc="0" locked="0" layoutInCell="1" allowOverlap="1" wp14:anchorId="30C86905" wp14:editId="1371C015">
                      <wp:simplePos x="0" y="0"/>
                      <wp:positionH relativeFrom="column">
                        <wp:posOffset>0</wp:posOffset>
                      </wp:positionH>
                      <wp:positionV relativeFrom="paragraph">
                        <wp:posOffset>0</wp:posOffset>
                      </wp:positionV>
                      <wp:extent cx="104775" cy="95250"/>
                      <wp:effectExtent l="0" t="0" r="0" b="0"/>
                      <wp:wrapNone/>
                      <wp:docPr id="130937" name="Прямоугольник 13093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37" o:spid="_x0000_s1026" alt="*" style="position:absolute;margin-left:0;margin-top:0;width:8.25pt;height:7.5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3lr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CT3eWu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20384" behindDoc="0" locked="0" layoutInCell="1" allowOverlap="1" wp14:anchorId="0DE2A240" wp14:editId="4A7722B4">
                      <wp:simplePos x="0" y="0"/>
                      <wp:positionH relativeFrom="column">
                        <wp:posOffset>0</wp:posOffset>
                      </wp:positionH>
                      <wp:positionV relativeFrom="paragraph">
                        <wp:posOffset>0</wp:posOffset>
                      </wp:positionV>
                      <wp:extent cx="104775" cy="95250"/>
                      <wp:effectExtent l="0" t="0" r="0" b="0"/>
                      <wp:wrapNone/>
                      <wp:docPr id="130938" name="Прямоугольник 13093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38" o:spid="_x0000_s1026" alt="*" style="position:absolute;margin-left:0;margin-top:0;width:8.25pt;height:7.5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bBBkw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MPGwQZMCAABGBQAADgAAAAAAAAAAAAAAAAAuAgAAZHJzL2Uyb0RvYy54bWxQSwEC&#10;LQAUAAYACAAAACEAkwwsJNoAAAAD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21408" behindDoc="0" locked="0" layoutInCell="1" allowOverlap="1" wp14:anchorId="577B28BC" wp14:editId="2AD689DE">
                      <wp:simplePos x="0" y="0"/>
                      <wp:positionH relativeFrom="column">
                        <wp:posOffset>0</wp:posOffset>
                      </wp:positionH>
                      <wp:positionV relativeFrom="paragraph">
                        <wp:posOffset>0</wp:posOffset>
                      </wp:positionV>
                      <wp:extent cx="104775" cy="95250"/>
                      <wp:effectExtent l="0" t="0" r="0" b="0"/>
                      <wp:wrapNone/>
                      <wp:docPr id="130939" name="Прямоугольник 13093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39" o:spid="_x0000_s1026" alt="*" style="position:absolute;margin-left:0;margin-top:0;width:8.25pt;height:7.5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c25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BUNzbm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22432" behindDoc="0" locked="0" layoutInCell="1" allowOverlap="1" wp14:anchorId="0373CDC3" wp14:editId="0CA96997">
                      <wp:simplePos x="0" y="0"/>
                      <wp:positionH relativeFrom="column">
                        <wp:posOffset>0</wp:posOffset>
                      </wp:positionH>
                      <wp:positionV relativeFrom="paragraph">
                        <wp:posOffset>0</wp:posOffset>
                      </wp:positionV>
                      <wp:extent cx="104775" cy="95250"/>
                      <wp:effectExtent l="0" t="0" r="0" b="0"/>
                      <wp:wrapNone/>
                      <wp:docPr id="130940" name="Прямоугольник 13094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40" o:spid="_x0000_s1026" alt="*" style="position:absolute;margin-left:0;margin-top:0;width:8.25pt;height:7.5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x3Hkw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fFMdx5MCAABGBQAADgAAAAAAAAAAAAAAAAAuAgAAZHJzL2Uyb0RvYy54bWxQSwEC&#10;LQAUAAYACAAAACEAkwwsJNoAAAAD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23456" behindDoc="0" locked="0" layoutInCell="1" allowOverlap="1" wp14:anchorId="5A447EBA" wp14:editId="10BE7A3E">
                      <wp:simplePos x="0" y="0"/>
                      <wp:positionH relativeFrom="column">
                        <wp:posOffset>0</wp:posOffset>
                      </wp:positionH>
                      <wp:positionV relativeFrom="paragraph">
                        <wp:posOffset>0</wp:posOffset>
                      </wp:positionV>
                      <wp:extent cx="104775" cy="95250"/>
                      <wp:effectExtent l="0" t="0" r="0" b="0"/>
                      <wp:wrapNone/>
                      <wp:docPr id="130941" name="Прямоугольник 13094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41" o:spid="_x0000_s1026" alt="*" style="position:absolute;margin-left:0;margin-top:0;width:8.25pt;height:7.5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2A/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FmvYD+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24480" behindDoc="0" locked="0" layoutInCell="1" allowOverlap="1" wp14:anchorId="766459BD" wp14:editId="02D390DD">
                      <wp:simplePos x="0" y="0"/>
                      <wp:positionH relativeFrom="column">
                        <wp:posOffset>0</wp:posOffset>
                      </wp:positionH>
                      <wp:positionV relativeFrom="paragraph">
                        <wp:posOffset>0</wp:posOffset>
                      </wp:positionV>
                      <wp:extent cx="104775" cy="95250"/>
                      <wp:effectExtent l="0" t="0" r="0" b="0"/>
                      <wp:wrapNone/>
                      <wp:docPr id="130942" name="Прямоугольник 13094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42" o:spid="_x0000_s1026" alt="*" style="position:absolute;margin-left:0;margin-top:0;width:8.25pt;height:7.5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Zfs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Hetl+y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25504" behindDoc="0" locked="0" layoutInCell="1" allowOverlap="1" wp14:anchorId="096922AA" wp14:editId="216385F7">
                      <wp:simplePos x="0" y="0"/>
                      <wp:positionH relativeFrom="column">
                        <wp:posOffset>0</wp:posOffset>
                      </wp:positionH>
                      <wp:positionV relativeFrom="paragraph">
                        <wp:posOffset>0</wp:posOffset>
                      </wp:positionV>
                      <wp:extent cx="104775" cy="95250"/>
                      <wp:effectExtent l="0" t="0" r="0" b="0"/>
                      <wp:wrapNone/>
                      <wp:docPr id="130943" name="Прямоугольник 13094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43" o:spid="_x0000_s1026" alt="*" style="position:absolute;margin-left:0;margin-top:0;width:8.25pt;height:7.5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eoU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FJR6hS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26528" behindDoc="0" locked="0" layoutInCell="1" allowOverlap="1" wp14:anchorId="021713AA" wp14:editId="4A5A1B2A">
                      <wp:simplePos x="0" y="0"/>
                      <wp:positionH relativeFrom="column">
                        <wp:posOffset>0</wp:posOffset>
                      </wp:positionH>
                      <wp:positionV relativeFrom="paragraph">
                        <wp:posOffset>0</wp:posOffset>
                      </wp:positionV>
                      <wp:extent cx="104775" cy="95250"/>
                      <wp:effectExtent l="0" t="0" r="0" b="0"/>
                      <wp:wrapNone/>
                      <wp:docPr id="130944" name="Прямоугольник 13094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44" o:spid="_x0000_s1026" alt="*" style="position:absolute;margin-left:0;margin-top:0;width:8.25pt;height:7.5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wiQ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GqvCJC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27552" behindDoc="0" locked="0" layoutInCell="1" allowOverlap="1" wp14:anchorId="7DD0F781" wp14:editId="54B415D6">
                      <wp:simplePos x="0" y="0"/>
                      <wp:positionH relativeFrom="column">
                        <wp:posOffset>0</wp:posOffset>
                      </wp:positionH>
                      <wp:positionV relativeFrom="paragraph">
                        <wp:posOffset>0</wp:posOffset>
                      </wp:positionV>
                      <wp:extent cx="104775" cy="95250"/>
                      <wp:effectExtent l="0" t="0" r="0" b="0"/>
                      <wp:wrapNone/>
                      <wp:docPr id="130945" name="Прямоугольник 13094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45" o:spid="_x0000_s1026" alt="*" style="position:absolute;margin-left:0;margin-top:0;width:8.25pt;height:7.5pt;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T1N1aJMCAABGBQAADgAAAAAAAAAAAAAAAAAuAgAAZHJzL2Uyb0RvYy54bWxQSwEC&#10;LQAUAAYACAAAACEAkwwsJNoAAAAD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28576" behindDoc="0" locked="0" layoutInCell="1" allowOverlap="1" wp14:anchorId="1BB683E4" wp14:editId="43EE90CD">
                      <wp:simplePos x="0" y="0"/>
                      <wp:positionH relativeFrom="column">
                        <wp:posOffset>0</wp:posOffset>
                      </wp:positionH>
                      <wp:positionV relativeFrom="paragraph">
                        <wp:posOffset>0</wp:posOffset>
                      </wp:positionV>
                      <wp:extent cx="104775" cy="95250"/>
                      <wp:effectExtent l="0" t="0" r="0" b="0"/>
                      <wp:wrapNone/>
                      <wp:docPr id="130946" name="Прямоугольник 13094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46" o:spid="_x0000_s1026" alt="*" style="position:absolute;margin-left:0;margin-top:0;width:8.25pt;height:7.5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YK7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GFRgru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29600" behindDoc="0" locked="0" layoutInCell="1" allowOverlap="1" wp14:anchorId="3235F38C" wp14:editId="5ACD0AFD">
                      <wp:simplePos x="0" y="0"/>
                      <wp:positionH relativeFrom="column">
                        <wp:posOffset>0</wp:posOffset>
                      </wp:positionH>
                      <wp:positionV relativeFrom="paragraph">
                        <wp:posOffset>0</wp:posOffset>
                      </wp:positionV>
                      <wp:extent cx="104775" cy="95250"/>
                      <wp:effectExtent l="0" t="0" r="0" b="0"/>
                      <wp:wrapNone/>
                      <wp:docPr id="130947" name="Прямоугольник 13094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47" o:spid="_x0000_s1026" alt="*" style="position:absolute;margin-left:0;margin-top:0;width:8.25pt;height:7.5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f9D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ESt/0O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30624" behindDoc="0" locked="0" layoutInCell="1" allowOverlap="1" wp14:anchorId="072B708B" wp14:editId="288935CD">
                      <wp:simplePos x="0" y="0"/>
                      <wp:positionH relativeFrom="column">
                        <wp:posOffset>0</wp:posOffset>
                      </wp:positionH>
                      <wp:positionV relativeFrom="paragraph">
                        <wp:posOffset>0</wp:posOffset>
                      </wp:positionV>
                      <wp:extent cx="104775" cy="95250"/>
                      <wp:effectExtent l="0" t="0" r="0" b="0"/>
                      <wp:wrapNone/>
                      <wp:docPr id="130948" name="Прямоугольник 13094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48" o:spid="_x0000_s1026" alt="*" style="position:absolute;margin-left:0;margin-top:0;width:8.25pt;height:7.5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zZpkw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UKs2aZMCAABGBQAADgAAAAAAAAAAAAAAAAAuAgAAZHJzL2Uyb0RvYy54bWxQSwEC&#10;LQAUAAYACAAAACEAkwwsJNoAAAAD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31648" behindDoc="0" locked="0" layoutInCell="1" allowOverlap="1" wp14:anchorId="32E1C0E1" wp14:editId="19B1558D">
                      <wp:simplePos x="0" y="0"/>
                      <wp:positionH relativeFrom="column">
                        <wp:posOffset>0</wp:posOffset>
                      </wp:positionH>
                      <wp:positionV relativeFrom="paragraph">
                        <wp:posOffset>0</wp:posOffset>
                      </wp:positionV>
                      <wp:extent cx="104775" cy="95250"/>
                      <wp:effectExtent l="0" t="0" r="0" b="0"/>
                      <wp:wrapNone/>
                      <wp:docPr id="130949" name="Прямоугольник 13094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49" o:spid="_x0000_s1026" alt="*" style="position:absolute;margin-left:0;margin-top:0;width:8.25pt;height:7.5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0uR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HVXS5G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32672" behindDoc="0" locked="0" layoutInCell="1" allowOverlap="1" wp14:anchorId="432BC595" wp14:editId="0147CA49">
                      <wp:simplePos x="0" y="0"/>
                      <wp:positionH relativeFrom="column">
                        <wp:posOffset>0</wp:posOffset>
                      </wp:positionH>
                      <wp:positionV relativeFrom="paragraph">
                        <wp:posOffset>0</wp:posOffset>
                      </wp:positionV>
                      <wp:extent cx="104775" cy="95250"/>
                      <wp:effectExtent l="0" t="0" r="0" b="0"/>
                      <wp:wrapNone/>
                      <wp:docPr id="130950" name="Прямоугольник 13095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50" o:spid="_x0000_s1026" alt="*" style="position:absolute;margin-left:0;margin-top:0;width:8.25pt;height:7.5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33696" behindDoc="0" locked="0" layoutInCell="1" allowOverlap="1" wp14:anchorId="3A280E3D" wp14:editId="2DB70B16">
                      <wp:simplePos x="0" y="0"/>
                      <wp:positionH relativeFrom="column">
                        <wp:posOffset>0</wp:posOffset>
                      </wp:positionH>
                      <wp:positionV relativeFrom="paragraph">
                        <wp:posOffset>0</wp:posOffset>
                      </wp:positionV>
                      <wp:extent cx="104775" cy="95250"/>
                      <wp:effectExtent l="0" t="0" r="0" b="0"/>
                      <wp:wrapNone/>
                      <wp:docPr id="130951" name="Прямоугольник 13095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51" o:spid="_x0000_s1026" alt="*" style="position:absolute;margin-left:0;margin-top:0;width:8.25pt;height:7.5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px0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OIGnHS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34720" behindDoc="0" locked="0" layoutInCell="1" allowOverlap="1" wp14:anchorId="62311086" wp14:editId="0F53D41A">
                      <wp:simplePos x="0" y="0"/>
                      <wp:positionH relativeFrom="column">
                        <wp:posOffset>0</wp:posOffset>
                      </wp:positionH>
                      <wp:positionV relativeFrom="paragraph">
                        <wp:posOffset>0</wp:posOffset>
                      </wp:positionV>
                      <wp:extent cx="104775" cy="95250"/>
                      <wp:effectExtent l="0" t="0" r="0" b="0"/>
                      <wp:wrapNone/>
                      <wp:docPr id="130952" name="Прямоугольник 13095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52" o:spid="_x0000_s1026" alt="*" style="position:absolute;margin-left:0;margin-top:0;width:8.25pt;height:7.5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zARrp5MCAABGBQAADgAAAAAAAAAAAAAAAAAuAgAAZHJzL2Uyb0RvYy54bWxQSwEC&#10;LQAUAAYACAAAACEAkwwsJNoAAAAD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35744" behindDoc="0" locked="0" layoutInCell="1" allowOverlap="1" wp14:anchorId="1DFCA0BF" wp14:editId="7FAF74CF">
                      <wp:simplePos x="0" y="0"/>
                      <wp:positionH relativeFrom="column">
                        <wp:posOffset>0</wp:posOffset>
                      </wp:positionH>
                      <wp:positionV relativeFrom="paragraph">
                        <wp:posOffset>0</wp:posOffset>
                      </wp:positionV>
                      <wp:extent cx="104775" cy="95250"/>
                      <wp:effectExtent l="0" t="0" r="0" b="0"/>
                      <wp:wrapNone/>
                      <wp:docPr id="130953" name="Прямоугольник 13095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53" o:spid="_x0000_s1026" alt="*" style="position:absolute;margin-left:0;margin-top:0;width:8.25pt;height:7.5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Zf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On4Fl+UAgAARgUAAA4AAAAAAAAAAAAAAAAALgIAAGRycy9lMm9Eb2MueG1sUEsB&#10;Ai0AFAAGAAgAAAAhAJMMLCTaAAAAAwEAAA8AAAAAAAAAAAAAAAAA7gQAAGRycy9kb3ducmV2Lnht&#10;bFBLBQYAAAAABAAEAPMAAAD1BQAAAAA=&#10;" filled="f" stroked="f">
                      <o:lock v:ext="edit" aspectratio="t"/>
                    </v:rect>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4180"/>
            </w:tblGrid>
            <w:tr w:rsidR="00785EFC" w:rsidRPr="0052117B" w:rsidTr="0052117B">
              <w:trPr>
                <w:trHeight w:val="600"/>
                <w:tblCellSpacing w:w="0" w:type="dxa"/>
              </w:trPr>
              <w:tc>
                <w:tcPr>
                  <w:tcW w:w="4180"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Градуированный объем шприца, Кубический сант</w:t>
                  </w:r>
                  <w:r w:rsidRPr="0052117B">
                    <w:rPr>
                      <w:sz w:val="16"/>
                      <w:szCs w:val="16"/>
                    </w:rPr>
                    <w:t>и</w:t>
                  </w:r>
                  <w:r w:rsidRPr="0052117B">
                    <w:rPr>
                      <w:sz w:val="16"/>
                      <w:szCs w:val="16"/>
                    </w:rPr>
                    <w:t>метр;^миллилитр 20</w:t>
                  </w:r>
                </w:p>
              </w:tc>
            </w:tr>
          </w:tbl>
          <w:p w:rsidR="00785EFC" w:rsidRPr="0052117B" w:rsidRDefault="00785EFC" w:rsidP="00785EFC">
            <w:pPr>
              <w:rPr>
                <w:sz w:val="16"/>
                <w:szCs w:val="16"/>
              </w:rPr>
            </w:pPr>
          </w:p>
        </w:tc>
        <w:tc>
          <w:tcPr>
            <w:tcW w:w="2268"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1700"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1418" w:type="dxa"/>
            <w:tcBorders>
              <w:top w:val="nil"/>
              <w:left w:val="nil"/>
              <w:bottom w:val="single" w:sz="4" w:space="0" w:color="auto"/>
              <w:right w:val="single" w:sz="8" w:space="0" w:color="auto"/>
            </w:tcBorders>
            <w:shd w:val="clear" w:color="auto" w:fill="auto"/>
            <w:hideMark/>
          </w:tcPr>
          <w:p w:rsidR="00785EFC" w:rsidRPr="0052117B" w:rsidRDefault="00785EFC" w:rsidP="00785EFC">
            <w:pPr>
              <w:rPr>
                <w:sz w:val="16"/>
                <w:szCs w:val="16"/>
              </w:rPr>
            </w:pPr>
            <w:r w:rsidRPr="0052117B">
              <w:rPr>
                <w:sz w:val="16"/>
                <w:szCs w:val="16"/>
              </w:rPr>
              <w:t> </w:t>
            </w:r>
          </w:p>
        </w:tc>
      </w:tr>
      <w:tr w:rsidR="00785EFC" w:rsidRPr="0052117B" w:rsidTr="0052117B">
        <w:trPr>
          <w:trHeight w:val="300"/>
        </w:trPr>
        <w:tc>
          <w:tcPr>
            <w:tcW w:w="431" w:type="dxa"/>
            <w:vMerge/>
            <w:tcBorders>
              <w:top w:val="nil"/>
              <w:left w:val="single" w:sz="8" w:space="0" w:color="auto"/>
              <w:bottom w:val="single" w:sz="8" w:space="0" w:color="000000"/>
              <w:right w:val="single" w:sz="4" w:space="0" w:color="auto"/>
            </w:tcBorders>
            <w:vAlign w:val="center"/>
            <w:hideMark/>
          </w:tcPr>
          <w:p w:rsidR="00785EFC" w:rsidRPr="0052117B" w:rsidRDefault="00785EFC" w:rsidP="00785EFC">
            <w:pPr>
              <w:rPr>
                <w:sz w:val="16"/>
                <w:szCs w:val="16"/>
              </w:rPr>
            </w:pPr>
          </w:p>
        </w:tc>
        <w:tc>
          <w:tcPr>
            <w:tcW w:w="1701" w:type="dxa"/>
            <w:vMerge/>
            <w:tcBorders>
              <w:top w:val="nil"/>
              <w:left w:val="single" w:sz="4" w:space="0" w:color="auto"/>
              <w:bottom w:val="single" w:sz="8" w:space="0" w:color="000000"/>
              <w:right w:val="single" w:sz="4" w:space="0" w:color="auto"/>
            </w:tcBorders>
            <w:vAlign w:val="center"/>
            <w:hideMark/>
          </w:tcPr>
          <w:p w:rsidR="00785EFC" w:rsidRPr="0052117B" w:rsidRDefault="00785EFC" w:rsidP="00785EFC">
            <w:pPr>
              <w:rPr>
                <w:sz w:val="16"/>
                <w:szCs w:val="16"/>
              </w:rPr>
            </w:pPr>
          </w:p>
        </w:tc>
        <w:tc>
          <w:tcPr>
            <w:tcW w:w="2552"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xml:space="preserve">Коннектор: </w:t>
            </w:r>
            <w:proofErr w:type="spellStart"/>
            <w:r w:rsidRPr="0052117B">
              <w:rPr>
                <w:sz w:val="16"/>
                <w:szCs w:val="16"/>
              </w:rPr>
              <w:t>Луер</w:t>
            </w:r>
            <w:proofErr w:type="spellEnd"/>
            <w:r w:rsidRPr="0052117B">
              <w:rPr>
                <w:sz w:val="16"/>
                <w:szCs w:val="16"/>
              </w:rPr>
              <w:t xml:space="preserve"> Слип</w:t>
            </w:r>
          </w:p>
        </w:tc>
        <w:tc>
          <w:tcPr>
            <w:tcW w:w="2268"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1700"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1418" w:type="dxa"/>
            <w:tcBorders>
              <w:top w:val="nil"/>
              <w:left w:val="nil"/>
              <w:bottom w:val="single" w:sz="4" w:space="0" w:color="auto"/>
              <w:right w:val="single" w:sz="8" w:space="0" w:color="auto"/>
            </w:tcBorders>
            <w:shd w:val="clear" w:color="auto" w:fill="auto"/>
            <w:hideMark/>
          </w:tcPr>
          <w:p w:rsidR="00785EFC" w:rsidRPr="0052117B" w:rsidRDefault="00785EFC" w:rsidP="00785EFC">
            <w:pPr>
              <w:rPr>
                <w:sz w:val="16"/>
                <w:szCs w:val="16"/>
              </w:rPr>
            </w:pPr>
            <w:r w:rsidRPr="0052117B">
              <w:rPr>
                <w:sz w:val="16"/>
                <w:szCs w:val="16"/>
              </w:rPr>
              <w:t> </w:t>
            </w:r>
          </w:p>
        </w:tc>
      </w:tr>
      <w:tr w:rsidR="00785EFC" w:rsidRPr="0052117B" w:rsidTr="0052117B">
        <w:trPr>
          <w:trHeight w:val="300"/>
        </w:trPr>
        <w:tc>
          <w:tcPr>
            <w:tcW w:w="431" w:type="dxa"/>
            <w:vMerge/>
            <w:tcBorders>
              <w:top w:val="nil"/>
              <w:left w:val="single" w:sz="8" w:space="0" w:color="auto"/>
              <w:bottom w:val="single" w:sz="8" w:space="0" w:color="000000"/>
              <w:right w:val="single" w:sz="4" w:space="0" w:color="auto"/>
            </w:tcBorders>
            <w:vAlign w:val="center"/>
            <w:hideMark/>
          </w:tcPr>
          <w:p w:rsidR="00785EFC" w:rsidRPr="0052117B" w:rsidRDefault="00785EFC" w:rsidP="00785EFC">
            <w:pPr>
              <w:rPr>
                <w:sz w:val="16"/>
                <w:szCs w:val="16"/>
              </w:rPr>
            </w:pPr>
          </w:p>
        </w:tc>
        <w:tc>
          <w:tcPr>
            <w:tcW w:w="1701" w:type="dxa"/>
            <w:vMerge/>
            <w:tcBorders>
              <w:top w:val="nil"/>
              <w:left w:val="single" w:sz="4" w:space="0" w:color="auto"/>
              <w:bottom w:val="single" w:sz="8" w:space="0" w:color="000000"/>
              <w:right w:val="single" w:sz="4" w:space="0" w:color="auto"/>
            </w:tcBorders>
            <w:vAlign w:val="center"/>
            <w:hideMark/>
          </w:tcPr>
          <w:p w:rsidR="00785EFC" w:rsidRPr="0052117B" w:rsidRDefault="00785EFC" w:rsidP="00785EFC">
            <w:pPr>
              <w:rPr>
                <w:sz w:val="16"/>
                <w:szCs w:val="16"/>
              </w:rPr>
            </w:pPr>
          </w:p>
        </w:tc>
        <w:tc>
          <w:tcPr>
            <w:tcW w:w="2552"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2268"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Игла в комплекте</w:t>
            </w:r>
          </w:p>
        </w:tc>
        <w:tc>
          <w:tcPr>
            <w:tcW w:w="1700"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Одна и более</w:t>
            </w:r>
          </w:p>
        </w:tc>
        <w:tc>
          <w:tcPr>
            <w:tcW w:w="1418" w:type="dxa"/>
            <w:tcBorders>
              <w:top w:val="nil"/>
              <w:left w:val="nil"/>
              <w:bottom w:val="single" w:sz="4" w:space="0" w:color="auto"/>
              <w:right w:val="single" w:sz="8" w:space="0" w:color="auto"/>
            </w:tcBorders>
            <w:shd w:val="clear" w:color="auto" w:fill="auto"/>
            <w:hideMark/>
          </w:tcPr>
          <w:p w:rsidR="00785EFC" w:rsidRPr="0052117B" w:rsidRDefault="00785EFC" w:rsidP="00785EFC">
            <w:pPr>
              <w:rPr>
                <w:sz w:val="16"/>
                <w:szCs w:val="16"/>
              </w:rPr>
            </w:pPr>
            <w:r w:rsidRPr="0052117B">
              <w:rPr>
                <w:sz w:val="16"/>
                <w:szCs w:val="16"/>
              </w:rPr>
              <w:t>Конкретное значение</w:t>
            </w:r>
          </w:p>
        </w:tc>
      </w:tr>
      <w:tr w:rsidR="00785EFC" w:rsidRPr="0052117B" w:rsidTr="0052117B">
        <w:trPr>
          <w:trHeight w:val="345"/>
        </w:trPr>
        <w:tc>
          <w:tcPr>
            <w:tcW w:w="431" w:type="dxa"/>
            <w:vMerge/>
            <w:tcBorders>
              <w:top w:val="nil"/>
              <w:left w:val="single" w:sz="8" w:space="0" w:color="auto"/>
              <w:bottom w:val="single" w:sz="8" w:space="0" w:color="000000"/>
              <w:right w:val="single" w:sz="4" w:space="0" w:color="auto"/>
            </w:tcBorders>
            <w:vAlign w:val="center"/>
            <w:hideMark/>
          </w:tcPr>
          <w:p w:rsidR="00785EFC" w:rsidRPr="0052117B" w:rsidRDefault="00785EFC" w:rsidP="00785EFC">
            <w:pPr>
              <w:rPr>
                <w:sz w:val="16"/>
                <w:szCs w:val="16"/>
              </w:rPr>
            </w:pPr>
          </w:p>
        </w:tc>
        <w:tc>
          <w:tcPr>
            <w:tcW w:w="1701" w:type="dxa"/>
            <w:vMerge/>
            <w:tcBorders>
              <w:top w:val="nil"/>
              <w:left w:val="single" w:sz="4" w:space="0" w:color="auto"/>
              <w:bottom w:val="single" w:sz="8" w:space="0" w:color="000000"/>
              <w:right w:val="single" w:sz="4" w:space="0" w:color="auto"/>
            </w:tcBorders>
            <w:vAlign w:val="center"/>
            <w:hideMark/>
          </w:tcPr>
          <w:p w:rsidR="00785EFC" w:rsidRPr="0052117B" w:rsidRDefault="00785EFC" w:rsidP="00785EFC">
            <w:pPr>
              <w:rPr>
                <w:sz w:val="16"/>
                <w:szCs w:val="16"/>
              </w:rPr>
            </w:pPr>
          </w:p>
        </w:tc>
        <w:tc>
          <w:tcPr>
            <w:tcW w:w="2552" w:type="dxa"/>
            <w:tcBorders>
              <w:top w:val="nil"/>
              <w:left w:val="nil"/>
              <w:bottom w:val="single" w:sz="8"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Тип шприца трехкомпонен</w:t>
            </w:r>
            <w:r w:rsidRPr="0052117B">
              <w:rPr>
                <w:sz w:val="16"/>
                <w:szCs w:val="16"/>
              </w:rPr>
              <w:t>т</w:t>
            </w:r>
            <w:r w:rsidRPr="0052117B">
              <w:rPr>
                <w:sz w:val="16"/>
                <w:szCs w:val="16"/>
              </w:rPr>
              <w:t>ный****</w:t>
            </w:r>
          </w:p>
        </w:tc>
        <w:tc>
          <w:tcPr>
            <w:tcW w:w="2268" w:type="dxa"/>
            <w:tcBorders>
              <w:top w:val="nil"/>
              <w:left w:val="nil"/>
              <w:bottom w:val="single" w:sz="8"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1700" w:type="dxa"/>
            <w:tcBorders>
              <w:top w:val="nil"/>
              <w:left w:val="nil"/>
              <w:bottom w:val="single" w:sz="8"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1418" w:type="dxa"/>
            <w:tcBorders>
              <w:top w:val="nil"/>
              <w:left w:val="nil"/>
              <w:bottom w:val="single" w:sz="8" w:space="0" w:color="auto"/>
              <w:right w:val="single" w:sz="8" w:space="0" w:color="auto"/>
            </w:tcBorders>
            <w:shd w:val="clear" w:color="auto" w:fill="auto"/>
            <w:hideMark/>
          </w:tcPr>
          <w:p w:rsidR="00785EFC" w:rsidRPr="0052117B" w:rsidRDefault="00785EFC" w:rsidP="00785EFC">
            <w:pPr>
              <w:rPr>
                <w:sz w:val="16"/>
                <w:szCs w:val="16"/>
              </w:rPr>
            </w:pPr>
            <w:r w:rsidRPr="0052117B">
              <w:rPr>
                <w:sz w:val="16"/>
                <w:szCs w:val="16"/>
              </w:rPr>
              <w:t> </w:t>
            </w:r>
          </w:p>
        </w:tc>
      </w:tr>
      <w:tr w:rsidR="00785EFC" w:rsidRPr="0052117B" w:rsidTr="0052117B">
        <w:trPr>
          <w:trHeight w:val="750"/>
        </w:trPr>
        <w:tc>
          <w:tcPr>
            <w:tcW w:w="431" w:type="dxa"/>
            <w:vMerge w:val="restart"/>
            <w:tcBorders>
              <w:top w:val="nil"/>
              <w:left w:val="single" w:sz="8" w:space="0" w:color="auto"/>
              <w:bottom w:val="single" w:sz="4" w:space="0" w:color="auto"/>
              <w:right w:val="single" w:sz="4" w:space="0" w:color="auto"/>
            </w:tcBorders>
            <w:shd w:val="clear" w:color="000000" w:fill="FFFFFF"/>
            <w:hideMark/>
          </w:tcPr>
          <w:p w:rsidR="00785EFC" w:rsidRPr="0052117B" w:rsidRDefault="00785EFC" w:rsidP="00785EFC">
            <w:pPr>
              <w:jc w:val="right"/>
              <w:rPr>
                <w:sz w:val="16"/>
                <w:szCs w:val="16"/>
              </w:rPr>
            </w:pPr>
            <w:r w:rsidRPr="0052117B">
              <w:rPr>
                <w:sz w:val="16"/>
                <w:szCs w:val="16"/>
              </w:rPr>
              <w:t>5</w:t>
            </w:r>
          </w:p>
        </w:tc>
        <w:tc>
          <w:tcPr>
            <w:tcW w:w="1701" w:type="dxa"/>
            <w:vMerge w:val="restart"/>
            <w:tcBorders>
              <w:top w:val="nil"/>
              <w:left w:val="single" w:sz="4" w:space="0" w:color="auto"/>
              <w:bottom w:val="single" w:sz="4" w:space="0" w:color="auto"/>
              <w:right w:val="single" w:sz="4" w:space="0" w:color="auto"/>
            </w:tcBorders>
            <w:shd w:val="clear" w:color="000000" w:fill="FFFFFF"/>
            <w:hideMark/>
          </w:tcPr>
          <w:p w:rsidR="00785EFC" w:rsidRPr="0052117B" w:rsidRDefault="00785EFC" w:rsidP="00785EFC">
            <w:pPr>
              <w:rPr>
                <w:sz w:val="16"/>
                <w:szCs w:val="16"/>
              </w:rPr>
            </w:pPr>
            <w:r w:rsidRPr="0052117B">
              <w:rPr>
                <w:sz w:val="16"/>
                <w:szCs w:val="16"/>
              </w:rPr>
              <w:t>Игла инъекционная, одноразового и</w:t>
            </w:r>
            <w:r w:rsidRPr="0052117B">
              <w:rPr>
                <w:sz w:val="16"/>
                <w:szCs w:val="16"/>
              </w:rPr>
              <w:t>с</w:t>
            </w:r>
            <w:r w:rsidRPr="0052117B">
              <w:rPr>
                <w:sz w:val="16"/>
                <w:szCs w:val="16"/>
              </w:rPr>
              <w:t>пользования, ст</w:t>
            </w:r>
            <w:r w:rsidRPr="0052117B">
              <w:rPr>
                <w:sz w:val="16"/>
                <w:szCs w:val="16"/>
              </w:rPr>
              <w:t>е</w:t>
            </w:r>
            <w:r w:rsidRPr="0052117B">
              <w:rPr>
                <w:sz w:val="16"/>
                <w:szCs w:val="16"/>
              </w:rPr>
              <w:t>рильная  36 000 шт. Код КТРУ: 32.50.13.110-00005177</w:t>
            </w:r>
          </w:p>
        </w:tc>
        <w:tc>
          <w:tcPr>
            <w:tcW w:w="2552" w:type="dxa"/>
            <w:tcBorders>
              <w:top w:val="nil"/>
              <w:left w:val="nil"/>
              <w:bottom w:val="single" w:sz="4" w:space="0" w:color="auto"/>
              <w:right w:val="single" w:sz="4" w:space="0" w:color="auto"/>
            </w:tcBorders>
            <w:shd w:val="clear" w:color="auto" w:fill="auto"/>
            <w:hideMark/>
          </w:tcPr>
          <w:p w:rsidR="00785EFC" w:rsidRPr="0052117B" w:rsidRDefault="00785EFC" w:rsidP="00785EFC">
            <w:pPr>
              <w:rPr>
                <w:color w:val="000000"/>
                <w:sz w:val="16"/>
                <w:szCs w:val="16"/>
              </w:rPr>
            </w:pPr>
            <w:r w:rsidRPr="0052117B">
              <w:rPr>
                <w:color w:val="000000"/>
                <w:sz w:val="16"/>
                <w:szCs w:val="16"/>
              </w:rPr>
              <w:t>Игла инъекционная, одноразов</w:t>
            </w:r>
            <w:r w:rsidRPr="0052117B">
              <w:rPr>
                <w:color w:val="000000"/>
                <w:sz w:val="16"/>
                <w:szCs w:val="16"/>
              </w:rPr>
              <w:t>о</w:t>
            </w:r>
            <w:r w:rsidRPr="0052117B">
              <w:rPr>
                <w:color w:val="000000"/>
                <w:sz w:val="16"/>
                <w:szCs w:val="16"/>
              </w:rPr>
              <w:t>го использования</w:t>
            </w:r>
          </w:p>
        </w:tc>
        <w:tc>
          <w:tcPr>
            <w:tcW w:w="2268" w:type="dxa"/>
            <w:tcBorders>
              <w:top w:val="nil"/>
              <w:left w:val="nil"/>
              <w:bottom w:val="single" w:sz="4" w:space="0" w:color="auto"/>
              <w:right w:val="single" w:sz="4" w:space="0" w:color="auto"/>
            </w:tcBorders>
            <w:shd w:val="clear" w:color="auto" w:fill="auto"/>
            <w:hideMark/>
          </w:tcPr>
          <w:p w:rsidR="00785EFC" w:rsidRPr="0052117B" w:rsidRDefault="00785EFC" w:rsidP="00785EFC">
            <w:pPr>
              <w:rPr>
                <w:color w:val="000000"/>
                <w:sz w:val="16"/>
                <w:szCs w:val="16"/>
              </w:rPr>
            </w:pPr>
            <w:r w:rsidRPr="0052117B">
              <w:rPr>
                <w:color w:val="000000"/>
                <w:sz w:val="16"/>
                <w:szCs w:val="16"/>
              </w:rPr>
              <w:t> </w:t>
            </w:r>
          </w:p>
        </w:tc>
        <w:tc>
          <w:tcPr>
            <w:tcW w:w="1700" w:type="dxa"/>
            <w:tcBorders>
              <w:top w:val="nil"/>
              <w:left w:val="nil"/>
              <w:bottom w:val="single" w:sz="4" w:space="0" w:color="auto"/>
              <w:right w:val="single" w:sz="4" w:space="0" w:color="auto"/>
            </w:tcBorders>
            <w:shd w:val="clear" w:color="auto" w:fill="auto"/>
            <w:hideMark/>
          </w:tcPr>
          <w:p w:rsidR="00785EFC" w:rsidRPr="0052117B" w:rsidRDefault="00785EFC" w:rsidP="00785EFC">
            <w:pPr>
              <w:rPr>
                <w:color w:val="000000"/>
                <w:sz w:val="16"/>
                <w:szCs w:val="16"/>
              </w:rPr>
            </w:pPr>
            <w:r w:rsidRPr="0052117B">
              <w:rPr>
                <w:color w:val="000000"/>
                <w:sz w:val="16"/>
                <w:szCs w:val="16"/>
              </w:rPr>
              <w:t> </w:t>
            </w:r>
          </w:p>
        </w:tc>
        <w:tc>
          <w:tcPr>
            <w:tcW w:w="1418" w:type="dxa"/>
            <w:tcBorders>
              <w:top w:val="nil"/>
              <w:left w:val="nil"/>
              <w:bottom w:val="single" w:sz="4" w:space="0" w:color="auto"/>
              <w:right w:val="single" w:sz="8" w:space="0" w:color="auto"/>
            </w:tcBorders>
            <w:shd w:val="clear" w:color="auto" w:fill="auto"/>
            <w:hideMark/>
          </w:tcPr>
          <w:p w:rsidR="00785EFC" w:rsidRPr="0052117B" w:rsidRDefault="00785EFC" w:rsidP="00785EFC">
            <w:pPr>
              <w:rPr>
                <w:color w:val="000000"/>
                <w:sz w:val="16"/>
                <w:szCs w:val="16"/>
              </w:rPr>
            </w:pPr>
            <w:r w:rsidRPr="0052117B">
              <w:rPr>
                <w:color w:val="000000"/>
                <w:sz w:val="16"/>
                <w:szCs w:val="16"/>
              </w:rPr>
              <w:t> </w:t>
            </w:r>
          </w:p>
        </w:tc>
      </w:tr>
      <w:tr w:rsidR="00785EFC" w:rsidRPr="0052117B" w:rsidTr="0052117B">
        <w:trPr>
          <w:trHeight w:val="300"/>
        </w:trPr>
        <w:tc>
          <w:tcPr>
            <w:tcW w:w="431" w:type="dxa"/>
            <w:vMerge/>
            <w:tcBorders>
              <w:top w:val="nil"/>
              <w:left w:val="single" w:sz="8" w:space="0" w:color="auto"/>
              <w:bottom w:val="single" w:sz="4" w:space="0" w:color="auto"/>
              <w:right w:val="single" w:sz="4" w:space="0" w:color="auto"/>
            </w:tcBorders>
            <w:vAlign w:val="center"/>
            <w:hideMark/>
          </w:tcPr>
          <w:p w:rsidR="00785EFC" w:rsidRPr="0052117B" w:rsidRDefault="00785EFC" w:rsidP="00785EFC">
            <w:pPr>
              <w:rPr>
                <w:sz w:val="16"/>
                <w:szCs w:val="16"/>
              </w:rPr>
            </w:pPr>
          </w:p>
        </w:tc>
        <w:tc>
          <w:tcPr>
            <w:tcW w:w="1701" w:type="dxa"/>
            <w:vMerge/>
            <w:tcBorders>
              <w:top w:val="nil"/>
              <w:left w:val="single" w:sz="4" w:space="0" w:color="auto"/>
              <w:bottom w:val="single" w:sz="4" w:space="0" w:color="auto"/>
              <w:right w:val="single" w:sz="4" w:space="0" w:color="auto"/>
            </w:tcBorders>
            <w:vAlign w:val="center"/>
            <w:hideMark/>
          </w:tcPr>
          <w:p w:rsidR="00785EFC" w:rsidRPr="0052117B" w:rsidRDefault="00785EFC" w:rsidP="00785EFC">
            <w:pPr>
              <w:rPr>
                <w:sz w:val="16"/>
                <w:szCs w:val="16"/>
              </w:rPr>
            </w:pPr>
          </w:p>
        </w:tc>
        <w:tc>
          <w:tcPr>
            <w:tcW w:w="2552" w:type="dxa"/>
            <w:tcBorders>
              <w:top w:val="nil"/>
              <w:left w:val="nil"/>
              <w:bottom w:val="single" w:sz="4" w:space="0" w:color="auto"/>
              <w:right w:val="single" w:sz="4" w:space="0" w:color="auto"/>
            </w:tcBorders>
            <w:shd w:val="clear" w:color="auto" w:fill="auto"/>
            <w:hideMark/>
          </w:tcPr>
          <w:p w:rsidR="00785EFC" w:rsidRPr="0052117B" w:rsidRDefault="00785EFC" w:rsidP="00785EFC">
            <w:pPr>
              <w:rPr>
                <w:color w:val="000000"/>
                <w:sz w:val="16"/>
                <w:szCs w:val="16"/>
              </w:rPr>
            </w:pPr>
            <w:r w:rsidRPr="0052117B">
              <w:rPr>
                <w:color w:val="000000"/>
                <w:sz w:val="16"/>
                <w:szCs w:val="16"/>
              </w:rPr>
              <w:t>Размер 16 G</w:t>
            </w:r>
          </w:p>
        </w:tc>
        <w:tc>
          <w:tcPr>
            <w:tcW w:w="2268" w:type="dxa"/>
            <w:tcBorders>
              <w:top w:val="nil"/>
              <w:left w:val="nil"/>
              <w:bottom w:val="single" w:sz="4" w:space="0" w:color="auto"/>
              <w:right w:val="single" w:sz="4" w:space="0" w:color="auto"/>
            </w:tcBorders>
            <w:shd w:val="clear" w:color="auto" w:fill="auto"/>
            <w:hideMark/>
          </w:tcPr>
          <w:p w:rsidR="00785EFC" w:rsidRPr="0052117B" w:rsidRDefault="00785EFC" w:rsidP="00785EFC">
            <w:pPr>
              <w:rPr>
                <w:color w:val="000000"/>
                <w:sz w:val="16"/>
                <w:szCs w:val="16"/>
              </w:rPr>
            </w:pPr>
            <w:r w:rsidRPr="0052117B">
              <w:rPr>
                <w:color w:val="000000"/>
                <w:sz w:val="16"/>
                <w:szCs w:val="16"/>
              </w:rPr>
              <w:t> </w:t>
            </w:r>
          </w:p>
        </w:tc>
        <w:tc>
          <w:tcPr>
            <w:tcW w:w="1700" w:type="dxa"/>
            <w:tcBorders>
              <w:top w:val="nil"/>
              <w:left w:val="nil"/>
              <w:bottom w:val="single" w:sz="4" w:space="0" w:color="auto"/>
              <w:right w:val="single" w:sz="4" w:space="0" w:color="auto"/>
            </w:tcBorders>
            <w:shd w:val="clear" w:color="auto" w:fill="auto"/>
            <w:hideMark/>
          </w:tcPr>
          <w:p w:rsidR="00785EFC" w:rsidRPr="0052117B" w:rsidRDefault="00785EFC" w:rsidP="00785EFC">
            <w:pPr>
              <w:rPr>
                <w:color w:val="000000"/>
                <w:sz w:val="16"/>
                <w:szCs w:val="16"/>
              </w:rPr>
            </w:pPr>
            <w:r w:rsidRPr="0052117B">
              <w:rPr>
                <w:color w:val="000000"/>
                <w:sz w:val="16"/>
                <w:szCs w:val="16"/>
              </w:rPr>
              <w:t> </w:t>
            </w:r>
          </w:p>
        </w:tc>
        <w:tc>
          <w:tcPr>
            <w:tcW w:w="1418" w:type="dxa"/>
            <w:tcBorders>
              <w:top w:val="nil"/>
              <w:left w:val="nil"/>
              <w:bottom w:val="single" w:sz="4" w:space="0" w:color="auto"/>
              <w:right w:val="single" w:sz="8" w:space="0" w:color="auto"/>
            </w:tcBorders>
            <w:shd w:val="clear" w:color="auto" w:fill="auto"/>
            <w:hideMark/>
          </w:tcPr>
          <w:p w:rsidR="00785EFC" w:rsidRPr="0052117B" w:rsidRDefault="00785EFC" w:rsidP="00785EFC">
            <w:pPr>
              <w:rPr>
                <w:color w:val="000000"/>
                <w:sz w:val="16"/>
                <w:szCs w:val="16"/>
              </w:rPr>
            </w:pPr>
            <w:r w:rsidRPr="0052117B">
              <w:rPr>
                <w:color w:val="000000"/>
                <w:sz w:val="16"/>
                <w:szCs w:val="16"/>
              </w:rPr>
              <w:t> </w:t>
            </w:r>
          </w:p>
        </w:tc>
      </w:tr>
      <w:tr w:rsidR="00785EFC" w:rsidRPr="0052117B" w:rsidTr="0052117B">
        <w:trPr>
          <w:trHeight w:val="345"/>
        </w:trPr>
        <w:tc>
          <w:tcPr>
            <w:tcW w:w="431" w:type="dxa"/>
            <w:vMerge/>
            <w:tcBorders>
              <w:top w:val="nil"/>
              <w:left w:val="single" w:sz="8" w:space="0" w:color="auto"/>
              <w:bottom w:val="single" w:sz="4" w:space="0" w:color="auto"/>
              <w:right w:val="single" w:sz="4" w:space="0" w:color="auto"/>
            </w:tcBorders>
            <w:vAlign w:val="center"/>
            <w:hideMark/>
          </w:tcPr>
          <w:p w:rsidR="00785EFC" w:rsidRPr="0052117B" w:rsidRDefault="00785EFC" w:rsidP="00785EFC">
            <w:pPr>
              <w:rPr>
                <w:sz w:val="16"/>
                <w:szCs w:val="16"/>
              </w:rPr>
            </w:pPr>
          </w:p>
        </w:tc>
        <w:tc>
          <w:tcPr>
            <w:tcW w:w="1701" w:type="dxa"/>
            <w:vMerge/>
            <w:tcBorders>
              <w:top w:val="nil"/>
              <w:left w:val="single" w:sz="4" w:space="0" w:color="auto"/>
              <w:bottom w:val="single" w:sz="4" w:space="0" w:color="auto"/>
              <w:right w:val="single" w:sz="4" w:space="0" w:color="auto"/>
            </w:tcBorders>
            <w:vAlign w:val="center"/>
            <w:hideMark/>
          </w:tcPr>
          <w:p w:rsidR="00785EFC" w:rsidRPr="0052117B" w:rsidRDefault="00785EFC" w:rsidP="00785EFC">
            <w:pPr>
              <w:rPr>
                <w:sz w:val="16"/>
                <w:szCs w:val="16"/>
              </w:rPr>
            </w:pPr>
          </w:p>
        </w:tc>
        <w:tc>
          <w:tcPr>
            <w:tcW w:w="2552"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2268"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xml:space="preserve">Внутренний диаметр, </w:t>
            </w:r>
            <w:proofErr w:type="gramStart"/>
            <w:r w:rsidRPr="0052117B">
              <w:rPr>
                <w:sz w:val="16"/>
                <w:szCs w:val="16"/>
              </w:rPr>
              <w:t>мм</w:t>
            </w:r>
            <w:proofErr w:type="gramEnd"/>
          </w:p>
        </w:tc>
        <w:tc>
          <w:tcPr>
            <w:tcW w:w="1700"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Не менее 1,6</w:t>
            </w:r>
          </w:p>
        </w:tc>
        <w:tc>
          <w:tcPr>
            <w:tcW w:w="1418" w:type="dxa"/>
            <w:tcBorders>
              <w:top w:val="nil"/>
              <w:left w:val="nil"/>
              <w:bottom w:val="single" w:sz="4" w:space="0" w:color="auto"/>
              <w:right w:val="single" w:sz="8" w:space="0" w:color="auto"/>
            </w:tcBorders>
            <w:shd w:val="clear" w:color="auto" w:fill="auto"/>
            <w:hideMark/>
          </w:tcPr>
          <w:p w:rsidR="00785EFC" w:rsidRPr="0052117B" w:rsidRDefault="00785EFC" w:rsidP="00785EFC">
            <w:pPr>
              <w:rPr>
                <w:sz w:val="16"/>
                <w:szCs w:val="16"/>
              </w:rPr>
            </w:pPr>
            <w:r w:rsidRPr="0052117B">
              <w:rPr>
                <w:sz w:val="16"/>
                <w:szCs w:val="16"/>
              </w:rPr>
              <w:t>Конкретное значение</w:t>
            </w:r>
          </w:p>
        </w:tc>
      </w:tr>
      <w:tr w:rsidR="00785EFC" w:rsidRPr="0052117B" w:rsidTr="0052117B">
        <w:trPr>
          <w:trHeight w:val="300"/>
        </w:trPr>
        <w:tc>
          <w:tcPr>
            <w:tcW w:w="431" w:type="dxa"/>
            <w:vMerge/>
            <w:tcBorders>
              <w:top w:val="nil"/>
              <w:left w:val="single" w:sz="8" w:space="0" w:color="auto"/>
              <w:bottom w:val="single" w:sz="4" w:space="0" w:color="auto"/>
              <w:right w:val="single" w:sz="4" w:space="0" w:color="auto"/>
            </w:tcBorders>
            <w:vAlign w:val="center"/>
            <w:hideMark/>
          </w:tcPr>
          <w:p w:rsidR="00785EFC" w:rsidRPr="0052117B" w:rsidRDefault="00785EFC" w:rsidP="00785EFC">
            <w:pPr>
              <w:rPr>
                <w:sz w:val="16"/>
                <w:szCs w:val="16"/>
              </w:rPr>
            </w:pPr>
          </w:p>
        </w:tc>
        <w:tc>
          <w:tcPr>
            <w:tcW w:w="1701" w:type="dxa"/>
            <w:vMerge/>
            <w:tcBorders>
              <w:top w:val="nil"/>
              <w:left w:val="single" w:sz="4" w:space="0" w:color="auto"/>
              <w:bottom w:val="single" w:sz="4" w:space="0" w:color="auto"/>
              <w:right w:val="single" w:sz="4" w:space="0" w:color="auto"/>
            </w:tcBorders>
            <w:vAlign w:val="center"/>
            <w:hideMark/>
          </w:tcPr>
          <w:p w:rsidR="00785EFC" w:rsidRPr="0052117B" w:rsidRDefault="00785EFC" w:rsidP="00785EFC">
            <w:pPr>
              <w:rPr>
                <w:sz w:val="16"/>
                <w:szCs w:val="16"/>
              </w:rPr>
            </w:pPr>
          </w:p>
        </w:tc>
        <w:tc>
          <w:tcPr>
            <w:tcW w:w="2552"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2268"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xml:space="preserve">Длина иглы, </w:t>
            </w:r>
            <w:proofErr w:type="gramStart"/>
            <w:r w:rsidRPr="0052117B">
              <w:rPr>
                <w:sz w:val="16"/>
                <w:szCs w:val="16"/>
              </w:rPr>
              <w:t>мм</w:t>
            </w:r>
            <w:proofErr w:type="gramEnd"/>
            <w:r w:rsidRPr="0052117B">
              <w:rPr>
                <w:sz w:val="16"/>
                <w:szCs w:val="16"/>
              </w:rPr>
              <w:t xml:space="preserve"> </w:t>
            </w:r>
          </w:p>
        </w:tc>
        <w:tc>
          <w:tcPr>
            <w:tcW w:w="1700"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Не менее 38</w:t>
            </w:r>
          </w:p>
        </w:tc>
        <w:tc>
          <w:tcPr>
            <w:tcW w:w="1418" w:type="dxa"/>
            <w:tcBorders>
              <w:top w:val="nil"/>
              <w:left w:val="nil"/>
              <w:bottom w:val="single" w:sz="4" w:space="0" w:color="auto"/>
              <w:right w:val="single" w:sz="8" w:space="0" w:color="auto"/>
            </w:tcBorders>
            <w:shd w:val="clear" w:color="auto" w:fill="auto"/>
            <w:hideMark/>
          </w:tcPr>
          <w:p w:rsidR="00785EFC" w:rsidRPr="0052117B" w:rsidRDefault="00785EFC" w:rsidP="00785EFC">
            <w:pPr>
              <w:rPr>
                <w:sz w:val="16"/>
                <w:szCs w:val="16"/>
              </w:rPr>
            </w:pPr>
            <w:r w:rsidRPr="0052117B">
              <w:rPr>
                <w:sz w:val="16"/>
                <w:szCs w:val="16"/>
              </w:rPr>
              <w:t>Конкретное значение</w:t>
            </w:r>
          </w:p>
        </w:tc>
      </w:tr>
      <w:tr w:rsidR="00785EFC" w:rsidRPr="0052117B" w:rsidTr="0052117B">
        <w:trPr>
          <w:trHeight w:val="300"/>
        </w:trPr>
        <w:tc>
          <w:tcPr>
            <w:tcW w:w="431" w:type="dxa"/>
            <w:vMerge/>
            <w:tcBorders>
              <w:top w:val="nil"/>
              <w:left w:val="single" w:sz="8" w:space="0" w:color="auto"/>
              <w:bottom w:val="single" w:sz="4" w:space="0" w:color="auto"/>
              <w:right w:val="single" w:sz="4" w:space="0" w:color="auto"/>
            </w:tcBorders>
            <w:vAlign w:val="center"/>
            <w:hideMark/>
          </w:tcPr>
          <w:p w:rsidR="00785EFC" w:rsidRPr="0052117B" w:rsidRDefault="00785EFC" w:rsidP="00785EFC">
            <w:pPr>
              <w:rPr>
                <w:sz w:val="16"/>
                <w:szCs w:val="16"/>
              </w:rPr>
            </w:pPr>
          </w:p>
        </w:tc>
        <w:tc>
          <w:tcPr>
            <w:tcW w:w="1701" w:type="dxa"/>
            <w:vMerge/>
            <w:tcBorders>
              <w:top w:val="nil"/>
              <w:left w:val="single" w:sz="4" w:space="0" w:color="auto"/>
              <w:bottom w:val="single" w:sz="4" w:space="0" w:color="auto"/>
              <w:right w:val="single" w:sz="4" w:space="0" w:color="auto"/>
            </w:tcBorders>
            <w:vAlign w:val="center"/>
            <w:hideMark/>
          </w:tcPr>
          <w:p w:rsidR="00785EFC" w:rsidRPr="0052117B" w:rsidRDefault="00785EFC" w:rsidP="00785EFC">
            <w:pPr>
              <w:rPr>
                <w:sz w:val="16"/>
                <w:szCs w:val="16"/>
              </w:rPr>
            </w:pPr>
          </w:p>
        </w:tc>
        <w:tc>
          <w:tcPr>
            <w:tcW w:w="2552"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xml:space="preserve">Тип канюли </w:t>
            </w:r>
            <w:proofErr w:type="spellStart"/>
            <w:r w:rsidRPr="0052117B">
              <w:rPr>
                <w:sz w:val="16"/>
                <w:szCs w:val="16"/>
              </w:rPr>
              <w:t>Люер</w:t>
            </w:r>
            <w:proofErr w:type="spellEnd"/>
          </w:p>
        </w:tc>
        <w:tc>
          <w:tcPr>
            <w:tcW w:w="2268"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1700" w:type="dxa"/>
            <w:tcBorders>
              <w:top w:val="nil"/>
              <w:left w:val="nil"/>
              <w:bottom w:val="single" w:sz="4" w:space="0" w:color="auto"/>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1418" w:type="dxa"/>
            <w:tcBorders>
              <w:top w:val="nil"/>
              <w:left w:val="nil"/>
              <w:bottom w:val="single" w:sz="4" w:space="0" w:color="auto"/>
              <w:right w:val="single" w:sz="8" w:space="0" w:color="auto"/>
            </w:tcBorders>
            <w:shd w:val="clear" w:color="auto" w:fill="auto"/>
            <w:hideMark/>
          </w:tcPr>
          <w:p w:rsidR="00785EFC" w:rsidRPr="0052117B" w:rsidRDefault="00785EFC" w:rsidP="00785EFC">
            <w:pPr>
              <w:rPr>
                <w:sz w:val="16"/>
                <w:szCs w:val="16"/>
              </w:rPr>
            </w:pPr>
            <w:r w:rsidRPr="0052117B">
              <w:rPr>
                <w:sz w:val="16"/>
                <w:szCs w:val="16"/>
              </w:rPr>
              <w:t> </w:t>
            </w:r>
          </w:p>
        </w:tc>
      </w:tr>
      <w:tr w:rsidR="00785EFC" w:rsidRPr="0052117B" w:rsidTr="0052117B">
        <w:trPr>
          <w:trHeight w:val="510"/>
        </w:trPr>
        <w:tc>
          <w:tcPr>
            <w:tcW w:w="431" w:type="dxa"/>
            <w:vMerge/>
            <w:tcBorders>
              <w:top w:val="nil"/>
              <w:left w:val="single" w:sz="8" w:space="0" w:color="auto"/>
              <w:bottom w:val="single" w:sz="4" w:space="0" w:color="auto"/>
              <w:right w:val="single" w:sz="4" w:space="0" w:color="auto"/>
            </w:tcBorders>
            <w:vAlign w:val="center"/>
            <w:hideMark/>
          </w:tcPr>
          <w:p w:rsidR="00785EFC" w:rsidRPr="0052117B" w:rsidRDefault="00785EFC" w:rsidP="00785EFC">
            <w:pPr>
              <w:rPr>
                <w:sz w:val="16"/>
                <w:szCs w:val="16"/>
              </w:rPr>
            </w:pPr>
          </w:p>
        </w:tc>
        <w:tc>
          <w:tcPr>
            <w:tcW w:w="1701" w:type="dxa"/>
            <w:vMerge/>
            <w:tcBorders>
              <w:top w:val="nil"/>
              <w:left w:val="single" w:sz="4" w:space="0" w:color="auto"/>
              <w:bottom w:val="single" w:sz="4" w:space="0" w:color="auto"/>
              <w:right w:val="single" w:sz="4" w:space="0" w:color="auto"/>
            </w:tcBorders>
            <w:vAlign w:val="center"/>
            <w:hideMark/>
          </w:tcPr>
          <w:p w:rsidR="00785EFC" w:rsidRPr="0052117B" w:rsidRDefault="00785EFC" w:rsidP="00785EFC">
            <w:pPr>
              <w:rPr>
                <w:sz w:val="16"/>
                <w:szCs w:val="16"/>
              </w:rPr>
            </w:pPr>
          </w:p>
        </w:tc>
        <w:tc>
          <w:tcPr>
            <w:tcW w:w="2552" w:type="dxa"/>
            <w:tcBorders>
              <w:top w:val="nil"/>
              <w:left w:val="nil"/>
              <w:bottom w:val="nil"/>
              <w:right w:val="single" w:sz="4" w:space="0" w:color="auto"/>
            </w:tcBorders>
            <w:shd w:val="clear" w:color="auto" w:fill="auto"/>
            <w:hideMark/>
          </w:tcPr>
          <w:p w:rsidR="00785EFC" w:rsidRPr="0052117B" w:rsidRDefault="00785EFC" w:rsidP="00785EFC">
            <w:pPr>
              <w:rPr>
                <w:sz w:val="16"/>
                <w:szCs w:val="16"/>
              </w:rPr>
            </w:pPr>
            <w:r w:rsidRPr="0052117B">
              <w:rPr>
                <w:sz w:val="16"/>
                <w:szCs w:val="16"/>
              </w:rPr>
              <w:t>Упаковка стерильная индивид</w:t>
            </w:r>
            <w:r w:rsidRPr="0052117B">
              <w:rPr>
                <w:sz w:val="16"/>
                <w:szCs w:val="16"/>
              </w:rPr>
              <w:t>у</w:t>
            </w:r>
            <w:r w:rsidRPr="0052117B">
              <w:rPr>
                <w:sz w:val="16"/>
                <w:szCs w:val="16"/>
              </w:rPr>
              <w:t>альная</w:t>
            </w:r>
          </w:p>
        </w:tc>
        <w:tc>
          <w:tcPr>
            <w:tcW w:w="2268" w:type="dxa"/>
            <w:tcBorders>
              <w:top w:val="nil"/>
              <w:left w:val="nil"/>
              <w:bottom w:val="nil"/>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1700" w:type="dxa"/>
            <w:tcBorders>
              <w:top w:val="nil"/>
              <w:left w:val="nil"/>
              <w:bottom w:val="nil"/>
              <w:right w:val="single" w:sz="4" w:space="0" w:color="auto"/>
            </w:tcBorders>
            <w:shd w:val="clear" w:color="auto" w:fill="auto"/>
            <w:hideMark/>
          </w:tcPr>
          <w:p w:rsidR="00785EFC" w:rsidRPr="0052117B" w:rsidRDefault="00785EFC" w:rsidP="00785EFC">
            <w:pPr>
              <w:rPr>
                <w:sz w:val="16"/>
                <w:szCs w:val="16"/>
              </w:rPr>
            </w:pPr>
            <w:r w:rsidRPr="0052117B">
              <w:rPr>
                <w:sz w:val="16"/>
                <w:szCs w:val="16"/>
              </w:rPr>
              <w:t> </w:t>
            </w:r>
          </w:p>
        </w:tc>
        <w:tc>
          <w:tcPr>
            <w:tcW w:w="1418" w:type="dxa"/>
            <w:tcBorders>
              <w:top w:val="nil"/>
              <w:left w:val="nil"/>
              <w:bottom w:val="nil"/>
              <w:right w:val="single" w:sz="8" w:space="0" w:color="auto"/>
            </w:tcBorders>
            <w:shd w:val="clear" w:color="auto" w:fill="auto"/>
            <w:hideMark/>
          </w:tcPr>
          <w:p w:rsidR="00785EFC" w:rsidRPr="0052117B" w:rsidRDefault="00785EFC" w:rsidP="00785EFC">
            <w:pPr>
              <w:rPr>
                <w:sz w:val="16"/>
                <w:szCs w:val="16"/>
              </w:rPr>
            </w:pPr>
            <w:r w:rsidRPr="0052117B">
              <w:rPr>
                <w:sz w:val="16"/>
                <w:szCs w:val="16"/>
              </w:rPr>
              <w:t> </w:t>
            </w:r>
          </w:p>
        </w:tc>
      </w:tr>
      <w:tr w:rsidR="00785EFC" w:rsidRPr="0052117B" w:rsidTr="0052117B">
        <w:trPr>
          <w:trHeight w:val="2761"/>
        </w:trPr>
        <w:tc>
          <w:tcPr>
            <w:tcW w:w="431" w:type="dxa"/>
            <w:vMerge w:val="restart"/>
            <w:tcBorders>
              <w:top w:val="single" w:sz="8" w:space="0" w:color="auto"/>
              <w:left w:val="single" w:sz="8" w:space="0" w:color="auto"/>
              <w:bottom w:val="nil"/>
              <w:right w:val="single" w:sz="4" w:space="0" w:color="auto"/>
            </w:tcBorders>
            <w:shd w:val="clear" w:color="000000" w:fill="FFFFFF"/>
            <w:hideMark/>
          </w:tcPr>
          <w:p w:rsidR="00785EFC" w:rsidRPr="0052117B" w:rsidRDefault="00785EFC" w:rsidP="00785EFC">
            <w:pPr>
              <w:jc w:val="right"/>
              <w:rPr>
                <w:sz w:val="16"/>
                <w:szCs w:val="16"/>
              </w:rPr>
            </w:pPr>
            <w:r w:rsidRPr="0052117B">
              <w:rPr>
                <w:sz w:val="16"/>
                <w:szCs w:val="16"/>
              </w:rPr>
              <w:t>6</w:t>
            </w:r>
          </w:p>
        </w:tc>
        <w:tc>
          <w:tcPr>
            <w:tcW w:w="1701" w:type="dxa"/>
            <w:vMerge w:val="restart"/>
            <w:tcBorders>
              <w:top w:val="single" w:sz="8" w:space="0" w:color="auto"/>
              <w:left w:val="single" w:sz="4" w:space="0" w:color="auto"/>
              <w:bottom w:val="nil"/>
              <w:right w:val="single" w:sz="4" w:space="0" w:color="auto"/>
            </w:tcBorders>
            <w:shd w:val="clear" w:color="000000" w:fill="FFFFFF"/>
            <w:hideMark/>
          </w:tcPr>
          <w:p w:rsidR="00785EFC" w:rsidRPr="0052117B" w:rsidRDefault="00785EFC" w:rsidP="00785EFC">
            <w:pPr>
              <w:rPr>
                <w:sz w:val="16"/>
                <w:szCs w:val="16"/>
              </w:rPr>
            </w:pPr>
            <w:r w:rsidRPr="0052117B">
              <w:rPr>
                <w:sz w:val="16"/>
                <w:szCs w:val="16"/>
              </w:rPr>
              <w:t>Система для пров</w:t>
            </w:r>
            <w:r w:rsidRPr="0052117B">
              <w:rPr>
                <w:sz w:val="16"/>
                <w:szCs w:val="16"/>
              </w:rPr>
              <w:t>е</w:t>
            </w:r>
            <w:r w:rsidRPr="0052117B">
              <w:rPr>
                <w:sz w:val="16"/>
                <w:szCs w:val="16"/>
              </w:rPr>
              <w:t>дения забора кр</w:t>
            </w:r>
            <w:r w:rsidRPr="0052117B">
              <w:rPr>
                <w:sz w:val="16"/>
                <w:szCs w:val="16"/>
              </w:rPr>
              <w:t>о</w:t>
            </w:r>
            <w:r w:rsidRPr="0052117B">
              <w:rPr>
                <w:sz w:val="16"/>
                <w:szCs w:val="16"/>
              </w:rPr>
              <w:t xml:space="preserve">ви/внутривенной </w:t>
            </w:r>
            <w:proofErr w:type="spellStart"/>
            <w:r w:rsidRPr="0052117B">
              <w:rPr>
                <w:sz w:val="16"/>
                <w:szCs w:val="16"/>
              </w:rPr>
              <w:t>инфузии</w:t>
            </w:r>
            <w:proofErr w:type="spellEnd"/>
            <w:r w:rsidRPr="0052117B">
              <w:rPr>
                <w:sz w:val="16"/>
                <w:szCs w:val="16"/>
              </w:rPr>
              <w:t>, 106 000 шт.</w:t>
            </w:r>
            <w:r w:rsidRPr="0052117B">
              <w:rPr>
                <w:sz w:val="16"/>
                <w:szCs w:val="16"/>
              </w:rPr>
              <w:br/>
            </w:r>
            <w:r w:rsidRPr="0052117B">
              <w:rPr>
                <w:sz w:val="16"/>
                <w:szCs w:val="16"/>
              </w:rPr>
              <w:br/>
              <w:t>Код КТРУ - 32.50.13.190-00007054</w:t>
            </w:r>
          </w:p>
        </w:tc>
        <w:tc>
          <w:tcPr>
            <w:tcW w:w="2552" w:type="dxa"/>
            <w:tcBorders>
              <w:top w:val="single" w:sz="8" w:space="0" w:color="auto"/>
              <w:left w:val="nil"/>
              <w:bottom w:val="single" w:sz="4" w:space="0" w:color="auto"/>
              <w:right w:val="single" w:sz="4" w:space="0" w:color="auto"/>
            </w:tcBorders>
            <w:shd w:val="clear" w:color="000000" w:fill="FFFFFF"/>
            <w:hideMark/>
          </w:tcPr>
          <w:p w:rsidR="00785EFC" w:rsidRPr="0052117B" w:rsidRDefault="00785EFC" w:rsidP="00785EFC">
            <w:pPr>
              <w:rPr>
                <w:color w:val="000000"/>
                <w:sz w:val="16"/>
                <w:szCs w:val="16"/>
              </w:rPr>
            </w:pPr>
            <w:r w:rsidRPr="0052117B">
              <w:rPr>
                <w:color w:val="000000"/>
                <w:sz w:val="16"/>
                <w:szCs w:val="16"/>
              </w:rPr>
              <w:t xml:space="preserve">Игла-бабочка, соединенная с </w:t>
            </w:r>
            <w:proofErr w:type="spellStart"/>
            <w:r w:rsidRPr="0052117B">
              <w:rPr>
                <w:color w:val="000000"/>
                <w:sz w:val="16"/>
                <w:szCs w:val="16"/>
              </w:rPr>
              <w:t>луер</w:t>
            </w:r>
            <w:proofErr w:type="spellEnd"/>
            <w:r w:rsidRPr="0052117B">
              <w:rPr>
                <w:color w:val="000000"/>
                <w:sz w:val="16"/>
                <w:szCs w:val="16"/>
              </w:rPr>
              <w:t xml:space="preserve">-адаптером с резьбой, для безопасного взятия проб крови в вакуумные пробирки. Материал иглы-бабочки - нержавеющая сталь, </w:t>
            </w:r>
            <w:proofErr w:type="spellStart"/>
            <w:r w:rsidRPr="0052117B">
              <w:rPr>
                <w:color w:val="000000"/>
                <w:sz w:val="16"/>
                <w:szCs w:val="16"/>
              </w:rPr>
              <w:t>силиконизированное</w:t>
            </w:r>
            <w:proofErr w:type="spellEnd"/>
            <w:r w:rsidRPr="0052117B">
              <w:rPr>
                <w:color w:val="000000"/>
                <w:sz w:val="16"/>
                <w:szCs w:val="16"/>
              </w:rPr>
              <w:t xml:space="preserve"> п</w:t>
            </w:r>
            <w:r w:rsidRPr="0052117B">
              <w:rPr>
                <w:color w:val="000000"/>
                <w:sz w:val="16"/>
                <w:szCs w:val="16"/>
              </w:rPr>
              <w:t>о</w:t>
            </w:r>
            <w:r w:rsidRPr="0052117B">
              <w:rPr>
                <w:color w:val="000000"/>
                <w:sz w:val="16"/>
                <w:szCs w:val="16"/>
              </w:rPr>
              <w:t>крытие иглы; игла-бабочка сна</w:t>
            </w:r>
            <w:r w:rsidRPr="0052117B">
              <w:rPr>
                <w:color w:val="000000"/>
                <w:sz w:val="16"/>
                <w:szCs w:val="16"/>
              </w:rPr>
              <w:t>б</w:t>
            </w:r>
            <w:r w:rsidRPr="0052117B">
              <w:rPr>
                <w:color w:val="000000"/>
                <w:sz w:val="16"/>
                <w:szCs w:val="16"/>
              </w:rPr>
              <w:t>жена широкими «крылышками» для удобства фиксации, на кот</w:t>
            </w:r>
            <w:r w:rsidRPr="0052117B">
              <w:rPr>
                <w:color w:val="000000"/>
                <w:sz w:val="16"/>
                <w:szCs w:val="16"/>
              </w:rPr>
              <w:t>о</w:t>
            </w:r>
            <w:r w:rsidRPr="0052117B">
              <w:rPr>
                <w:color w:val="000000"/>
                <w:sz w:val="16"/>
                <w:szCs w:val="16"/>
              </w:rPr>
              <w:t xml:space="preserve">рые нанесена цветовая кодировка размера иглы. </w:t>
            </w:r>
            <w:proofErr w:type="spellStart"/>
            <w:r w:rsidRPr="0052117B">
              <w:rPr>
                <w:color w:val="000000"/>
                <w:sz w:val="16"/>
                <w:szCs w:val="16"/>
              </w:rPr>
              <w:t>Луер</w:t>
            </w:r>
            <w:proofErr w:type="spellEnd"/>
            <w:r w:rsidRPr="0052117B">
              <w:rPr>
                <w:color w:val="000000"/>
                <w:sz w:val="16"/>
                <w:szCs w:val="16"/>
              </w:rPr>
              <w:t xml:space="preserve">-адаптер </w:t>
            </w:r>
            <w:proofErr w:type="gramStart"/>
            <w:r w:rsidRPr="0052117B">
              <w:rPr>
                <w:color w:val="000000"/>
                <w:sz w:val="16"/>
                <w:szCs w:val="16"/>
              </w:rPr>
              <w:t>снабжен</w:t>
            </w:r>
            <w:proofErr w:type="gramEnd"/>
            <w:r w:rsidRPr="0052117B">
              <w:rPr>
                <w:color w:val="000000"/>
                <w:sz w:val="16"/>
                <w:szCs w:val="16"/>
              </w:rPr>
              <w:t xml:space="preserve"> иглой с гибким клап</w:t>
            </w:r>
            <w:r w:rsidRPr="0052117B">
              <w:rPr>
                <w:color w:val="000000"/>
                <w:sz w:val="16"/>
                <w:szCs w:val="16"/>
              </w:rPr>
              <w:t>а</w:t>
            </w:r>
            <w:r w:rsidRPr="0052117B">
              <w:rPr>
                <w:color w:val="000000"/>
                <w:sz w:val="16"/>
                <w:szCs w:val="16"/>
              </w:rPr>
              <w:t>ном из каучука, для безопасного взятия крови.</w:t>
            </w:r>
          </w:p>
        </w:tc>
        <w:tc>
          <w:tcPr>
            <w:tcW w:w="2268" w:type="dxa"/>
            <w:tcBorders>
              <w:top w:val="single" w:sz="8" w:space="0" w:color="auto"/>
              <w:left w:val="nil"/>
              <w:bottom w:val="single" w:sz="4" w:space="0" w:color="auto"/>
              <w:right w:val="single" w:sz="4" w:space="0" w:color="auto"/>
            </w:tcBorders>
            <w:shd w:val="clear" w:color="000000" w:fill="FFFFFF"/>
            <w:hideMark/>
          </w:tcPr>
          <w:p w:rsidR="00785EFC" w:rsidRPr="0052117B" w:rsidRDefault="00785EFC" w:rsidP="00785EFC">
            <w:pPr>
              <w:rPr>
                <w:sz w:val="16"/>
                <w:szCs w:val="16"/>
              </w:rPr>
            </w:pPr>
            <w:r w:rsidRPr="0052117B">
              <w:rPr>
                <w:sz w:val="16"/>
                <w:szCs w:val="16"/>
              </w:rPr>
              <w:t> </w:t>
            </w:r>
          </w:p>
        </w:tc>
        <w:tc>
          <w:tcPr>
            <w:tcW w:w="1700" w:type="dxa"/>
            <w:tcBorders>
              <w:top w:val="single" w:sz="8" w:space="0" w:color="auto"/>
              <w:left w:val="nil"/>
              <w:bottom w:val="single" w:sz="4" w:space="0" w:color="auto"/>
              <w:right w:val="single" w:sz="4" w:space="0" w:color="auto"/>
            </w:tcBorders>
            <w:shd w:val="clear" w:color="000000" w:fill="FFFFFF"/>
            <w:hideMark/>
          </w:tcPr>
          <w:p w:rsidR="00785EFC" w:rsidRPr="0052117B" w:rsidRDefault="00785EFC" w:rsidP="00785EFC">
            <w:pPr>
              <w:rPr>
                <w:sz w:val="16"/>
                <w:szCs w:val="16"/>
              </w:rPr>
            </w:pPr>
            <w:r w:rsidRPr="0052117B">
              <w:rPr>
                <w:sz w:val="16"/>
                <w:szCs w:val="16"/>
              </w:rPr>
              <w:t> </w:t>
            </w:r>
          </w:p>
        </w:tc>
        <w:tc>
          <w:tcPr>
            <w:tcW w:w="1418" w:type="dxa"/>
            <w:tcBorders>
              <w:top w:val="single" w:sz="8" w:space="0" w:color="auto"/>
              <w:left w:val="nil"/>
              <w:bottom w:val="single" w:sz="4" w:space="0" w:color="auto"/>
              <w:right w:val="single" w:sz="8" w:space="0" w:color="auto"/>
            </w:tcBorders>
            <w:shd w:val="clear" w:color="000000" w:fill="FFFFFF"/>
            <w:hideMark/>
          </w:tcPr>
          <w:p w:rsidR="00785EFC" w:rsidRPr="0052117B" w:rsidRDefault="00785EFC" w:rsidP="00785EFC">
            <w:pPr>
              <w:rPr>
                <w:sz w:val="16"/>
                <w:szCs w:val="16"/>
              </w:rPr>
            </w:pPr>
            <w:r w:rsidRPr="0052117B">
              <w:rPr>
                <w:sz w:val="16"/>
                <w:szCs w:val="16"/>
              </w:rPr>
              <w:t> </w:t>
            </w:r>
          </w:p>
        </w:tc>
      </w:tr>
      <w:tr w:rsidR="00785EFC" w:rsidRPr="0052117B" w:rsidTr="0052117B">
        <w:trPr>
          <w:trHeight w:val="630"/>
        </w:trPr>
        <w:tc>
          <w:tcPr>
            <w:tcW w:w="431" w:type="dxa"/>
            <w:vMerge/>
            <w:tcBorders>
              <w:top w:val="single" w:sz="8" w:space="0" w:color="auto"/>
              <w:left w:val="single" w:sz="8" w:space="0" w:color="auto"/>
              <w:bottom w:val="nil"/>
              <w:right w:val="single" w:sz="4" w:space="0" w:color="auto"/>
            </w:tcBorders>
            <w:vAlign w:val="center"/>
            <w:hideMark/>
          </w:tcPr>
          <w:p w:rsidR="00785EFC" w:rsidRPr="0052117B" w:rsidRDefault="00785EFC" w:rsidP="00785EFC">
            <w:pPr>
              <w:rPr>
                <w:sz w:val="16"/>
                <w:szCs w:val="16"/>
              </w:rPr>
            </w:pPr>
          </w:p>
        </w:tc>
        <w:tc>
          <w:tcPr>
            <w:tcW w:w="1701" w:type="dxa"/>
            <w:vMerge/>
            <w:tcBorders>
              <w:top w:val="single" w:sz="8" w:space="0" w:color="auto"/>
              <w:left w:val="single" w:sz="4" w:space="0" w:color="auto"/>
              <w:bottom w:val="nil"/>
              <w:right w:val="single" w:sz="4" w:space="0" w:color="auto"/>
            </w:tcBorders>
            <w:vAlign w:val="center"/>
            <w:hideMark/>
          </w:tcPr>
          <w:p w:rsidR="00785EFC" w:rsidRPr="0052117B" w:rsidRDefault="00785EFC" w:rsidP="00785EFC">
            <w:pPr>
              <w:rPr>
                <w:sz w:val="16"/>
                <w:szCs w:val="16"/>
              </w:rPr>
            </w:pPr>
          </w:p>
        </w:tc>
        <w:tc>
          <w:tcPr>
            <w:tcW w:w="2552" w:type="dxa"/>
            <w:tcBorders>
              <w:top w:val="nil"/>
              <w:left w:val="nil"/>
              <w:bottom w:val="single" w:sz="4" w:space="0" w:color="auto"/>
              <w:right w:val="single" w:sz="4" w:space="0" w:color="auto"/>
            </w:tcBorders>
            <w:shd w:val="clear" w:color="000000" w:fill="FFFFFF"/>
            <w:hideMark/>
          </w:tcPr>
          <w:p w:rsidR="00785EFC" w:rsidRPr="0052117B" w:rsidRDefault="00785EFC" w:rsidP="00785EFC">
            <w:pPr>
              <w:rPr>
                <w:sz w:val="16"/>
                <w:szCs w:val="16"/>
              </w:rPr>
            </w:pPr>
            <w:r w:rsidRPr="0052117B">
              <w:rPr>
                <w:sz w:val="16"/>
                <w:szCs w:val="16"/>
              </w:rPr>
              <w:t xml:space="preserve">Материал иглы - нержавеющая сталь с </w:t>
            </w:r>
            <w:proofErr w:type="spellStart"/>
            <w:r w:rsidRPr="0052117B">
              <w:rPr>
                <w:sz w:val="16"/>
                <w:szCs w:val="16"/>
              </w:rPr>
              <w:t>силиконизированным</w:t>
            </w:r>
            <w:proofErr w:type="spellEnd"/>
            <w:r w:rsidRPr="0052117B">
              <w:rPr>
                <w:sz w:val="16"/>
                <w:szCs w:val="16"/>
              </w:rPr>
              <w:t xml:space="preserve"> покрытием</w:t>
            </w:r>
          </w:p>
        </w:tc>
        <w:tc>
          <w:tcPr>
            <w:tcW w:w="2268" w:type="dxa"/>
            <w:tcBorders>
              <w:top w:val="nil"/>
              <w:left w:val="nil"/>
              <w:bottom w:val="single" w:sz="4" w:space="0" w:color="auto"/>
              <w:right w:val="single" w:sz="4" w:space="0" w:color="auto"/>
            </w:tcBorders>
            <w:shd w:val="clear" w:color="000000" w:fill="FFFFFF"/>
            <w:hideMark/>
          </w:tcPr>
          <w:p w:rsidR="00785EFC" w:rsidRPr="0052117B" w:rsidRDefault="00785EFC" w:rsidP="00785EFC">
            <w:pPr>
              <w:rPr>
                <w:sz w:val="16"/>
                <w:szCs w:val="16"/>
              </w:rPr>
            </w:pPr>
            <w:r w:rsidRPr="0052117B">
              <w:rPr>
                <w:sz w:val="16"/>
                <w:szCs w:val="16"/>
              </w:rPr>
              <w:t> </w:t>
            </w:r>
          </w:p>
        </w:tc>
        <w:tc>
          <w:tcPr>
            <w:tcW w:w="1700" w:type="dxa"/>
            <w:tcBorders>
              <w:top w:val="nil"/>
              <w:left w:val="nil"/>
              <w:bottom w:val="single" w:sz="4" w:space="0" w:color="auto"/>
              <w:right w:val="single" w:sz="4" w:space="0" w:color="auto"/>
            </w:tcBorders>
            <w:shd w:val="clear" w:color="000000" w:fill="FFFFFF"/>
            <w:hideMark/>
          </w:tcPr>
          <w:p w:rsidR="00785EFC" w:rsidRPr="0052117B" w:rsidRDefault="00785EFC" w:rsidP="00785EFC">
            <w:pPr>
              <w:rPr>
                <w:sz w:val="16"/>
                <w:szCs w:val="16"/>
              </w:rPr>
            </w:pPr>
            <w:r w:rsidRPr="0052117B">
              <w:rPr>
                <w:sz w:val="16"/>
                <w:szCs w:val="16"/>
              </w:rPr>
              <w:t> </w:t>
            </w:r>
          </w:p>
        </w:tc>
        <w:tc>
          <w:tcPr>
            <w:tcW w:w="1418" w:type="dxa"/>
            <w:tcBorders>
              <w:top w:val="nil"/>
              <w:left w:val="nil"/>
              <w:bottom w:val="single" w:sz="4" w:space="0" w:color="auto"/>
              <w:right w:val="single" w:sz="8" w:space="0" w:color="auto"/>
            </w:tcBorders>
            <w:shd w:val="clear" w:color="000000" w:fill="FFFFFF"/>
            <w:hideMark/>
          </w:tcPr>
          <w:p w:rsidR="00785EFC" w:rsidRPr="0052117B" w:rsidRDefault="00785EFC" w:rsidP="00785EFC">
            <w:pPr>
              <w:rPr>
                <w:sz w:val="16"/>
                <w:szCs w:val="16"/>
              </w:rPr>
            </w:pPr>
            <w:r w:rsidRPr="0052117B">
              <w:rPr>
                <w:sz w:val="16"/>
                <w:szCs w:val="16"/>
              </w:rPr>
              <w:t> </w:t>
            </w:r>
          </w:p>
        </w:tc>
      </w:tr>
      <w:tr w:rsidR="00785EFC" w:rsidRPr="0052117B" w:rsidTr="0052117B">
        <w:trPr>
          <w:trHeight w:val="585"/>
        </w:trPr>
        <w:tc>
          <w:tcPr>
            <w:tcW w:w="431" w:type="dxa"/>
            <w:vMerge/>
            <w:tcBorders>
              <w:top w:val="single" w:sz="8" w:space="0" w:color="auto"/>
              <w:left w:val="single" w:sz="8" w:space="0" w:color="auto"/>
              <w:bottom w:val="nil"/>
              <w:right w:val="single" w:sz="4" w:space="0" w:color="auto"/>
            </w:tcBorders>
            <w:vAlign w:val="center"/>
            <w:hideMark/>
          </w:tcPr>
          <w:p w:rsidR="00785EFC" w:rsidRPr="0052117B" w:rsidRDefault="00785EFC" w:rsidP="00785EFC">
            <w:pPr>
              <w:rPr>
                <w:sz w:val="16"/>
                <w:szCs w:val="16"/>
              </w:rPr>
            </w:pPr>
          </w:p>
        </w:tc>
        <w:tc>
          <w:tcPr>
            <w:tcW w:w="1701" w:type="dxa"/>
            <w:vMerge/>
            <w:tcBorders>
              <w:top w:val="single" w:sz="8" w:space="0" w:color="auto"/>
              <w:left w:val="single" w:sz="4" w:space="0" w:color="auto"/>
              <w:bottom w:val="nil"/>
              <w:right w:val="single" w:sz="4" w:space="0" w:color="auto"/>
            </w:tcBorders>
            <w:vAlign w:val="center"/>
            <w:hideMark/>
          </w:tcPr>
          <w:p w:rsidR="00785EFC" w:rsidRPr="0052117B" w:rsidRDefault="00785EFC" w:rsidP="00785EFC">
            <w:pPr>
              <w:rPr>
                <w:sz w:val="16"/>
                <w:szCs w:val="16"/>
              </w:rPr>
            </w:pPr>
          </w:p>
        </w:tc>
        <w:tc>
          <w:tcPr>
            <w:tcW w:w="2552" w:type="dxa"/>
            <w:tcBorders>
              <w:top w:val="nil"/>
              <w:left w:val="nil"/>
              <w:bottom w:val="single" w:sz="4" w:space="0" w:color="auto"/>
              <w:right w:val="single" w:sz="4" w:space="0" w:color="auto"/>
            </w:tcBorders>
            <w:shd w:val="clear" w:color="000000" w:fill="FFFFFF"/>
            <w:vAlign w:val="center"/>
            <w:hideMark/>
          </w:tcPr>
          <w:p w:rsidR="00785EFC" w:rsidRPr="0052117B" w:rsidRDefault="00785EFC" w:rsidP="00785EFC">
            <w:pPr>
              <w:jc w:val="both"/>
              <w:rPr>
                <w:sz w:val="16"/>
                <w:szCs w:val="16"/>
              </w:rPr>
            </w:pPr>
            <w:r w:rsidRPr="0052117B">
              <w:rPr>
                <w:sz w:val="16"/>
                <w:szCs w:val="16"/>
              </w:rPr>
              <w:t>Размер иглы-бабочки 21G*3/4 (0,8*19 мм)</w:t>
            </w:r>
          </w:p>
        </w:tc>
        <w:tc>
          <w:tcPr>
            <w:tcW w:w="2268" w:type="dxa"/>
            <w:tcBorders>
              <w:top w:val="nil"/>
              <w:left w:val="nil"/>
              <w:bottom w:val="single" w:sz="4" w:space="0" w:color="auto"/>
              <w:right w:val="single" w:sz="4" w:space="0" w:color="auto"/>
            </w:tcBorders>
            <w:shd w:val="clear" w:color="000000" w:fill="FFFFFF"/>
            <w:vAlign w:val="center"/>
            <w:hideMark/>
          </w:tcPr>
          <w:p w:rsidR="00785EFC" w:rsidRPr="0052117B" w:rsidRDefault="00785EFC" w:rsidP="00785EFC">
            <w:pPr>
              <w:jc w:val="both"/>
              <w:rPr>
                <w:sz w:val="16"/>
                <w:szCs w:val="16"/>
              </w:rPr>
            </w:pPr>
            <w:r w:rsidRPr="0052117B">
              <w:rPr>
                <w:sz w:val="16"/>
                <w:szCs w:val="16"/>
              </w:rPr>
              <w:t> </w:t>
            </w:r>
          </w:p>
        </w:tc>
        <w:tc>
          <w:tcPr>
            <w:tcW w:w="1700" w:type="dxa"/>
            <w:tcBorders>
              <w:top w:val="nil"/>
              <w:left w:val="nil"/>
              <w:bottom w:val="single" w:sz="4" w:space="0" w:color="auto"/>
              <w:right w:val="single" w:sz="4" w:space="0" w:color="auto"/>
            </w:tcBorders>
            <w:shd w:val="clear" w:color="000000" w:fill="FFFFFF"/>
            <w:vAlign w:val="center"/>
            <w:hideMark/>
          </w:tcPr>
          <w:p w:rsidR="00785EFC" w:rsidRPr="0052117B" w:rsidRDefault="00785EFC" w:rsidP="00785EFC">
            <w:pPr>
              <w:jc w:val="both"/>
              <w:rPr>
                <w:sz w:val="16"/>
                <w:szCs w:val="16"/>
              </w:rPr>
            </w:pPr>
            <w:r w:rsidRPr="0052117B">
              <w:rPr>
                <w:sz w:val="16"/>
                <w:szCs w:val="16"/>
              </w:rPr>
              <w:t> </w:t>
            </w:r>
          </w:p>
        </w:tc>
        <w:tc>
          <w:tcPr>
            <w:tcW w:w="1418" w:type="dxa"/>
            <w:tcBorders>
              <w:top w:val="nil"/>
              <w:left w:val="nil"/>
              <w:bottom w:val="single" w:sz="4" w:space="0" w:color="auto"/>
              <w:right w:val="single" w:sz="8" w:space="0" w:color="auto"/>
            </w:tcBorders>
            <w:shd w:val="clear" w:color="000000" w:fill="FFFFFF"/>
            <w:vAlign w:val="center"/>
            <w:hideMark/>
          </w:tcPr>
          <w:p w:rsidR="00785EFC" w:rsidRPr="0052117B" w:rsidRDefault="00785EFC" w:rsidP="00785EFC">
            <w:pPr>
              <w:jc w:val="center"/>
              <w:rPr>
                <w:sz w:val="16"/>
                <w:szCs w:val="16"/>
              </w:rPr>
            </w:pPr>
            <w:r w:rsidRPr="0052117B">
              <w:rPr>
                <w:sz w:val="16"/>
                <w:szCs w:val="16"/>
              </w:rPr>
              <w:t> </w:t>
            </w:r>
          </w:p>
        </w:tc>
      </w:tr>
      <w:tr w:rsidR="00785EFC" w:rsidRPr="0052117B" w:rsidTr="0052117B">
        <w:trPr>
          <w:trHeight w:val="1133"/>
        </w:trPr>
        <w:tc>
          <w:tcPr>
            <w:tcW w:w="431" w:type="dxa"/>
            <w:vMerge/>
            <w:tcBorders>
              <w:top w:val="single" w:sz="8" w:space="0" w:color="auto"/>
              <w:left w:val="single" w:sz="8" w:space="0" w:color="auto"/>
              <w:bottom w:val="nil"/>
              <w:right w:val="single" w:sz="4" w:space="0" w:color="auto"/>
            </w:tcBorders>
            <w:vAlign w:val="center"/>
            <w:hideMark/>
          </w:tcPr>
          <w:p w:rsidR="00785EFC" w:rsidRPr="0052117B" w:rsidRDefault="00785EFC" w:rsidP="00785EFC">
            <w:pPr>
              <w:rPr>
                <w:sz w:val="16"/>
                <w:szCs w:val="16"/>
              </w:rPr>
            </w:pPr>
          </w:p>
        </w:tc>
        <w:tc>
          <w:tcPr>
            <w:tcW w:w="1701" w:type="dxa"/>
            <w:vMerge/>
            <w:tcBorders>
              <w:top w:val="single" w:sz="8" w:space="0" w:color="auto"/>
              <w:left w:val="single" w:sz="4" w:space="0" w:color="auto"/>
              <w:bottom w:val="nil"/>
              <w:right w:val="single" w:sz="4" w:space="0" w:color="auto"/>
            </w:tcBorders>
            <w:vAlign w:val="center"/>
            <w:hideMark/>
          </w:tcPr>
          <w:p w:rsidR="00785EFC" w:rsidRPr="0052117B" w:rsidRDefault="00785EFC" w:rsidP="00785EFC">
            <w:pPr>
              <w:rPr>
                <w:sz w:val="16"/>
                <w:szCs w:val="16"/>
              </w:rPr>
            </w:pPr>
          </w:p>
        </w:tc>
        <w:tc>
          <w:tcPr>
            <w:tcW w:w="2552" w:type="dxa"/>
            <w:tcBorders>
              <w:top w:val="nil"/>
              <w:left w:val="nil"/>
              <w:bottom w:val="single" w:sz="4" w:space="0" w:color="auto"/>
              <w:right w:val="single" w:sz="4" w:space="0" w:color="auto"/>
            </w:tcBorders>
            <w:shd w:val="clear" w:color="000000" w:fill="FFFFFF"/>
            <w:vAlign w:val="center"/>
            <w:hideMark/>
          </w:tcPr>
          <w:p w:rsidR="00785EFC" w:rsidRPr="0052117B" w:rsidRDefault="00785EFC" w:rsidP="00785EFC">
            <w:pPr>
              <w:jc w:val="both"/>
              <w:rPr>
                <w:sz w:val="16"/>
                <w:szCs w:val="16"/>
              </w:rPr>
            </w:pPr>
            <w:r w:rsidRPr="0052117B">
              <w:rPr>
                <w:sz w:val="16"/>
                <w:szCs w:val="16"/>
              </w:rPr>
              <w:t> </w:t>
            </w:r>
          </w:p>
        </w:tc>
        <w:tc>
          <w:tcPr>
            <w:tcW w:w="2268" w:type="dxa"/>
            <w:tcBorders>
              <w:top w:val="nil"/>
              <w:left w:val="nil"/>
              <w:bottom w:val="single" w:sz="4" w:space="0" w:color="auto"/>
              <w:right w:val="single" w:sz="4" w:space="0" w:color="auto"/>
            </w:tcBorders>
            <w:shd w:val="clear" w:color="auto" w:fill="auto"/>
            <w:vAlign w:val="center"/>
            <w:hideMark/>
          </w:tcPr>
          <w:p w:rsidR="00785EFC" w:rsidRPr="0052117B" w:rsidRDefault="00785EFC" w:rsidP="00785EFC">
            <w:pPr>
              <w:jc w:val="both"/>
              <w:rPr>
                <w:sz w:val="16"/>
                <w:szCs w:val="16"/>
              </w:rPr>
            </w:pPr>
            <w:r w:rsidRPr="0052117B">
              <w:rPr>
                <w:sz w:val="16"/>
                <w:szCs w:val="16"/>
              </w:rPr>
              <w:t xml:space="preserve">Длина прозрачного катетера из </w:t>
            </w:r>
            <w:proofErr w:type="spellStart"/>
            <w:r w:rsidRPr="0052117B">
              <w:rPr>
                <w:sz w:val="16"/>
                <w:szCs w:val="16"/>
              </w:rPr>
              <w:t>апирогенного</w:t>
            </w:r>
            <w:proofErr w:type="spellEnd"/>
            <w:r w:rsidRPr="0052117B">
              <w:rPr>
                <w:sz w:val="16"/>
                <w:szCs w:val="16"/>
              </w:rPr>
              <w:t xml:space="preserve"> материала, соединяющего иглу-бабочку с </w:t>
            </w:r>
            <w:proofErr w:type="spellStart"/>
            <w:r w:rsidRPr="0052117B">
              <w:rPr>
                <w:sz w:val="16"/>
                <w:szCs w:val="16"/>
              </w:rPr>
              <w:t>луер</w:t>
            </w:r>
            <w:proofErr w:type="spellEnd"/>
            <w:r w:rsidRPr="0052117B">
              <w:rPr>
                <w:sz w:val="16"/>
                <w:szCs w:val="16"/>
              </w:rPr>
              <w:t>-адаптером, мм</w:t>
            </w:r>
          </w:p>
        </w:tc>
        <w:tc>
          <w:tcPr>
            <w:tcW w:w="1700" w:type="dxa"/>
            <w:tcBorders>
              <w:top w:val="nil"/>
              <w:left w:val="nil"/>
              <w:bottom w:val="single" w:sz="4" w:space="0" w:color="auto"/>
              <w:right w:val="single" w:sz="4" w:space="0" w:color="auto"/>
            </w:tcBorders>
            <w:shd w:val="clear" w:color="auto" w:fill="auto"/>
            <w:vAlign w:val="center"/>
            <w:hideMark/>
          </w:tcPr>
          <w:p w:rsidR="00785EFC" w:rsidRPr="0052117B" w:rsidRDefault="00785EFC" w:rsidP="00785EFC">
            <w:pPr>
              <w:jc w:val="center"/>
              <w:rPr>
                <w:sz w:val="16"/>
                <w:szCs w:val="16"/>
              </w:rPr>
            </w:pPr>
            <w:r w:rsidRPr="0052117B">
              <w:rPr>
                <w:sz w:val="16"/>
                <w:szCs w:val="16"/>
              </w:rPr>
              <w:t xml:space="preserve">Не более 190 </w:t>
            </w:r>
          </w:p>
        </w:tc>
        <w:tc>
          <w:tcPr>
            <w:tcW w:w="1418" w:type="dxa"/>
            <w:tcBorders>
              <w:top w:val="nil"/>
              <w:left w:val="nil"/>
              <w:bottom w:val="single" w:sz="4" w:space="0" w:color="auto"/>
              <w:right w:val="single" w:sz="8" w:space="0" w:color="auto"/>
            </w:tcBorders>
            <w:shd w:val="clear" w:color="auto" w:fill="auto"/>
            <w:vAlign w:val="center"/>
            <w:hideMark/>
          </w:tcPr>
          <w:p w:rsidR="00785EFC" w:rsidRPr="0052117B" w:rsidRDefault="00785EFC" w:rsidP="00785EFC">
            <w:pPr>
              <w:jc w:val="center"/>
              <w:rPr>
                <w:sz w:val="16"/>
                <w:szCs w:val="16"/>
              </w:rPr>
            </w:pPr>
            <w:r w:rsidRPr="0052117B">
              <w:rPr>
                <w:sz w:val="16"/>
                <w:szCs w:val="16"/>
              </w:rPr>
              <w:t>Конкретное значение</w:t>
            </w:r>
          </w:p>
        </w:tc>
      </w:tr>
      <w:tr w:rsidR="00785EFC" w:rsidRPr="0052117B" w:rsidTr="0052117B">
        <w:trPr>
          <w:trHeight w:val="2808"/>
        </w:trPr>
        <w:tc>
          <w:tcPr>
            <w:tcW w:w="431" w:type="dxa"/>
            <w:vMerge/>
            <w:tcBorders>
              <w:top w:val="single" w:sz="8" w:space="0" w:color="auto"/>
              <w:left w:val="single" w:sz="8" w:space="0" w:color="auto"/>
              <w:bottom w:val="nil"/>
              <w:right w:val="single" w:sz="4" w:space="0" w:color="auto"/>
            </w:tcBorders>
            <w:vAlign w:val="center"/>
            <w:hideMark/>
          </w:tcPr>
          <w:p w:rsidR="00785EFC" w:rsidRPr="0052117B" w:rsidRDefault="00785EFC" w:rsidP="00785EFC">
            <w:pPr>
              <w:rPr>
                <w:sz w:val="16"/>
                <w:szCs w:val="16"/>
              </w:rPr>
            </w:pPr>
          </w:p>
        </w:tc>
        <w:tc>
          <w:tcPr>
            <w:tcW w:w="1701" w:type="dxa"/>
            <w:vMerge/>
            <w:tcBorders>
              <w:top w:val="single" w:sz="8" w:space="0" w:color="auto"/>
              <w:left w:val="single" w:sz="4" w:space="0" w:color="auto"/>
              <w:bottom w:val="nil"/>
              <w:right w:val="single" w:sz="4" w:space="0" w:color="auto"/>
            </w:tcBorders>
            <w:vAlign w:val="center"/>
            <w:hideMark/>
          </w:tcPr>
          <w:p w:rsidR="00785EFC" w:rsidRPr="0052117B" w:rsidRDefault="00785EFC" w:rsidP="00785EFC">
            <w:pPr>
              <w:rPr>
                <w:sz w:val="16"/>
                <w:szCs w:val="16"/>
              </w:rPr>
            </w:pPr>
          </w:p>
        </w:tc>
        <w:tc>
          <w:tcPr>
            <w:tcW w:w="2552" w:type="dxa"/>
            <w:tcBorders>
              <w:top w:val="nil"/>
              <w:left w:val="nil"/>
              <w:bottom w:val="nil"/>
              <w:right w:val="single" w:sz="4" w:space="0" w:color="auto"/>
            </w:tcBorders>
            <w:shd w:val="clear" w:color="000000" w:fill="FFFFFF"/>
            <w:vAlign w:val="center"/>
            <w:hideMark/>
          </w:tcPr>
          <w:p w:rsidR="00785EFC" w:rsidRPr="0052117B" w:rsidRDefault="00785EFC" w:rsidP="00785EFC">
            <w:pPr>
              <w:jc w:val="both"/>
              <w:rPr>
                <w:sz w:val="16"/>
                <w:szCs w:val="16"/>
              </w:rPr>
            </w:pPr>
            <w:r w:rsidRPr="0052117B">
              <w:rPr>
                <w:sz w:val="16"/>
                <w:szCs w:val="16"/>
              </w:rPr>
              <w:t>Индивидуальная стерильная упаковка; групповая упаковка – не менее 100 шт. в картонной коробке. На этикетке групповой упаковки содержится информ</w:t>
            </w:r>
            <w:r w:rsidRPr="0052117B">
              <w:rPr>
                <w:sz w:val="16"/>
                <w:szCs w:val="16"/>
              </w:rPr>
              <w:t>а</w:t>
            </w:r>
            <w:r w:rsidRPr="0052117B">
              <w:rPr>
                <w:sz w:val="16"/>
                <w:szCs w:val="16"/>
              </w:rPr>
              <w:t>ция о сроке годности, дате изг</w:t>
            </w:r>
            <w:r w:rsidRPr="0052117B">
              <w:rPr>
                <w:sz w:val="16"/>
                <w:szCs w:val="16"/>
              </w:rPr>
              <w:t>о</w:t>
            </w:r>
            <w:r w:rsidRPr="0052117B">
              <w:rPr>
                <w:sz w:val="16"/>
                <w:szCs w:val="16"/>
              </w:rPr>
              <w:t>товления, номере лота, размере изделия, условиях хранения, импортере; знак стерильности и способ стерилизации, знак одн</w:t>
            </w:r>
            <w:r w:rsidRPr="0052117B">
              <w:rPr>
                <w:sz w:val="16"/>
                <w:szCs w:val="16"/>
              </w:rPr>
              <w:t>о</w:t>
            </w:r>
            <w:r w:rsidRPr="0052117B">
              <w:rPr>
                <w:sz w:val="16"/>
                <w:szCs w:val="16"/>
              </w:rPr>
              <w:t>кратности применения, номер регистрационного удостоверения; наличие надписи: «</w:t>
            </w:r>
            <w:proofErr w:type="spellStart"/>
            <w:r w:rsidRPr="0052117B">
              <w:rPr>
                <w:sz w:val="16"/>
                <w:szCs w:val="16"/>
              </w:rPr>
              <w:t>Апирогенно</w:t>
            </w:r>
            <w:proofErr w:type="spellEnd"/>
            <w:r w:rsidRPr="0052117B">
              <w:rPr>
                <w:sz w:val="16"/>
                <w:szCs w:val="16"/>
              </w:rPr>
              <w:t>», «Нетоксично»</w:t>
            </w:r>
          </w:p>
        </w:tc>
        <w:tc>
          <w:tcPr>
            <w:tcW w:w="2268" w:type="dxa"/>
            <w:tcBorders>
              <w:top w:val="nil"/>
              <w:left w:val="nil"/>
              <w:bottom w:val="nil"/>
              <w:right w:val="single" w:sz="4" w:space="0" w:color="auto"/>
            </w:tcBorders>
            <w:shd w:val="clear" w:color="auto" w:fill="auto"/>
            <w:vAlign w:val="center"/>
            <w:hideMark/>
          </w:tcPr>
          <w:p w:rsidR="00785EFC" w:rsidRPr="0052117B" w:rsidRDefault="00785EFC" w:rsidP="00785EFC">
            <w:pPr>
              <w:jc w:val="both"/>
              <w:rPr>
                <w:sz w:val="16"/>
                <w:szCs w:val="16"/>
              </w:rPr>
            </w:pPr>
            <w:r w:rsidRPr="0052117B">
              <w:rPr>
                <w:sz w:val="16"/>
                <w:szCs w:val="16"/>
              </w:rPr>
              <w:t> </w:t>
            </w:r>
          </w:p>
        </w:tc>
        <w:tc>
          <w:tcPr>
            <w:tcW w:w="1700" w:type="dxa"/>
            <w:tcBorders>
              <w:top w:val="nil"/>
              <w:left w:val="nil"/>
              <w:bottom w:val="nil"/>
              <w:right w:val="single" w:sz="4" w:space="0" w:color="auto"/>
            </w:tcBorders>
            <w:shd w:val="clear" w:color="auto" w:fill="auto"/>
            <w:vAlign w:val="center"/>
            <w:hideMark/>
          </w:tcPr>
          <w:p w:rsidR="00785EFC" w:rsidRPr="0052117B" w:rsidRDefault="00785EFC" w:rsidP="00785EFC">
            <w:pPr>
              <w:jc w:val="center"/>
              <w:rPr>
                <w:sz w:val="16"/>
                <w:szCs w:val="16"/>
              </w:rPr>
            </w:pPr>
            <w:r w:rsidRPr="0052117B">
              <w:rPr>
                <w:sz w:val="16"/>
                <w:szCs w:val="16"/>
              </w:rPr>
              <w:t> </w:t>
            </w:r>
          </w:p>
        </w:tc>
        <w:tc>
          <w:tcPr>
            <w:tcW w:w="1418" w:type="dxa"/>
            <w:tcBorders>
              <w:top w:val="nil"/>
              <w:left w:val="nil"/>
              <w:bottom w:val="nil"/>
              <w:right w:val="single" w:sz="8" w:space="0" w:color="auto"/>
            </w:tcBorders>
            <w:shd w:val="clear" w:color="auto" w:fill="auto"/>
            <w:vAlign w:val="center"/>
            <w:hideMark/>
          </w:tcPr>
          <w:p w:rsidR="00785EFC" w:rsidRPr="0052117B" w:rsidRDefault="00785EFC" w:rsidP="00785EFC">
            <w:pPr>
              <w:jc w:val="center"/>
              <w:rPr>
                <w:sz w:val="16"/>
                <w:szCs w:val="16"/>
              </w:rPr>
            </w:pPr>
            <w:r w:rsidRPr="0052117B">
              <w:rPr>
                <w:sz w:val="16"/>
                <w:szCs w:val="16"/>
              </w:rPr>
              <w:t> </w:t>
            </w:r>
          </w:p>
        </w:tc>
      </w:tr>
      <w:tr w:rsidR="00785EFC" w:rsidRPr="0052117B" w:rsidTr="0052117B">
        <w:trPr>
          <w:trHeight w:val="1261"/>
        </w:trPr>
        <w:tc>
          <w:tcPr>
            <w:tcW w:w="431" w:type="dxa"/>
            <w:vMerge w:val="restart"/>
            <w:tcBorders>
              <w:top w:val="single" w:sz="8" w:space="0" w:color="auto"/>
              <w:left w:val="single" w:sz="8" w:space="0" w:color="auto"/>
              <w:bottom w:val="single" w:sz="8" w:space="0" w:color="000000"/>
              <w:right w:val="single" w:sz="4" w:space="0" w:color="auto"/>
            </w:tcBorders>
            <w:shd w:val="clear" w:color="000000" w:fill="FFFFFF"/>
            <w:hideMark/>
          </w:tcPr>
          <w:p w:rsidR="00785EFC" w:rsidRPr="0052117B" w:rsidRDefault="00785EFC" w:rsidP="00785EFC">
            <w:pPr>
              <w:jc w:val="right"/>
              <w:rPr>
                <w:sz w:val="16"/>
                <w:szCs w:val="16"/>
              </w:rPr>
            </w:pPr>
            <w:r w:rsidRPr="0052117B">
              <w:rPr>
                <w:sz w:val="16"/>
                <w:szCs w:val="16"/>
              </w:rPr>
              <w:t>7</w:t>
            </w:r>
          </w:p>
        </w:tc>
        <w:tc>
          <w:tcPr>
            <w:tcW w:w="1701" w:type="dxa"/>
            <w:vMerge w:val="restart"/>
            <w:tcBorders>
              <w:top w:val="single" w:sz="8" w:space="0" w:color="auto"/>
              <w:left w:val="single" w:sz="4" w:space="0" w:color="auto"/>
              <w:bottom w:val="single" w:sz="8" w:space="0" w:color="000000"/>
              <w:right w:val="single" w:sz="4" w:space="0" w:color="auto"/>
            </w:tcBorders>
            <w:shd w:val="clear" w:color="000000" w:fill="FFFFFF"/>
            <w:hideMark/>
          </w:tcPr>
          <w:p w:rsidR="00785EFC" w:rsidRPr="0052117B" w:rsidRDefault="00785EFC" w:rsidP="00785EFC">
            <w:pPr>
              <w:rPr>
                <w:sz w:val="16"/>
                <w:szCs w:val="16"/>
              </w:rPr>
            </w:pPr>
            <w:r w:rsidRPr="0052117B">
              <w:rPr>
                <w:sz w:val="16"/>
                <w:szCs w:val="16"/>
              </w:rPr>
              <w:t>Система для пров</w:t>
            </w:r>
            <w:r w:rsidRPr="0052117B">
              <w:rPr>
                <w:sz w:val="16"/>
                <w:szCs w:val="16"/>
              </w:rPr>
              <w:t>е</w:t>
            </w:r>
            <w:r w:rsidRPr="0052117B">
              <w:rPr>
                <w:sz w:val="16"/>
                <w:szCs w:val="16"/>
              </w:rPr>
              <w:t>дения забора кр</w:t>
            </w:r>
            <w:r w:rsidRPr="0052117B">
              <w:rPr>
                <w:sz w:val="16"/>
                <w:szCs w:val="16"/>
              </w:rPr>
              <w:t>о</w:t>
            </w:r>
            <w:r w:rsidRPr="0052117B">
              <w:rPr>
                <w:sz w:val="16"/>
                <w:szCs w:val="16"/>
              </w:rPr>
              <w:t xml:space="preserve">ви/внутривенной </w:t>
            </w:r>
            <w:proofErr w:type="spellStart"/>
            <w:r w:rsidRPr="0052117B">
              <w:rPr>
                <w:sz w:val="16"/>
                <w:szCs w:val="16"/>
              </w:rPr>
              <w:t>инфузии</w:t>
            </w:r>
            <w:proofErr w:type="spellEnd"/>
            <w:r w:rsidRPr="0052117B">
              <w:rPr>
                <w:sz w:val="16"/>
                <w:szCs w:val="16"/>
              </w:rPr>
              <w:t>, 2000 шт.</w:t>
            </w:r>
            <w:r w:rsidRPr="0052117B">
              <w:rPr>
                <w:sz w:val="16"/>
                <w:szCs w:val="16"/>
              </w:rPr>
              <w:br/>
            </w:r>
            <w:r w:rsidRPr="0052117B">
              <w:rPr>
                <w:sz w:val="16"/>
                <w:szCs w:val="16"/>
              </w:rPr>
              <w:br/>
              <w:t>Код КТРУ - 32.50.13.190-00007054</w:t>
            </w:r>
          </w:p>
        </w:tc>
        <w:tc>
          <w:tcPr>
            <w:tcW w:w="2552" w:type="dxa"/>
            <w:tcBorders>
              <w:top w:val="single" w:sz="8" w:space="0" w:color="auto"/>
              <w:left w:val="nil"/>
              <w:bottom w:val="single" w:sz="4" w:space="0" w:color="auto"/>
              <w:right w:val="single" w:sz="4" w:space="0" w:color="auto"/>
            </w:tcBorders>
            <w:shd w:val="clear" w:color="000000" w:fill="FFFFFF"/>
            <w:vAlign w:val="center"/>
            <w:hideMark/>
          </w:tcPr>
          <w:p w:rsidR="00785EFC" w:rsidRPr="0052117B" w:rsidRDefault="00785EFC" w:rsidP="00785EFC">
            <w:pPr>
              <w:rPr>
                <w:sz w:val="16"/>
                <w:szCs w:val="16"/>
              </w:rPr>
            </w:pPr>
            <w:r w:rsidRPr="0052117B">
              <w:rPr>
                <w:sz w:val="16"/>
                <w:szCs w:val="16"/>
              </w:rPr>
              <w:t>Стерильный комплект для взятия нескольких проб крови из сло</w:t>
            </w:r>
            <w:r w:rsidRPr="0052117B">
              <w:rPr>
                <w:sz w:val="16"/>
                <w:szCs w:val="16"/>
              </w:rPr>
              <w:t>ж</w:t>
            </w:r>
            <w:r w:rsidRPr="0052117B">
              <w:rPr>
                <w:sz w:val="16"/>
                <w:szCs w:val="16"/>
              </w:rPr>
              <w:t>ных вен у одного пациента, с</w:t>
            </w:r>
            <w:r w:rsidRPr="0052117B">
              <w:rPr>
                <w:sz w:val="16"/>
                <w:szCs w:val="16"/>
              </w:rPr>
              <w:t>о</w:t>
            </w:r>
            <w:r w:rsidRPr="0052117B">
              <w:rPr>
                <w:sz w:val="16"/>
                <w:szCs w:val="16"/>
              </w:rPr>
              <w:t>стоящий из игл</w:t>
            </w:r>
            <w:proofErr w:type="gramStart"/>
            <w:r w:rsidRPr="0052117B">
              <w:rPr>
                <w:sz w:val="16"/>
                <w:szCs w:val="16"/>
              </w:rPr>
              <w:t>ы-</w:t>
            </w:r>
            <w:proofErr w:type="gramEnd"/>
            <w:r w:rsidRPr="0052117B">
              <w:rPr>
                <w:sz w:val="16"/>
                <w:szCs w:val="16"/>
              </w:rPr>
              <w:t xml:space="preserve">"бабочки", </w:t>
            </w:r>
            <w:proofErr w:type="spellStart"/>
            <w:r w:rsidRPr="0052117B">
              <w:rPr>
                <w:sz w:val="16"/>
                <w:szCs w:val="16"/>
              </w:rPr>
              <w:t>бе</w:t>
            </w:r>
            <w:r w:rsidRPr="0052117B">
              <w:rPr>
                <w:sz w:val="16"/>
                <w:szCs w:val="16"/>
              </w:rPr>
              <w:t>з</w:t>
            </w:r>
            <w:r w:rsidRPr="0052117B">
              <w:rPr>
                <w:sz w:val="16"/>
                <w:szCs w:val="16"/>
              </w:rPr>
              <w:t>латексного</w:t>
            </w:r>
            <w:proofErr w:type="spellEnd"/>
            <w:r w:rsidRPr="0052117B">
              <w:rPr>
                <w:sz w:val="16"/>
                <w:szCs w:val="16"/>
              </w:rPr>
              <w:t xml:space="preserve"> катетера длиной 17,8 см, </w:t>
            </w:r>
            <w:proofErr w:type="spellStart"/>
            <w:r w:rsidRPr="0052117B">
              <w:rPr>
                <w:sz w:val="16"/>
                <w:szCs w:val="16"/>
              </w:rPr>
              <w:t>луер</w:t>
            </w:r>
            <w:proofErr w:type="spellEnd"/>
            <w:r w:rsidRPr="0052117B">
              <w:rPr>
                <w:sz w:val="16"/>
                <w:szCs w:val="16"/>
              </w:rPr>
              <w:t>-адаптера</w:t>
            </w:r>
          </w:p>
        </w:tc>
        <w:tc>
          <w:tcPr>
            <w:tcW w:w="2268" w:type="dxa"/>
            <w:tcBorders>
              <w:top w:val="single" w:sz="8" w:space="0" w:color="auto"/>
              <w:left w:val="nil"/>
              <w:bottom w:val="single" w:sz="4" w:space="0" w:color="auto"/>
              <w:right w:val="single" w:sz="4" w:space="0" w:color="auto"/>
            </w:tcBorders>
            <w:shd w:val="clear" w:color="000000" w:fill="FFFFFF"/>
            <w:hideMark/>
          </w:tcPr>
          <w:p w:rsidR="00785EFC" w:rsidRPr="0052117B" w:rsidRDefault="00785EFC" w:rsidP="00785EFC">
            <w:pPr>
              <w:rPr>
                <w:sz w:val="16"/>
                <w:szCs w:val="16"/>
              </w:rPr>
            </w:pPr>
            <w:r w:rsidRPr="0052117B">
              <w:rPr>
                <w:sz w:val="16"/>
                <w:szCs w:val="16"/>
              </w:rPr>
              <w:t> </w:t>
            </w:r>
          </w:p>
        </w:tc>
        <w:tc>
          <w:tcPr>
            <w:tcW w:w="1700" w:type="dxa"/>
            <w:tcBorders>
              <w:top w:val="single" w:sz="8" w:space="0" w:color="auto"/>
              <w:left w:val="nil"/>
              <w:bottom w:val="single" w:sz="4" w:space="0" w:color="auto"/>
              <w:right w:val="single" w:sz="4" w:space="0" w:color="auto"/>
            </w:tcBorders>
            <w:shd w:val="clear" w:color="000000" w:fill="FFFFFF"/>
            <w:hideMark/>
          </w:tcPr>
          <w:p w:rsidR="00785EFC" w:rsidRPr="0052117B" w:rsidRDefault="00785EFC" w:rsidP="00785EFC">
            <w:pPr>
              <w:rPr>
                <w:sz w:val="16"/>
                <w:szCs w:val="16"/>
              </w:rPr>
            </w:pPr>
            <w:r w:rsidRPr="0052117B">
              <w:rPr>
                <w:sz w:val="16"/>
                <w:szCs w:val="16"/>
              </w:rPr>
              <w:t> </w:t>
            </w:r>
          </w:p>
        </w:tc>
        <w:tc>
          <w:tcPr>
            <w:tcW w:w="1418" w:type="dxa"/>
            <w:tcBorders>
              <w:top w:val="single" w:sz="8" w:space="0" w:color="auto"/>
              <w:left w:val="nil"/>
              <w:bottom w:val="single" w:sz="4" w:space="0" w:color="auto"/>
              <w:right w:val="single" w:sz="8" w:space="0" w:color="auto"/>
            </w:tcBorders>
            <w:shd w:val="clear" w:color="000000" w:fill="FFFFFF"/>
            <w:hideMark/>
          </w:tcPr>
          <w:p w:rsidR="00785EFC" w:rsidRPr="0052117B" w:rsidRDefault="00785EFC" w:rsidP="00785EFC">
            <w:pPr>
              <w:rPr>
                <w:sz w:val="16"/>
                <w:szCs w:val="16"/>
              </w:rPr>
            </w:pPr>
            <w:r w:rsidRPr="0052117B">
              <w:rPr>
                <w:sz w:val="16"/>
                <w:szCs w:val="16"/>
              </w:rPr>
              <w:t> </w:t>
            </w:r>
          </w:p>
        </w:tc>
      </w:tr>
      <w:tr w:rsidR="00785EFC" w:rsidRPr="0052117B" w:rsidTr="0052117B">
        <w:trPr>
          <w:trHeight w:val="1534"/>
        </w:trPr>
        <w:tc>
          <w:tcPr>
            <w:tcW w:w="431" w:type="dxa"/>
            <w:vMerge/>
            <w:tcBorders>
              <w:top w:val="single" w:sz="8" w:space="0" w:color="auto"/>
              <w:left w:val="single" w:sz="8" w:space="0" w:color="auto"/>
              <w:bottom w:val="single" w:sz="8" w:space="0" w:color="000000"/>
              <w:right w:val="single" w:sz="4" w:space="0" w:color="auto"/>
            </w:tcBorders>
            <w:vAlign w:val="center"/>
            <w:hideMark/>
          </w:tcPr>
          <w:p w:rsidR="00785EFC" w:rsidRPr="0052117B" w:rsidRDefault="00785EFC" w:rsidP="00785EFC">
            <w:pPr>
              <w:rPr>
                <w:sz w:val="16"/>
                <w:szCs w:val="16"/>
              </w:rPr>
            </w:pPr>
          </w:p>
        </w:tc>
        <w:tc>
          <w:tcPr>
            <w:tcW w:w="1701" w:type="dxa"/>
            <w:vMerge/>
            <w:tcBorders>
              <w:top w:val="single" w:sz="8" w:space="0" w:color="auto"/>
              <w:left w:val="single" w:sz="4" w:space="0" w:color="auto"/>
              <w:bottom w:val="single" w:sz="8" w:space="0" w:color="000000"/>
              <w:right w:val="single" w:sz="4" w:space="0" w:color="auto"/>
            </w:tcBorders>
            <w:vAlign w:val="center"/>
            <w:hideMark/>
          </w:tcPr>
          <w:p w:rsidR="00785EFC" w:rsidRPr="0052117B" w:rsidRDefault="00785EFC" w:rsidP="00785EFC">
            <w:pPr>
              <w:rPr>
                <w:sz w:val="16"/>
                <w:szCs w:val="16"/>
              </w:rPr>
            </w:pPr>
          </w:p>
        </w:tc>
        <w:tc>
          <w:tcPr>
            <w:tcW w:w="2552" w:type="dxa"/>
            <w:tcBorders>
              <w:top w:val="nil"/>
              <w:left w:val="nil"/>
              <w:bottom w:val="single" w:sz="4" w:space="0" w:color="auto"/>
              <w:right w:val="single" w:sz="4" w:space="0" w:color="auto"/>
            </w:tcBorders>
            <w:shd w:val="clear" w:color="000000" w:fill="FFFFFF"/>
            <w:vAlign w:val="center"/>
            <w:hideMark/>
          </w:tcPr>
          <w:p w:rsidR="00785EFC" w:rsidRPr="0052117B" w:rsidRDefault="00785EFC" w:rsidP="00785EFC">
            <w:pPr>
              <w:rPr>
                <w:sz w:val="16"/>
                <w:szCs w:val="16"/>
              </w:rPr>
            </w:pPr>
            <w:r w:rsidRPr="0052117B">
              <w:rPr>
                <w:sz w:val="16"/>
                <w:szCs w:val="16"/>
              </w:rPr>
              <w:t xml:space="preserve">Игла имеет </w:t>
            </w:r>
            <w:proofErr w:type="spellStart"/>
            <w:r w:rsidRPr="0052117B">
              <w:rPr>
                <w:sz w:val="16"/>
                <w:szCs w:val="16"/>
              </w:rPr>
              <w:t>силиконизацию</w:t>
            </w:r>
            <w:proofErr w:type="spellEnd"/>
            <w:r w:rsidRPr="0052117B">
              <w:rPr>
                <w:sz w:val="16"/>
                <w:szCs w:val="16"/>
              </w:rPr>
              <w:t xml:space="preserve"> внешней поверхности и внутре</w:t>
            </w:r>
            <w:r w:rsidRPr="0052117B">
              <w:rPr>
                <w:sz w:val="16"/>
                <w:szCs w:val="16"/>
              </w:rPr>
              <w:t>н</w:t>
            </w:r>
            <w:r w:rsidRPr="0052117B">
              <w:rPr>
                <w:sz w:val="16"/>
                <w:szCs w:val="16"/>
              </w:rPr>
              <w:t>него канала, с прозрачной кам</w:t>
            </w:r>
            <w:r w:rsidRPr="0052117B">
              <w:rPr>
                <w:sz w:val="16"/>
                <w:szCs w:val="16"/>
              </w:rPr>
              <w:t>е</w:t>
            </w:r>
            <w:r w:rsidRPr="0052117B">
              <w:rPr>
                <w:sz w:val="16"/>
                <w:szCs w:val="16"/>
              </w:rPr>
              <w:t>рой для визуализации тока крови и кнопкой на корпусе, запуска</w:t>
            </w:r>
            <w:r w:rsidRPr="0052117B">
              <w:rPr>
                <w:sz w:val="16"/>
                <w:szCs w:val="16"/>
              </w:rPr>
              <w:t>ю</w:t>
            </w:r>
            <w:r w:rsidRPr="0052117B">
              <w:rPr>
                <w:sz w:val="16"/>
                <w:szCs w:val="16"/>
              </w:rPr>
              <w:t>щей механизм автоматического извлечения иглы из вены для защиты медицинского работника от укола</w:t>
            </w:r>
          </w:p>
        </w:tc>
        <w:tc>
          <w:tcPr>
            <w:tcW w:w="2268" w:type="dxa"/>
            <w:tcBorders>
              <w:top w:val="nil"/>
              <w:left w:val="nil"/>
              <w:bottom w:val="single" w:sz="4" w:space="0" w:color="auto"/>
              <w:right w:val="single" w:sz="4" w:space="0" w:color="auto"/>
            </w:tcBorders>
            <w:shd w:val="clear" w:color="000000" w:fill="FFFFFF"/>
            <w:hideMark/>
          </w:tcPr>
          <w:p w:rsidR="00785EFC" w:rsidRPr="0052117B" w:rsidRDefault="00785EFC" w:rsidP="00785EFC">
            <w:pPr>
              <w:rPr>
                <w:sz w:val="16"/>
                <w:szCs w:val="16"/>
              </w:rPr>
            </w:pPr>
            <w:r w:rsidRPr="0052117B">
              <w:rPr>
                <w:sz w:val="16"/>
                <w:szCs w:val="16"/>
              </w:rPr>
              <w:t> </w:t>
            </w:r>
          </w:p>
        </w:tc>
        <w:tc>
          <w:tcPr>
            <w:tcW w:w="1700" w:type="dxa"/>
            <w:tcBorders>
              <w:top w:val="nil"/>
              <w:left w:val="nil"/>
              <w:bottom w:val="single" w:sz="4" w:space="0" w:color="auto"/>
              <w:right w:val="single" w:sz="4" w:space="0" w:color="auto"/>
            </w:tcBorders>
            <w:shd w:val="clear" w:color="000000" w:fill="FFFFFF"/>
            <w:hideMark/>
          </w:tcPr>
          <w:p w:rsidR="00785EFC" w:rsidRPr="0052117B" w:rsidRDefault="00785EFC" w:rsidP="00785EFC">
            <w:pPr>
              <w:rPr>
                <w:sz w:val="16"/>
                <w:szCs w:val="16"/>
              </w:rPr>
            </w:pPr>
            <w:r w:rsidRPr="0052117B">
              <w:rPr>
                <w:sz w:val="16"/>
                <w:szCs w:val="16"/>
              </w:rPr>
              <w:t> </w:t>
            </w:r>
          </w:p>
        </w:tc>
        <w:tc>
          <w:tcPr>
            <w:tcW w:w="1418" w:type="dxa"/>
            <w:tcBorders>
              <w:top w:val="nil"/>
              <w:left w:val="nil"/>
              <w:bottom w:val="single" w:sz="4" w:space="0" w:color="auto"/>
              <w:right w:val="single" w:sz="8" w:space="0" w:color="auto"/>
            </w:tcBorders>
            <w:shd w:val="clear" w:color="000000" w:fill="FFFFFF"/>
            <w:hideMark/>
          </w:tcPr>
          <w:p w:rsidR="00785EFC" w:rsidRPr="0052117B" w:rsidRDefault="00785EFC" w:rsidP="00785EFC">
            <w:pPr>
              <w:rPr>
                <w:sz w:val="16"/>
                <w:szCs w:val="16"/>
              </w:rPr>
            </w:pPr>
            <w:r w:rsidRPr="0052117B">
              <w:rPr>
                <w:sz w:val="16"/>
                <w:szCs w:val="16"/>
              </w:rPr>
              <w:t> </w:t>
            </w:r>
          </w:p>
        </w:tc>
      </w:tr>
      <w:tr w:rsidR="00785EFC" w:rsidRPr="0052117B" w:rsidTr="0052117B">
        <w:trPr>
          <w:trHeight w:val="722"/>
        </w:trPr>
        <w:tc>
          <w:tcPr>
            <w:tcW w:w="431" w:type="dxa"/>
            <w:vMerge/>
            <w:tcBorders>
              <w:top w:val="single" w:sz="8" w:space="0" w:color="auto"/>
              <w:left w:val="single" w:sz="8" w:space="0" w:color="auto"/>
              <w:bottom w:val="single" w:sz="8" w:space="0" w:color="000000"/>
              <w:right w:val="single" w:sz="4" w:space="0" w:color="auto"/>
            </w:tcBorders>
            <w:vAlign w:val="center"/>
            <w:hideMark/>
          </w:tcPr>
          <w:p w:rsidR="00785EFC" w:rsidRPr="0052117B" w:rsidRDefault="00785EFC" w:rsidP="00785EFC">
            <w:pPr>
              <w:rPr>
                <w:sz w:val="16"/>
                <w:szCs w:val="16"/>
              </w:rPr>
            </w:pPr>
          </w:p>
        </w:tc>
        <w:tc>
          <w:tcPr>
            <w:tcW w:w="1701" w:type="dxa"/>
            <w:vMerge/>
            <w:tcBorders>
              <w:top w:val="single" w:sz="8" w:space="0" w:color="auto"/>
              <w:left w:val="single" w:sz="4" w:space="0" w:color="auto"/>
              <w:bottom w:val="single" w:sz="8" w:space="0" w:color="000000"/>
              <w:right w:val="single" w:sz="4" w:space="0" w:color="auto"/>
            </w:tcBorders>
            <w:vAlign w:val="center"/>
            <w:hideMark/>
          </w:tcPr>
          <w:p w:rsidR="00785EFC" w:rsidRPr="0052117B" w:rsidRDefault="00785EFC" w:rsidP="00785EFC">
            <w:pPr>
              <w:rPr>
                <w:sz w:val="16"/>
                <w:szCs w:val="16"/>
              </w:rPr>
            </w:pPr>
          </w:p>
        </w:tc>
        <w:tc>
          <w:tcPr>
            <w:tcW w:w="2552" w:type="dxa"/>
            <w:tcBorders>
              <w:top w:val="nil"/>
              <w:left w:val="nil"/>
              <w:bottom w:val="single" w:sz="8" w:space="0" w:color="auto"/>
              <w:right w:val="single" w:sz="4" w:space="0" w:color="auto"/>
            </w:tcBorders>
            <w:shd w:val="clear" w:color="000000" w:fill="FFFFFF"/>
            <w:vAlign w:val="center"/>
            <w:hideMark/>
          </w:tcPr>
          <w:p w:rsidR="00785EFC" w:rsidRPr="0052117B" w:rsidRDefault="00785EFC" w:rsidP="00785EFC">
            <w:pPr>
              <w:rPr>
                <w:sz w:val="16"/>
                <w:szCs w:val="16"/>
              </w:rPr>
            </w:pPr>
            <w:r w:rsidRPr="0052117B">
              <w:rPr>
                <w:sz w:val="16"/>
                <w:szCs w:val="16"/>
              </w:rPr>
              <w:t>Размер 21G (0,8х19 мм). Индив</w:t>
            </w:r>
            <w:r w:rsidRPr="0052117B">
              <w:rPr>
                <w:sz w:val="16"/>
                <w:szCs w:val="16"/>
              </w:rPr>
              <w:t>и</w:t>
            </w:r>
            <w:r w:rsidRPr="0052117B">
              <w:rPr>
                <w:sz w:val="16"/>
                <w:szCs w:val="16"/>
              </w:rPr>
              <w:t>дуальная стерильная упаковка,</w:t>
            </w:r>
          </w:p>
        </w:tc>
        <w:tc>
          <w:tcPr>
            <w:tcW w:w="2268" w:type="dxa"/>
            <w:tcBorders>
              <w:top w:val="nil"/>
              <w:left w:val="nil"/>
              <w:bottom w:val="single" w:sz="8" w:space="0" w:color="auto"/>
              <w:right w:val="single" w:sz="4" w:space="0" w:color="auto"/>
            </w:tcBorders>
            <w:shd w:val="clear" w:color="000000" w:fill="FFFFFF"/>
            <w:hideMark/>
          </w:tcPr>
          <w:p w:rsidR="00785EFC" w:rsidRPr="0052117B" w:rsidRDefault="00785EFC" w:rsidP="00785EFC">
            <w:pPr>
              <w:rPr>
                <w:sz w:val="16"/>
                <w:szCs w:val="16"/>
              </w:rPr>
            </w:pPr>
            <w:r w:rsidRPr="0052117B">
              <w:rPr>
                <w:sz w:val="16"/>
                <w:szCs w:val="16"/>
              </w:rPr>
              <w:t> </w:t>
            </w:r>
          </w:p>
        </w:tc>
        <w:tc>
          <w:tcPr>
            <w:tcW w:w="1700" w:type="dxa"/>
            <w:tcBorders>
              <w:top w:val="nil"/>
              <w:left w:val="nil"/>
              <w:bottom w:val="single" w:sz="8" w:space="0" w:color="auto"/>
              <w:right w:val="single" w:sz="4" w:space="0" w:color="auto"/>
            </w:tcBorders>
            <w:shd w:val="clear" w:color="000000" w:fill="FFFFFF"/>
            <w:hideMark/>
          </w:tcPr>
          <w:p w:rsidR="00785EFC" w:rsidRPr="0052117B" w:rsidRDefault="00785EFC" w:rsidP="00785EFC">
            <w:pPr>
              <w:rPr>
                <w:sz w:val="16"/>
                <w:szCs w:val="16"/>
              </w:rPr>
            </w:pPr>
            <w:r w:rsidRPr="0052117B">
              <w:rPr>
                <w:sz w:val="16"/>
                <w:szCs w:val="16"/>
              </w:rPr>
              <w:t> </w:t>
            </w:r>
          </w:p>
        </w:tc>
        <w:tc>
          <w:tcPr>
            <w:tcW w:w="1418" w:type="dxa"/>
            <w:tcBorders>
              <w:top w:val="nil"/>
              <w:left w:val="nil"/>
              <w:bottom w:val="single" w:sz="8" w:space="0" w:color="auto"/>
              <w:right w:val="single" w:sz="8" w:space="0" w:color="auto"/>
            </w:tcBorders>
            <w:shd w:val="clear" w:color="000000" w:fill="FFFFFF"/>
            <w:hideMark/>
          </w:tcPr>
          <w:p w:rsidR="00785EFC" w:rsidRPr="0052117B" w:rsidRDefault="00785EFC" w:rsidP="00785EFC">
            <w:pPr>
              <w:rPr>
                <w:sz w:val="16"/>
                <w:szCs w:val="16"/>
              </w:rPr>
            </w:pPr>
            <w:r w:rsidRPr="0052117B">
              <w:rPr>
                <w:sz w:val="16"/>
                <w:szCs w:val="16"/>
              </w:rPr>
              <w:t> </w:t>
            </w:r>
          </w:p>
        </w:tc>
      </w:tr>
      <w:tr w:rsidR="00785EFC" w:rsidRPr="0052117B" w:rsidTr="0052117B">
        <w:trPr>
          <w:trHeight w:val="285"/>
        </w:trPr>
        <w:tc>
          <w:tcPr>
            <w:tcW w:w="431" w:type="dxa"/>
            <w:tcBorders>
              <w:top w:val="nil"/>
              <w:left w:val="nil"/>
              <w:bottom w:val="nil"/>
              <w:right w:val="nil"/>
            </w:tcBorders>
            <w:shd w:val="clear" w:color="auto" w:fill="auto"/>
            <w:vAlign w:val="bottom"/>
            <w:hideMark/>
          </w:tcPr>
          <w:p w:rsidR="00785EFC" w:rsidRPr="0052117B" w:rsidRDefault="00785EFC" w:rsidP="00785EFC">
            <w:pPr>
              <w:rPr>
                <w:sz w:val="16"/>
                <w:szCs w:val="16"/>
              </w:rPr>
            </w:pPr>
          </w:p>
        </w:tc>
        <w:tc>
          <w:tcPr>
            <w:tcW w:w="1701" w:type="dxa"/>
            <w:tcBorders>
              <w:top w:val="nil"/>
              <w:left w:val="nil"/>
              <w:bottom w:val="nil"/>
              <w:right w:val="nil"/>
            </w:tcBorders>
            <w:shd w:val="clear" w:color="auto" w:fill="auto"/>
            <w:vAlign w:val="bottom"/>
            <w:hideMark/>
          </w:tcPr>
          <w:p w:rsidR="00785EFC" w:rsidRPr="0052117B" w:rsidRDefault="00785EFC" w:rsidP="00785EFC">
            <w:pPr>
              <w:rPr>
                <w:sz w:val="16"/>
                <w:szCs w:val="16"/>
              </w:rPr>
            </w:pPr>
          </w:p>
        </w:tc>
        <w:tc>
          <w:tcPr>
            <w:tcW w:w="2552" w:type="dxa"/>
            <w:tcBorders>
              <w:top w:val="nil"/>
              <w:left w:val="nil"/>
              <w:bottom w:val="nil"/>
              <w:right w:val="nil"/>
            </w:tcBorders>
            <w:shd w:val="clear" w:color="auto" w:fill="auto"/>
            <w:vAlign w:val="bottom"/>
            <w:hideMark/>
          </w:tcPr>
          <w:p w:rsidR="00785EFC" w:rsidRPr="0052117B" w:rsidRDefault="00785EFC" w:rsidP="00785EFC">
            <w:pPr>
              <w:rPr>
                <w:sz w:val="16"/>
                <w:szCs w:val="16"/>
              </w:rPr>
            </w:pPr>
            <w:r w:rsidRPr="0052117B">
              <w:rPr>
                <w:noProof/>
                <w:sz w:val="16"/>
                <w:szCs w:val="16"/>
              </w:rPr>
              <mc:AlternateContent>
                <mc:Choice Requires="wps">
                  <w:drawing>
                    <wp:anchor distT="0" distB="0" distL="114300" distR="114300" simplePos="0" relativeHeight="251783168" behindDoc="0" locked="0" layoutInCell="1" allowOverlap="1" wp14:anchorId="09211699" wp14:editId="556CA68D">
                      <wp:simplePos x="0" y="0"/>
                      <wp:positionH relativeFrom="column">
                        <wp:posOffset>0</wp:posOffset>
                      </wp:positionH>
                      <wp:positionV relativeFrom="paragraph">
                        <wp:posOffset>0</wp:posOffset>
                      </wp:positionV>
                      <wp:extent cx="104775" cy="47625"/>
                      <wp:effectExtent l="0" t="0" r="0" b="0"/>
                      <wp:wrapNone/>
                      <wp:docPr id="130804" name="Прямоугольник 13080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04" o:spid="_x0000_s1026" alt="*" style="position:absolute;margin-left:0;margin-top:0;width:8.25pt;height:3.7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vswlA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BT2+zC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84192" behindDoc="0" locked="0" layoutInCell="1" allowOverlap="1" wp14:anchorId="443E4730" wp14:editId="243DDFB8">
                      <wp:simplePos x="0" y="0"/>
                      <wp:positionH relativeFrom="column">
                        <wp:posOffset>0</wp:posOffset>
                      </wp:positionH>
                      <wp:positionV relativeFrom="paragraph">
                        <wp:posOffset>0</wp:posOffset>
                      </wp:positionV>
                      <wp:extent cx="104775" cy="47625"/>
                      <wp:effectExtent l="0" t="0" r="0" b="0"/>
                      <wp:wrapNone/>
                      <wp:docPr id="130805" name="Прямоугольник 13080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05" o:spid="_x0000_s1026" alt="*" style="position:absolute;margin-left:0;margin-top:0;width:8.25pt;height:3.7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obIkw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MQqGyJ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85216" behindDoc="0" locked="0" layoutInCell="1" allowOverlap="1" wp14:anchorId="74BC632B" wp14:editId="7A3553D7">
                      <wp:simplePos x="0" y="0"/>
                      <wp:positionH relativeFrom="column">
                        <wp:posOffset>0</wp:posOffset>
                      </wp:positionH>
                      <wp:positionV relativeFrom="paragraph">
                        <wp:posOffset>0</wp:posOffset>
                      </wp:positionV>
                      <wp:extent cx="104775" cy="47625"/>
                      <wp:effectExtent l="0" t="0" r="0" b="0"/>
                      <wp:wrapNone/>
                      <wp:docPr id="130806" name="Прямоугольник 13080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06" o:spid="_x0000_s1026" alt="*" style="position:absolute;margin-left:0;margin-top:0;width:8.25pt;height:3.7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HEblA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B8IcRu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86240" behindDoc="0" locked="0" layoutInCell="1" allowOverlap="1" wp14:anchorId="6ADE5C9C" wp14:editId="6F93B019">
                      <wp:simplePos x="0" y="0"/>
                      <wp:positionH relativeFrom="column">
                        <wp:posOffset>0</wp:posOffset>
                      </wp:positionH>
                      <wp:positionV relativeFrom="paragraph">
                        <wp:posOffset>0</wp:posOffset>
                      </wp:positionV>
                      <wp:extent cx="104775" cy="47625"/>
                      <wp:effectExtent l="0" t="0" r="0" b="0"/>
                      <wp:wrapNone/>
                      <wp:docPr id="130807" name="Прямоугольник 13080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07" o:spid="_x0000_s1026" alt="*" style="position:absolute;margin-left:0;margin-top:0;width:8.25pt;height:3.7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AzjlA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Dr0DOO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87264" behindDoc="0" locked="0" layoutInCell="1" allowOverlap="1" wp14:anchorId="0FD7B0C9" wp14:editId="60A5D2AE">
                      <wp:simplePos x="0" y="0"/>
                      <wp:positionH relativeFrom="column">
                        <wp:posOffset>0</wp:posOffset>
                      </wp:positionH>
                      <wp:positionV relativeFrom="paragraph">
                        <wp:posOffset>0</wp:posOffset>
                      </wp:positionV>
                      <wp:extent cx="104775" cy="47625"/>
                      <wp:effectExtent l="0" t="0" r="0" b="0"/>
                      <wp:wrapNone/>
                      <wp:docPr id="130808" name="Прямоугольник 13080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08" o:spid="_x0000_s1026" alt="*" style="position:absolute;margin-left:0;margin-top:0;width:8.25pt;height:3.7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sXJkw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LvLFyZ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88288" behindDoc="0" locked="0" layoutInCell="1" allowOverlap="1" wp14:anchorId="549037E0" wp14:editId="3BBC5DF9">
                      <wp:simplePos x="0" y="0"/>
                      <wp:positionH relativeFrom="column">
                        <wp:posOffset>0</wp:posOffset>
                      </wp:positionH>
                      <wp:positionV relativeFrom="paragraph">
                        <wp:posOffset>0</wp:posOffset>
                      </wp:positionV>
                      <wp:extent cx="104775" cy="47625"/>
                      <wp:effectExtent l="0" t="0" r="0" b="0"/>
                      <wp:wrapNone/>
                      <wp:docPr id="130809" name="Прямоугольник 13080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09" o:spid="_x0000_s1026" alt="*" style="position:absolute;margin-left:0;margin-top:0;width:8.25pt;height:3.7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rgxlA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AsOuDG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89312" behindDoc="0" locked="0" layoutInCell="1" allowOverlap="1" wp14:anchorId="446DEBE1" wp14:editId="47FEE916">
                      <wp:simplePos x="0" y="0"/>
                      <wp:positionH relativeFrom="column">
                        <wp:posOffset>0</wp:posOffset>
                      </wp:positionH>
                      <wp:positionV relativeFrom="paragraph">
                        <wp:posOffset>0</wp:posOffset>
                      </wp:positionV>
                      <wp:extent cx="104775" cy="47625"/>
                      <wp:effectExtent l="0" t="0" r="0" b="0"/>
                      <wp:wrapNone/>
                      <wp:docPr id="130810" name="Прямоугольник 13081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10" o:spid="_x0000_s1026" alt="*" style="position:absolute;margin-left:0;margin-top:0;width:8.25pt;height:3.7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xIskw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uaMSLJ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90336" behindDoc="0" locked="0" layoutInCell="1" allowOverlap="1" wp14:anchorId="1940BC5F" wp14:editId="63875802">
                      <wp:simplePos x="0" y="0"/>
                      <wp:positionH relativeFrom="column">
                        <wp:posOffset>0</wp:posOffset>
                      </wp:positionH>
                      <wp:positionV relativeFrom="paragraph">
                        <wp:posOffset>0</wp:posOffset>
                      </wp:positionV>
                      <wp:extent cx="104775" cy="47625"/>
                      <wp:effectExtent l="0" t="0" r="0" b="0"/>
                      <wp:wrapNone/>
                      <wp:docPr id="130811" name="Прямоугольник 13081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11" o:spid="_x0000_s1026" alt="*" style="position:absolute;margin-left:0;margin-top:0;width:8.25pt;height:3.7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2/UlA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Jxfb9S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91360" behindDoc="0" locked="0" layoutInCell="1" allowOverlap="1" wp14:anchorId="5A483A36" wp14:editId="1FEE22A1">
                      <wp:simplePos x="0" y="0"/>
                      <wp:positionH relativeFrom="column">
                        <wp:posOffset>0</wp:posOffset>
                      </wp:positionH>
                      <wp:positionV relativeFrom="paragraph">
                        <wp:posOffset>0</wp:posOffset>
                      </wp:positionV>
                      <wp:extent cx="104775" cy="47625"/>
                      <wp:effectExtent l="0" t="0" r="0" b="0"/>
                      <wp:wrapNone/>
                      <wp:docPr id="130812" name="Прямоугольник 13081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12" o:spid="_x0000_s1026" alt="*" style="position:absolute;margin-left:0;margin-top:0;width:8.25pt;height:3.7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ZgHlA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LJdmAe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92384" behindDoc="0" locked="0" layoutInCell="1" allowOverlap="1" wp14:anchorId="0DB33B61" wp14:editId="2FF9B741">
                      <wp:simplePos x="0" y="0"/>
                      <wp:positionH relativeFrom="column">
                        <wp:posOffset>0</wp:posOffset>
                      </wp:positionH>
                      <wp:positionV relativeFrom="paragraph">
                        <wp:posOffset>0</wp:posOffset>
                      </wp:positionV>
                      <wp:extent cx="104775" cy="47625"/>
                      <wp:effectExtent l="0" t="0" r="0" b="0"/>
                      <wp:wrapNone/>
                      <wp:docPr id="130813" name="Прямоугольник 13081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13" o:spid="_x0000_s1026" alt="*" style="position:absolute;margin-left:0;margin-top:0;width:8.25pt;height:3.7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eX/lA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Jeh5f+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93408" behindDoc="0" locked="0" layoutInCell="1" allowOverlap="1" wp14:anchorId="19F8093D" wp14:editId="5B872DB8">
                      <wp:simplePos x="0" y="0"/>
                      <wp:positionH relativeFrom="column">
                        <wp:posOffset>0</wp:posOffset>
                      </wp:positionH>
                      <wp:positionV relativeFrom="paragraph">
                        <wp:posOffset>0</wp:posOffset>
                      </wp:positionV>
                      <wp:extent cx="104775" cy="47625"/>
                      <wp:effectExtent l="0" t="0" r="0" b="0"/>
                      <wp:wrapNone/>
                      <wp:docPr id="130814" name="Прямоугольник 13081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14" o:spid="_x0000_s1026" alt="*" style="position:absolute;margin-left:0;margin-top:0;width:8.25pt;height:3.7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wd7lA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K9fB3u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94432" behindDoc="0" locked="0" layoutInCell="1" allowOverlap="1" wp14:anchorId="6BF1CD66" wp14:editId="3661AEED">
                      <wp:simplePos x="0" y="0"/>
                      <wp:positionH relativeFrom="column">
                        <wp:posOffset>0</wp:posOffset>
                      </wp:positionH>
                      <wp:positionV relativeFrom="paragraph">
                        <wp:posOffset>0</wp:posOffset>
                      </wp:positionV>
                      <wp:extent cx="104775" cy="47625"/>
                      <wp:effectExtent l="0" t="0" r="0" b="0"/>
                      <wp:wrapNone/>
                      <wp:docPr id="130815" name="Прямоугольник 13081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15" o:spid="_x0000_s1026" alt="*" style="position:absolute;margin-left:0;margin-top:0;width:8.25pt;height:3.7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3qDkw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iqN6g5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95456" behindDoc="0" locked="0" layoutInCell="1" allowOverlap="1" wp14:anchorId="5C809117" wp14:editId="4B4AF4C6">
                      <wp:simplePos x="0" y="0"/>
                      <wp:positionH relativeFrom="column">
                        <wp:posOffset>0</wp:posOffset>
                      </wp:positionH>
                      <wp:positionV relativeFrom="paragraph">
                        <wp:posOffset>0</wp:posOffset>
                      </wp:positionV>
                      <wp:extent cx="104775" cy="47625"/>
                      <wp:effectExtent l="0" t="0" r="0" b="0"/>
                      <wp:wrapNone/>
                      <wp:docPr id="130816" name="Прямоугольник 13081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16" o:spid="_x0000_s1026" alt="*" style="position:absolute;margin-left:0;margin-top:0;width:8.25pt;height:3.7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Y1QlA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KShjVC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96480" behindDoc="0" locked="0" layoutInCell="1" allowOverlap="1" wp14:anchorId="159D2C78" wp14:editId="49BFB795">
                      <wp:simplePos x="0" y="0"/>
                      <wp:positionH relativeFrom="column">
                        <wp:posOffset>0</wp:posOffset>
                      </wp:positionH>
                      <wp:positionV relativeFrom="paragraph">
                        <wp:posOffset>0</wp:posOffset>
                      </wp:positionV>
                      <wp:extent cx="104775" cy="47625"/>
                      <wp:effectExtent l="0" t="0" r="0" b="0"/>
                      <wp:wrapNone/>
                      <wp:docPr id="130817" name="Прямоугольник 13081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17" o:spid="_x0000_s1026" alt="*" style="position:absolute;margin-left:0;margin-top:0;width:8.25pt;height:3.7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fColA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IFd8Ki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97504" behindDoc="0" locked="0" layoutInCell="1" allowOverlap="1" wp14:anchorId="5AF2AD9D" wp14:editId="2AFB3BC0">
                      <wp:simplePos x="0" y="0"/>
                      <wp:positionH relativeFrom="column">
                        <wp:posOffset>0</wp:posOffset>
                      </wp:positionH>
                      <wp:positionV relativeFrom="paragraph">
                        <wp:posOffset>0</wp:posOffset>
                      </wp:positionV>
                      <wp:extent cx="104775" cy="47625"/>
                      <wp:effectExtent l="0" t="0" r="0" b="0"/>
                      <wp:wrapNone/>
                      <wp:docPr id="130818" name="Прямоугольник 13081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18" o:spid="_x0000_s1026" alt="*" style="position:absolute;margin-left:0;margin-top:0;width:8.25pt;height:3.7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zmCkw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lVs5gp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98528" behindDoc="0" locked="0" layoutInCell="1" allowOverlap="1" wp14:anchorId="032FF4D1" wp14:editId="61CFB503">
                      <wp:simplePos x="0" y="0"/>
                      <wp:positionH relativeFrom="column">
                        <wp:posOffset>0</wp:posOffset>
                      </wp:positionH>
                      <wp:positionV relativeFrom="paragraph">
                        <wp:posOffset>0</wp:posOffset>
                      </wp:positionV>
                      <wp:extent cx="104775" cy="47625"/>
                      <wp:effectExtent l="0" t="0" r="0" b="0"/>
                      <wp:wrapNone/>
                      <wp:docPr id="130819" name="Прямоугольник 13081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19" o:spid="_x0000_s1026" alt="*" style="position:absolute;margin-left:0;margin-top:0;width:8.25pt;height:3.7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0R6lA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LCnRHq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799552" behindDoc="0" locked="0" layoutInCell="1" allowOverlap="1" wp14:anchorId="7860320B" wp14:editId="1D6CCDCE">
                      <wp:simplePos x="0" y="0"/>
                      <wp:positionH relativeFrom="column">
                        <wp:posOffset>0</wp:posOffset>
                      </wp:positionH>
                      <wp:positionV relativeFrom="paragraph">
                        <wp:posOffset>0</wp:posOffset>
                      </wp:positionV>
                      <wp:extent cx="104775" cy="47625"/>
                      <wp:effectExtent l="0" t="0" r="0" b="0"/>
                      <wp:wrapNone/>
                      <wp:docPr id="130820" name="Прямоугольник 13082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20" o:spid="_x0000_s1026" alt="*" style="position:absolute;margin-left:0;margin-top:0;width:8.25pt;height:3.7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Rfwkw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dFkX8J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00576" behindDoc="0" locked="0" layoutInCell="1" allowOverlap="1" wp14:anchorId="72200A69" wp14:editId="523C4F49">
                      <wp:simplePos x="0" y="0"/>
                      <wp:positionH relativeFrom="column">
                        <wp:posOffset>0</wp:posOffset>
                      </wp:positionH>
                      <wp:positionV relativeFrom="paragraph">
                        <wp:posOffset>0</wp:posOffset>
                      </wp:positionV>
                      <wp:extent cx="104775" cy="47625"/>
                      <wp:effectExtent l="0" t="0" r="0" b="0"/>
                      <wp:wrapNone/>
                      <wp:docPr id="130821" name="Прямоугольник 13082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21" o:spid="_x0000_s1026" alt="*" style="position:absolute;margin-left:0;margin-top:0;width:8.25pt;height:3.7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WoIlA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FGlagi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01600" behindDoc="0" locked="0" layoutInCell="1" allowOverlap="1" wp14:anchorId="6EBA87FF" wp14:editId="050031BC">
                      <wp:simplePos x="0" y="0"/>
                      <wp:positionH relativeFrom="column">
                        <wp:posOffset>0</wp:posOffset>
                      </wp:positionH>
                      <wp:positionV relativeFrom="paragraph">
                        <wp:posOffset>0</wp:posOffset>
                      </wp:positionV>
                      <wp:extent cx="104775" cy="47625"/>
                      <wp:effectExtent l="0" t="0" r="0" b="0"/>
                      <wp:wrapNone/>
                      <wp:docPr id="130822" name="Прямоугольник 13082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22" o:spid="_x0000_s1026" alt="*" style="position:absolute;margin-left:0;margin-top:0;width:8.25pt;height:3.7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f6ed25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02624" behindDoc="0" locked="0" layoutInCell="1" allowOverlap="1" wp14:anchorId="7380A294" wp14:editId="28EA0B31">
                      <wp:simplePos x="0" y="0"/>
                      <wp:positionH relativeFrom="column">
                        <wp:posOffset>0</wp:posOffset>
                      </wp:positionH>
                      <wp:positionV relativeFrom="paragraph">
                        <wp:posOffset>0</wp:posOffset>
                      </wp:positionV>
                      <wp:extent cx="104775" cy="47625"/>
                      <wp:effectExtent l="0" t="0" r="0" b="0"/>
                      <wp:wrapNone/>
                      <wp:docPr id="130823" name="Прямоугольник 13082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23" o:spid="_x0000_s1026" alt="*" style="position:absolute;margin-left:0;margin-top:0;width:8.25pt;height:3.7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AjlA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Fpb4CO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03648" behindDoc="0" locked="0" layoutInCell="1" allowOverlap="1" wp14:anchorId="35BC2135" wp14:editId="0D52AFE5">
                      <wp:simplePos x="0" y="0"/>
                      <wp:positionH relativeFrom="column">
                        <wp:posOffset>0</wp:posOffset>
                      </wp:positionH>
                      <wp:positionV relativeFrom="paragraph">
                        <wp:posOffset>0</wp:posOffset>
                      </wp:positionV>
                      <wp:extent cx="104775" cy="47625"/>
                      <wp:effectExtent l="0" t="0" r="0" b="0"/>
                      <wp:wrapNone/>
                      <wp:docPr id="130824" name="Прямоугольник 13082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24" o:spid="_x0000_s1026" alt="*" style="position:absolute;margin-left:0;margin-top:0;width:8.25pt;height:3.7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QKnlA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GKlAqe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04672" behindDoc="0" locked="0" layoutInCell="1" allowOverlap="1" wp14:anchorId="38329C2A" wp14:editId="089DC509">
                      <wp:simplePos x="0" y="0"/>
                      <wp:positionH relativeFrom="column">
                        <wp:posOffset>0</wp:posOffset>
                      </wp:positionH>
                      <wp:positionV relativeFrom="paragraph">
                        <wp:posOffset>0</wp:posOffset>
                      </wp:positionV>
                      <wp:extent cx="104775" cy="47625"/>
                      <wp:effectExtent l="0" t="0" r="0" b="0"/>
                      <wp:wrapNone/>
                      <wp:docPr id="130825" name="Прямоугольник 13082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25" o:spid="_x0000_s1026" alt="*" style="position:absolute;margin-left:0;margin-top:0;width:8.25pt;height:3.7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05696" behindDoc="0" locked="0" layoutInCell="1" allowOverlap="1" wp14:anchorId="279CB294" wp14:editId="417B961B">
                      <wp:simplePos x="0" y="0"/>
                      <wp:positionH relativeFrom="column">
                        <wp:posOffset>0</wp:posOffset>
                      </wp:positionH>
                      <wp:positionV relativeFrom="paragraph">
                        <wp:posOffset>0</wp:posOffset>
                      </wp:positionV>
                      <wp:extent cx="104775" cy="47625"/>
                      <wp:effectExtent l="0" t="0" r="0" b="0"/>
                      <wp:wrapNone/>
                      <wp:docPr id="130826" name="Прямоугольник 13082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26" o:spid="_x0000_s1026" alt="*" style="position:absolute;margin-left:0;margin-top:0;width:8.25pt;height:3.7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GlbiIy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06720" behindDoc="0" locked="0" layoutInCell="1" allowOverlap="1" wp14:anchorId="3D3A6872" wp14:editId="04C5A0B4">
                      <wp:simplePos x="0" y="0"/>
                      <wp:positionH relativeFrom="column">
                        <wp:posOffset>0</wp:posOffset>
                      </wp:positionH>
                      <wp:positionV relativeFrom="paragraph">
                        <wp:posOffset>0</wp:posOffset>
                      </wp:positionV>
                      <wp:extent cx="104775" cy="47625"/>
                      <wp:effectExtent l="0" t="0" r="0" b="0"/>
                      <wp:wrapNone/>
                      <wp:docPr id="130827" name="Прямоугольник 13082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27" o:spid="_x0000_s1026" alt="*" style="position:absolute;margin-left:0;margin-top:0;width:8.25pt;height:3.7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Eyn9XS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07744" behindDoc="0" locked="0" layoutInCell="1" allowOverlap="1" wp14:anchorId="2CB2D137" wp14:editId="6310EAD1">
                      <wp:simplePos x="0" y="0"/>
                      <wp:positionH relativeFrom="column">
                        <wp:posOffset>0</wp:posOffset>
                      </wp:positionH>
                      <wp:positionV relativeFrom="paragraph">
                        <wp:posOffset>0</wp:posOffset>
                      </wp:positionV>
                      <wp:extent cx="104775" cy="47625"/>
                      <wp:effectExtent l="0" t="0" r="0" b="0"/>
                      <wp:wrapNone/>
                      <wp:docPr id="130828" name="Прямоугольник 13082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28" o:spid="_x0000_s1026" alt="*" style="position:absolute;margin-left:0;margin-top:0;width:8.25pt;height:3.7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Txekw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WKE8Xp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08768" behindDoc="0" locked="0" layoutInCell="1" allowOverlap="1" wp14:anchorId="1B0D4AD7" wp14:editId="67FCD7B2">
                      <wp:simplePos x="0" y="0"/>
                      <wp:positionH relativeFrom="column">
                        <wp:posOffset>0</wp:posOffset>
                      </wp:positionH>
                      <wp:positionV relativeFrom="paragraph">
                        <wp:posOffset>0</wp:posOffset>
                      </wp:positionV>
                      <wp:extent cx="104775" cy="47625"/>
                      <wp:effectExtent l="0" t="0" r="0" b="0"/>
                      <wp:wrapNone/>
                      <wp:docPr id="130829" name="Прямоугольник 13082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29" o:spid="_x0000_s1026" alt="*" style="position:absolute;margin-left:0;margin-top:0;width:8.25pt;height:3.7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UGmlA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H1dQaa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09792" behindDoc="0" locked="0" layoutInCell="1" allowOverlap="1" wp14:anchorId="69EBAD57" wp14:editId="1165CF1B">
                      <wp:simplePos x="0" y="0"/>
                      <wp:positionH relativeFrom="column">
                        <wp:posOffset>0</wp:posOffset>
                      </wp:positionH>
                      <wp:positionV relativeFrom="paragraph">
                        <wp:posOffset>0</wp:posOffset>
                      </wp:positionV>
                      <wp:extent cx="104775" cy="47625"/>
                      <wp:effectExtent l="0" t="0" r="0" b="0"/>
                      <wp:wrapNone/>
                      <wp:docPr id="130830" name="Прямоугольник 13083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30" o:spid="_x0000_s1026" alt="*" style="position:absolute;margin-left:0;margin-top:0;width:8.25pt;height:3.7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Ou7lA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M/w67u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10816" behindDoc="0" locked="0" layoutInCell="1" allowOverlap="1" wp14:anchorId="09C6F2E3" wp14:editId="3060AB28">
                      <wp:simplePos x="0" y="0"/>
                      <wp:positionH relativeFrom="column">
                        <wp:posOffset>0</wp:posOffset>
                      </wp:positionH>
                      <wp:positionV relativeFrom="paragraph">
                        <wp:posOffset>0</wp:posOffset>
                      </wp:positionV>
                      <wp:extent cx="104775" cy="47625"/>
                      <wp:effectExtent l="0" t="0" r="0" b="0"/>
                      <wp:wrapNone/>
                      <wp:docPr id="130831" name="Прямоугольник 13083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31" o:spid="_x0000_s1026" alt="*" style="position:absolute;margin-left:0;margin-top:0;width:8.25pt;height:3.7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JZDlA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OoMlkO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11840" behindDoc="0" locked="0" layoutInCell="1" allowOverlap="1" wp14:anchorId="0792FC52" wp14:editId="2CE680A6">
                      <wp:simplePos x="0" y="0"/>
                      <wp:positionH relativeFrom="column">
                        <wp:posOffset>0</wp:posOffset>
                      </wp:positionH>
                      <wp:positionV relativeFrom="paragraph">
                        <wp:posOffset>0</wp:posOffset>
                      </wp:positionV>
                      <wp:extent cx="104775" cy="47625"/>
                      <wp:effectExtent l="0" t="0" r="0" b="0"/>
                      <wp:wrapNone/>
                      <wp:docPr id="130832" name="Прямоугольник 13083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32" o:spid="_x0000_s1026" alt="*" style="position:absolute;margin-left:0;margin-top:0;width:8.25pt;height:3.7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mGQlA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MQOYZC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812864" behindDoc="0" locked="0" layoutInCell="1" allowOverlap="1" wp14:anchorId="21E23640" wp14:editId="7E47F5D6">
                      <wp:simplePos x="0" y="0"/>
                      <wp:positionH relativeFrom="column">
                        <wp:posOffset>0</wp:posOffset>
                      </wp:positionH>
                      <wp:positionV relativeFrom="paragraph">
                        <wp:posOffset>0</wp:posOffset>
                      </wp:positionV>
                      <wp:extent cx="104775" cy="47625"/>
                      <wp:effectExtent l="0" t="0" r="0" b="0"/>
                      <wp:wrapNone/>
                      <wp:docPr id="130833" name="Прямоугольник 13083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833" o:spid="_x0000_s1026" alt="*" style="position:absolute;margin-left:0;margin-top:0;width:8.25pt;height:3.7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OHyHGi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36768" behindDoc="0" locked="0" layoutInCell="1" allowOverlap="1" wp14:anchorId="29AF029D" wp14:editId="3A03FBDB">
                      <wp:simplePos x="0" y="0"/>
                      <wp:positionH relativeFrom="column">
                        <wp:posOffset>0</wp:posOffset>
                      </wp:positionH>
                      <wp:positionV relativeFrom="paragraph">
                        <wp:posOffset>0</wp:posOffset>
                      </wp:positionV>
                      <wp:extent cx="104775" cy="47625"/>
                      <wp:effectExtent l="0" t="0" r="0" b="0"/>
                      <wp:wrapNone/>
                      <wp:docPr id="130954" name="Прямоугольник 13095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54" o:spid="_x0000_s1026" alt="*" style="position:absolute;margin-left:0;margin-top:0;width:8.25pt;height:3.75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r2l805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37792" behindDoc="0" locked="0" layoutInCell="1" allowOverlap="1" wp14:anchorId="45E1CA96" wp14:editId="0225C805">
                      <wp:simplePos x="0" y="0"/>
                      <wp:positionH relativeFrom="column">
                        <wp:posOffset>0</wp:posOffset>
                      </wp:positionH>
                      <wp:positionV relativeFrom="paragraph">
                        <wp:posOffset>0</wp:posOffset>
                      </wp:positionV>
                      <wp:extent cx="104775" cy="47625"/>
                      <wp:effectExtent l="0" t="0" r="0" b="0"/>
                      <wp:wrapNone/>
                      <wp:docPr id="130955" name="Прямоугольник 13095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55" o:spid="_x0000_s1026" alt="*" style="position:absolute;margin-left:0;margin-top:0;width:8.25pt;height:3.75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ipUBK5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38816" behindDoc="0" locked="0" layoutInCell="1" allowOverlap="1" wp14:anchorId="7E770E07" wp14:editId="386214D0">
                      <wp:simplePos x="0" y="0"/>
                      <wp:positionH relativeFrom="column">
                        <wp:posOffset>0</wp:posOffset>
                      </wp:positionH>
                      <wp:positionV relativeFrom="paragraph">
                        <wp:posOffset>0</wp:posOffset>
                      </wp:positionV>
                      <wp:extent cx="104775" cy="47625"/>
                      <wp:effectExtent l="0" t="0" r="0" b="0"/>
                      <wp:wrapNone/>
                      <wp:docPr id="130956" name="Прямоугольник 13095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56" o:spid="_x0000_s1026" alt="*" style="position:absolute;margin-left:0;margin-top:0;width:8.25pt;height:3.75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KSX9vi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39840" behindDoc="0" locked="0" layoutInCell="1" allowOverlap="1" wp14:anchorId="25C53A1E" wp14:editId="1A53607A">
                      <wp:simplePos x="0" y="0"/>
                      <wp:positionH relativeFrom="column">
                        <wp:posOffset>0</wp:posOffset>
                      </wp:positionH>
                      <wp:positionV relativeFrom="paragraph">
                        <wp:posOffset>0</wp:posOffset>
                      </wp:positionV>
                      <wp:extent cx="104775" cy="47625"/>
                      <wp:effectExtent l="0" t="0" r="0" b="0"/>
                      <wp:wrapNone/>
                      <wp:docPr id="130957" name="Прямоугольник 13095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57" o:spid="_x0000_s1026" alt="*" style="position:absolute;margin-left:0;margin-top:0;width:8.25pt;height:3.75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4sA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IFriwC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40864" behindDoc="0" locked="0" layoutInCell="1" allowOverlap="1" wp14:anchorId="0BA8D80E" wp14:editId="6775393F">
                      <wp:simplePos x="0" y="0"/>
                      <wp:positionH relativeFrom="column">
                        <wp:posOffset>0</wp:posOffset>
                      </wp:positionH>
                      <wp:positionV relativeFrom="paragraph">
                        <wp:posOffset>0</wp:posOffset>
                      </wp:positionV>
                      <wp:extent cx="104775" cy="47625"/>
                      <wp:effectExtent l="0" t="0" r="0" b="0"/>
                      <wp:wrapNone/>
                      <wp:docPr id="130958" name="Прямоугольник 13095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58" o:spid="_x0000_s1026" alt="*" style="position:absolute;margin-left:0;margin-top:0;width:8.25pt;height:3.75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lW1CKp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41888" behindDoc="0" locked="0" layoutInCell="1" allowOverlap="1" wp14:anchorId="17220D84" wp14:editId="106D3C73">
                      <wp:simplePos x="0" y="0"/>
                      <wp:positionH relativeFrom="column">
                        <wp:posOffset>0</wp:posOffset>
                      </wp:positionH>
                      <wp:positionV relativeFrom="paragraph">
                        <wp:posOffset>0</wp:posOffset>
                      </wp:positionV>
                      <wp:extent cx="104775" cy="47625"/>
                      <wp:effectExtent l="0" t="0" r="0" b="0"/>
                      <wp:wrapNone/>
                      <wp:docPr id="130959" name="Прямоугольник 13095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59" o:spid="_x0000_s1026" alt="*" style="position:absolute;margin-left:0;margin-top:0;width:8.25pt;height:3.75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sJE/0p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42912" behindDoc="0" locked="0" layoutInCell="1" allowOverlap="1" wp14:anchorId="49B4C3CB" wp14:editId="36C82F8B">
                      <wp:simplePos x="0" y="0"/>
                      <wp:positionH relativeFrom="column">
                        <wp:posOffset>0</wp:posOffset>
                      </wp:positionH>
                      <wp:positionV relativeFrom="paragraph">
                        <wp:posOffset>0</wp:posOffset>
                      </wp:positionV>
                      <wp:extent cx="104775" cy="47625"/>
                      <wp:effectExtent l="0" t="0" r="0" b="0"/>
                      <wp:wrapNone/>
                      <wp:docPr id="130960" name="Прямоугольник 13096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60" o:spid="_x0000_s1026" alt="*" style="position:absolute;margin-left:0;margin-top:0;width:8.25pt;height:3.75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dG9sWJ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43936" behindDoc="0" locked="0" layoutInCell="1" allowOverlap="1" wp14:anchorId="38D4B772" wp14:editId="538E62FC">
                      <wp:simplePos x="0" y="0"/>
                      <wp:positionH relativeFrom="column">
                        <wp:posOffset>0</wp:posOffset>
                      </wp:positionH>
                      <wp:positionV relativeFrom="paragraph">
                        <wp:posOffset>0</wp:posOffset>
                      </wp:positionV>
                      <wp:extent cx="104775" cy="47625"/>
                      <wp:effectExtent l="0" t="0" r="0" b="0"/>
                      <wp:wrapNone/>
                      <wp:docPr id="130961" name="Прямоугольник 13096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61" o:spid="_x0000_s1026" alt="*" style="position:absolute;margin-left:0;margin-top:0;width:8.25pt;height:3.75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FGTEaC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44960" behindDoc="0" locked="0" layoutInCell="1" allowOverlap="1" wp14:anchorId="18783DD5" wp14:editId="57E8D783">
                      <wp:simplePos x="0" y="0"/>
                      <wp:positionH relativeFrom="column">
                        <wp:posOffset>0</wp:posOffset>
                      </wp:positionH>
                      <wp:positionV relativeFrom="paragraph">
                        <wp:posOffset>0</wp:posOffset>
                      </wp:positionV>
                      <wp:extent cx="104775" cy="47625"/>
                      <wp:effectExtent l="0" t="0" r="0" b="0"/>
                      <wp:wrapNone/>
                      <wp:docPr id="130962" name="Прямоугольник 13096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62" o:spid="_x0000_s1026" alt="*" style="position:absolute;margin-left:0;margin-top:0;width:8.25pt;height:3.75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f5Hmc5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45984" behindDoc="0" locked="0" layoutInCell="1" allowOverlap="1" wp14:anchorId="1AA0B334" wp14:editId="220799F9">
                      <wp:simplePos x="0" y="0"/>
                      <wp:positionH relativeFrom="column">
                        <wp:posOffset>0</wp:posOffset>
                      </wp:positionH>
                      <wp:positionV relativeFrom="paragraph">
                        <wp:posOffset>0</wp:posOffset>
                      </wp:positionV>
                      <wp:extent cx="104775" cy="47625"/>
                      <wp:effectExtent l="0" t="0" r="0" b="0"/>
                      <wp:wrapNone/>
                      <wp:docPr id="130963" name="Прямоугольник 13096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63" o:spid="_x0000_s1026" alt="*" style="position:absolute;margin-left:0;margin-top:0;width:8.25pt;height:3.75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Fptm4u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47008" behindDoc="0" locked="0" layoutInCell="1" allowOverlap="1" wp14:anchorId="18AAB542" wp14:editId="67F8699C">
                      <wp:simplePos x="0" y="0"/>
                      <wp:positionH relativeFrom="column">
                        <wp:posOffset>0</wp:posOffset>
                      </wp:positionH>
                      <wp:positionV relativeFrom="paragraph">
                        <wp:posOffset>0</wp:posOffset>
                      </wp:positionV>
                      <wp:extent cx="104775" cy="47625"/>
                      <wp:effectExtent l="0" t="0" r="0" b="0"/>
                      <wp:wrapNone/>
                      <wp:docPr id="130964" name="Прямоугольник 13096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64" o:spid="_x0000_s1026" alt="*" style="position:absolute;margin-left:0;margin-top:0;width:8.25pt;height:3.75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GKTeQ+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48032" behindDoc="0" locked="0" layoutInCell="1" allowOverlap="1" wp14:anchorId="3FF86E32" wp14:editId="38A85CEA">
                      <wp:simplePos x="0" y="0"/>
                      <wp:positionH relativeFrom="column">
                        <wp:posOffset>0</wp:posOffset>
                      </wp:positionH>
                      <wp:positionV relativeFrom="paragraph">
                        <wp:posOffset>0</wp:posOffset>
                      </wp:positionV>
                      <wp:extent cx="104775" cy="47625"/>
                      <wp:effectExtent l="0" t="0" r="0" b="0"/>
                      <wp:wrapNone/>
                      <wp:docPr id="130965" name="Прямоугольник 13096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65" o:spid="_x0000_s1026" alt="*" style="position:absolute;margin-left:0;margin-top:0;width:8.25pt;height:3.75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R28E95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49056" behindDoc="0" locked="0" layoutInCell="1" allowOverlap="1" wp14:anchorId="2E01544D" wp14:editId="040BD8E8">
                      <wp:simplePos x="0" y="0"/>
                      <wp:positionH relativeFrom="column">
                        <wp:posOffset>0</wp:posOffset>
                      </wp:positionH>
                      <wp:positionV relativeFrom="paragraph">
                        <wp:posOffset>0</wp:posOffset>
                      </wp:positionV>
                      <wp:extent cx="104775" cy="47625"/>
                      <wp:effectExtent l="0" t="0" r="0" b="0"/>
                      <wp:wrapNone/>
                      <wp:docPr id="130966" name="Прямоугольник 13096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66" o:spid="_x0000_s1026" alt="*" style="position:absolute;margin-left:0;margin-top:0;width:8.25pt;height:3.75pt;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Glt8yS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50080" behindDoc="0" locked="0" layoutInCell="1" allowOverlap="1" wp14:anchorId="558CE1F8" wp14:editId="18C5CEF2">
                      <wp:simplePos x="0" y="0"/>
                      <wp:positionH relativeFrom="column">
                        <wp:posOffset>0</wp:posOffset>
                      </wp:positionH>
                      <wp:positionV relativeFrom="paragraph">
                        <wp:posOffset>0</wp:posOffset>
                      </wp:positionV>
                      <wp:extent cx="104775" cy="47625"/>
                      <wp:effectExtent l="0" t="0" r="0" b="0"/>
                      <wp:wrapNone/>
                      <wp:docPr id="130967" name="Прямоугольник 13096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67" o:spid="_x0000_s1026" alt="*" style="position:absolute;margin-left:0;margin-top:0;width:8.25pt;height:3.75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Y7c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EyRjty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51104" behindDoc="0" locked="0" layoutInCell="1" allowOverlap="1" wp14:anchorId="77A0EA4F" wp14:editId="7349D514">
                      <wp:simplePos x="0" y="0"/>
                      <wp:positionH relativeFrom="column">
                        <wp:posOffset>0</wp:posOffset>
                      </wp:positionH>
                      <wp:positionV relativeFrom="paragraph">
                        <wp:posOffset>0</wp:posOffset>
                      </wp:positionV>
                      <wp:extent cx="104775" cy="47625"/>
                      <wp:effectExtent l="0" t="0" r="0" b="0"/>
                      <wp:wrapNone/>
                      <wp:docPr id="130968" name="Прямоугольник 13096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68" o:spid="_x0000_s1026" alt="*" style="position:absolute;margin-left:0;margin-top:0;width:8.25pt;height:3.75pt;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WJdH9p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52128" behindDoc="0" locked="0" layoutInCell="1" allowOverlap="1" wp14:anchorId="72804E2F" wp14:editId="3F444CE5">
                      <wp:simplePos x="0" y="0"/>
                      <wp:positionH relativeFrom="column">
                        <wp:posOffset>0</wp:posOffset>
                      </wp:positionH>
                      <wp:positionV relativeFrom="paragraph">
                        <wp:posOffset>0</wp:posOffset>
                      </wp:positionV>
                      <wp:extent cx="104775" cy="47625"/>
                      <wp:effectExtent l="0" t="0" r="0" b="0"/>
                      <wp:wrapNone/>
                      <wp:docPr id="130969" name="Прямоугольник 13096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69" o:spid="_x0000_s1026" alt="*" style="position:absolute;margin-left:0;margin-top:0;width:8.25pt;height:3.75pt;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H1rOg6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53152" behindDoc="0" locked="0" layoutInCell="1" allowOverlap="1" wp14:anchorId="3A46D5B8" wp14:editId="4A81B63B">
                      <wp:simplePos x="0" y="0"/>
                      <wp:positionH relativeFrom="column">
                        <wp:posOffset>0</wp:posOffset>
                      </wp:positionH>
                      <wp:positionV relativeFrom="paragraph">
                        <wp:posOffset>0</wp:posOffset>
                      </wp:positionV>
                      <wp:extent cx="104775" cy="47625"/>
                      <wp:effectExtent l="0" t="0" r="0" b="0"/>
                      <wp:wrapNone/>
                      <wp:docPr id="130970" name="Прямоугольник 13097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70" o:spid="_x0000_s1026" alt="*" style="position:absolute;margin-left:0;margin-top:0;width:8.25pt;height:3.75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z8aQE5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54176" behindDoc="0" locked="0" layoutInCell="1" allowOverlap="1" wp14:anchorId="6D38CCB9" wp14:editId="3712C680">
                      <wp:simplePos x="0" y="0"/>
                      <wp:positionH relativeFrom="column">
                        <wp:posOffset>0</wp:posOffset>
                      </wp:positionH>
                      <wp:positionV relativeFrom="paragraph">
                        <wp:posOffset>0</wp:posOffset>
                      </wp:positionV>
                      <wp:extent cx="104775" cy="47625"/>
                      <wp:effectExtent l="0" t="0" r="0" b="0"/>
                      <wp:wrapNone/>
                      <wp:docPr id="130971" name="Прямоугольник 13097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71" o:spid="_x0000_s1026" alt="*" style="position:absolute;margin-left:0;margin-top:0;width:8.25pt;height:3.75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u3r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Oo67eu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55200" behindDoc="0" locked="0" layoutInCell="1" allowOverlap="1" wp14:anchorId="6655E88D" wp14:editId="08C75114">
                      <wp:simplePos x="0" y="0"/>
                      <wp:positionH relativeFrom="column">
                        <wp:posOffset>0</wp:posOffset>
                      </wp:positionH>
                      <wp:positionV relativeFrom="paragraph">
                        <wp:posOffset>0</wp:posOffset>
                      </wp:positionV>
                      <wp:extent cx="104775" cy="47625"/>
                      <wp:effectExtent l="0" t="0" r="0" b="0"/>
                      <wp:wrapNone/>
                      <wp:docPr id="130972" name="Прямоугольник 13097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72" o:spid="_x0000_s1026" alt="*" style="position:absolute;margin-left:0;margin-top:0;width:8.25pt;height:3.75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Bo4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MQ4Gji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56224" behindDoc="0" locked="0" layoutInCell="1" allowOverlap="1" wp14:anchorId="617E164C" wp14:editId="3D2A5DFE">
                      <wp:simplePos x="0" y="0"/>
                      <wp:positionH relativeFrom="column">
                        <wp:posOffset>0</wp:posOffset>
                      </wp:positionH>
                      <wp:positionV relativeFrom="paragraph">
                        <wp:posOffset>0</wp:posOffset>
                      </wp:positionV>
                      <wp:extent cx="104775" cy="47625"/>
                      <wp:effectExtent l="0" t="0" r="0" b="0"/>
                      <wp:wrapNone/>
                      <wp:docPr id="130973" name="Прямоугольник 13097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73" o:spid="_x0000_s1026" alt="*" style="position:absolute;margin-left:0;margin-top:0;width:8.25pt;height:3.75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GfA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OHEZ8C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57248" behindDoc="0" locked="0" layoutInCell="1" allowOverlap="1" wp14:anchorId="1D64A0D5" wp14:editId="387AD0C3">
                      <wp:simplePos x="0" y="0"/>
                      <wp:positionH relativeFrom="column">
                        <wp:posOffset>0</wp:posOffset>
                      </wp:positionH>
                      <wp:positionV relativeFrom="paragraph">
                        <wp:posOffset>0</wp:posOffset>
                      </wp:positionV>
                      <wp:extent cx="104775" cy="47625"/>
                      <wp:effectExtent l="0" t="0" r="0" b="0"/>
                      <wp:wrapNone/>
                      <wp:docPr id="130974" name="Прямоугольник 13097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74" o:spid="_x0000_s1026" alt="*" style="position:absolute;margin-left:0;margin-top:0;width:8.25pt;height:3.75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oVE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Nk6hUS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58272" behindDoc="0" locked="0" layoutInCell="1" allowOverlap="1" wp14:anchorId="5AA7AA52" wp14:editId="6D3DF1B0">
                      <wp:simplePos x="0" y="0"/>
                      <wp:positionH relativeFrom="column">
                        <wp:posOffset>0</wp:posOffset>
                      </wp:positionH>
                      <wp:positionV relativeFrom="paragraph">
                        <wp:posOffset>0</wp:posOffset>
                      </wp:positionV>
                      <wp:extent cx="104775" cy="47625"/>
                      <wp:effectExtent l="0" t="0" r="0" b="0"/>
                      <wp:wrapNone/>
                      <wp:docPr id="130975" name="Прямоугольник 13097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75" o:spid="_x0000_s1026" alt="*" style="position:absolute;margin-left:0;margin-top:0;width:8.25pt;height:3.75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59296" behindDoc="0" locked="0" layoutInCell="1" allowOverlap="1" wp14:anchorId="7C6DEE56" wp14:editId="205D4DC2">
                      <wp:simplePos x="0" y="0"/>
                      <wp:positionH relativeFrom="column">
                        <wp:posOffset>0</wp:posOffset>
                      </wp:positionH>
                      <wp:positionV relativeFrom="paragraph">
                        <wp:posOffset>0</wp:posOffset>
                      </wp:positionV>
                      <wp:extent cx="104775" cy="47625"/>
                      <wp:effectExtent l="0" t="0" r="0" b="0"/>
                      <wp:wrapNone/>
                      <wp:docPr id="130976" name="Прямоугольник 13097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76" o:spid="_x0000_s1026" alt="*" style="position:absolute;margin-left:0;margin-top:0;width:8.25pt;height:3.75pt;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A9v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NLED2+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60320" behindDoc="0" locked="0" layoutInCell="1" allowOverlap="1" wp14:anchorId="367CD056" wp14:editId="6D514A4E">
                      <wp:simplePos x="0" y="0"/>
                      <wp:positionH relativeFrom="column">
                        <wp:posOffset>0</wp:posOffset>
                      </wp:positionH>
                      <wp:positionV relativeFrom="paragraph">
                        <wp:posOffset>0</wp:posOffset>
                      </wp:positionV>
                      <wp:extent cx="104775" cy="47625"/>
                      <wp:effectExtent l="0" t="0" r="0" b="0"/>
                      <wp:wrapNone/>
                      <wp:docPr id="130977" name="Прямоугольник 13097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77" o:spid="_x0000_s1026" alt="*" style="position:absolute;margin-left:0;margin-top:0;width:8.25pt;height:3.75pt;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HKX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Pc4cpe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61344" behindDoc="0" locked="0" layoutInCell="1" allowOverlap="1" wp14:anchorId="629C9516" wp14:editId="2C10457C">
                      <wp:simplePos x="0" y="0"/>
                      <wp:positionH relativeFrom="column">
                        <wp:posOffset>0</wp:posOffset>
                      </wp:positionH>
                      <wp:positionV relativeFrom="paragraph">
                        <wp:posOffset>0</wp:posOffset>
                      </wp:positionV>
                      <wp:extent cx="104775" cy="47625"/>
                      <wp:effectExtent l="0" t="0" r="0" b="0"/>
                      <wp:wrapNone/>
                      <wp:docPr id="130978" name="Прямоугольник 13097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78" o:spid="_x0000_s1026" alt="*" style="position:absolute;margin-left:0;margin-top:0;width:8.25pt;height:3.75pt;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ru9kw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4z67vZ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62368" behindDoc="0" locked="0" layoutInCell="1" allowOverlap="1" wp14:anchorId="07466D62" wp14:editId="33DEF915">
                      <wp:simplePos x="0" y="0"/>
                      <wp:positionH relativeFrom="column">
                        <wp:posOffset>0</wp:posOffset>
                      </wp:positionH>
                      <wp:positionV relativeFrom="paragraph">
                        <wp:posOffset>0</wp:posOffset>
                      </wp:positionV>
                      <wp:extent cx="104775" cy="47625"/>
                      <wp:effectExtent l="0" t="0" r="0" b="0"/>
                      <wp:wrapNone/>
                      <wp:docPr id="130979" name="Прямоугольник 13097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79" o:spid="_x0000_s1026" alt="*" style="position:absolute;margin-left:0;margin-top:0;width:8.25pt;height:3.75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MbCxkW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63392" behindDoc="0" locked="0" layoutInCell="1" allowOverlap="1" wp14:anchorId="0C06621D" wp14:editId="6BEEB0F3">
                      <wp:simplePos x="0" y="0"/>
                      <wp:positionH relativeFrom="column">
                        <wp:posOffset>0</wp:posOffset>
                      </wp:positionH>
                      <wp:positionV relativeFrom="paragraph">
                        <wp:posOffset>0</wp:posOffset>
                      </wp:positionV>
                      <wp:extent cx="104775" cy="47625"/>
                      <wp:effectExtent l="0" t="0" r="0" b="0"/>
                      <wp:wrapNone/>
                      <wp:docPr id="130980" name="Прямоугольник 13098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80" o:spid="_x0000_s1026" alt="*" style="position:absolute;margin-left:0;margin-top:0;width:8.25pt;height:3.75pt;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2AJkw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64416" behindDoc="0" locked="0" layoutInCell="1" allowOverlap="1" wp14:anchorId="3F073FE1" wp14:editId="142A8045">
                      <wp:simplePos x="0" y="0"/>
                      <wp:positionH relativeFrom="column">
                        <wp:posOffset>0</wp:posOffset>
                      </wp:positionH>
                      <wp:positionV relativeFrom="paragraph">
                        <wp:posOffset>0</wp:posOffset>
                      </wp:positionV>
                      <wp:extent cx="104775" cy="47625"/>
                      <wp:effectExtent l="0" t="0" r="0" b="0"/>
                      <wp:wrapNone/>
                      <wp:docPr id="130981" name="Прямоугольник 13098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81" o:spid="_x0000_s1026" alt="*" style="position:absolute;margin-left:0;margin-top:0;width:8.25pt;height:3.75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x3xlA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JEnHfG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65440" behindDoc="0" locked="0" layoutInCell="1" allowOverlap="1" wp14:anchorId="3D878F43" wp14:editId="148FE006">
                      <wp:simplePos x="0" y="0"/>
                      <wp:positionH relativeFrom="column">
                        <wp:posOffset>0</wp:posOffset>
                      </wp:positionH>
                      <wp:positionV relativeFrom="paragraph">
                        <wp:posOffset>0</wp:posOffset>
                      </wp:positionV>
                      <wp:extent cx="104775" cy="47625"/>
                      <wp:effectExtent l="0" t="0" r="0" b="0"/>
                      <wp:wrapNone/>
                      <wp:docPr id="130982" name="Прямоугольник 13098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82" o:spid="_x0000_s1026" alt="*" style="position:absolute;margin-left:0;margin-top:0;width:8.25pt;height:3.75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ilA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L8l6iK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66464" behindDoc="0" locked="0" layoutInCell="1" allowOverlap="1" wp14:anchorId="6E92021F" wp14:editId="72684516">
                      <wp:simplePos x="0" y="0"/>
                      <wp:positionH relativeFrom="column">
                        <wp:posOffset>0</wp:posOffset>
                      </wp:positionH>
                      <wp:positionV relativeFrom="paragraph">
                        <wp:posOffset>0</wp:posOffset>
                      </wp:positionV>
                      <wp:extent cx="104775" cy="47625"/>
                      <wp:effectExtent l="0" t="0" r="0" b="0"/>
                      <wp:wrapNone/>
                      <wp:docPr id="130983" name="Прямоугольник 13098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83" o:spid="_x0000_s1026" alt="*" style="position:absolute;margin-left:0;margin-top:0;width:8.25pt;height:3.75pt;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67488" behindDoc="0" locked="0" layoutInCell="1" allowOverlap="1" wp14:anchorId="252F5780" wp14:editId="243CA2BE">
                      <wp:simplePos x="0" y="0"/>
                      <wp:positionH relativeFrom="column">
                        <wp:posOffset>0</wp:posOffset>
                      </wp:positionH>
                      <wp:positionV relativeFrom="paragraph">
                        <wp:posOffset>0</wp:posOffset>
                      </wp:positionV>
                      <wp:extent cx="104775" cy="95250"/>
                      <wp:effectExtent l="0" t="0" r="0" b="0"/>
                      <wp:wrapNone/>
                      <wp:docPr id="130984" name="Прямоугольник 13098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84" o:spid="_x0000_s1026" alt="*" style="position:absolute;margin-left:0;margin-top:0;width:8.25pt;height:7.5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NxI/Va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68512" behindDoc="0" locked="0" layoutInCell="1" allowOverlap="1" wp14:anchorId="453C1350" wp14:editId="2CBDB80F">
                      <wp:simplePos x="0" y="0"/>
                      <wp:positionH relativeFrom="column">
                        <wp:posOffset>0</wp:posOffset>
                      </wp:positionH>
                      <wp:positionV relativeFrom="paragraph">
                        <wp:posOffset>0</wp:posOffset>
                      </wp:positionV>
                      <wp:extent cx="104775" cy="95250"/>
                      <wp:effectExtent l="0" t="0" r="0" b="0"/>
                      <wp:wrapNone/>
                      <wp:docPr id="130985" name="Прямоугольник 13098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85" o:spid="_x0000_s1026" alt="*" style="position:absolute;margin-left:0;margin-top:0;width:8.25pt;height:7.5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bSArpMCAABGBQAADgAAAAAAAAAAAAAAAAAuAgAAZHJzL2Uyb0RvYy54bWxQSwEC&#10;LQAUAAYACAAAACEAkwwsJNoAAAAD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69536" behindDoc="0" locked="0" layoutInCell="1" allowOverlap="1" wp14:anchorId="054AE2AE" wp14:editId="24E6EEC6">
                      <wp:simplePos x="0" y="0"/>
                      <wp:positionH relativeFrom="column">
                        <wp:posOffset>0</wp:posOffset>
                      </wp:positionH>
                      <wp:positionV relativeFrom="paragraph">
                        <wp:posOffset>0</wp:posOffset>
                      </wp:positionV>
                      <wp:extent cx="104775" cy="95250"/>
                      <wp:effectExtent l="0" t="0" r="0" b="0"/>
                      <wp:wrapNone/>
                      <wp:docPr id="130986" name="Прямоугольник 13098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86" o:spid="_x0000_s1026" alt="*" style="position:absolute;margin-left:0;margin-top:0;width:8.25pt;height:7.5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Ne2d32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70560" behindDoc="0" locked="0" layoutInCell="1" allowOverlap="1" wp14:anchorId="4A62F94C" wp14:editId="5202AA81">
                      <wp:simplePos x="0" y="0"/>
                      <wp:positionH relativeFrom="column">
                        <wp:posOffset>0</wp:posOffset>
                      </wp:positionH>
                      <wp:positionV relativeFrom="paragraph">
                        <wp:posOffset>0</wp:posOffset>
                      </wp:positionV>
                      <wp:extent cx="104775" cy="95250"/>
                      <wp:effectExtent l="0" t="0" r="0" b="0"/>
                      <wp:wrapNone/>
                      <wp:docPr id="130987" name="Прямоугольник 13098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87" o:spid="_x0000_s1026" alt="*" style="position:absolute;margin-left:0;margin-top:0;width:8.25pt;height:7.5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PJKCoW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71584" behindDoc="0" locked="0" layoutInCell="1" allowOverlap="1" wp14:anchorId="4B540528" wp14:editId="7156B7C1">
                      <wp:simplePos x="0" y="0"/>
                      <wp:positionH relativeFrom="column">
                        <wp:posOffset>0</wp:posOffset>
                      </wp:positionH>
                      <wp:positionV relativeFrom="paragraph">
                        <wp:posOffset>0</wp:posOffset>
                      </wp:positionV>
                      <wp:extent cx="104775" cy="95250"/>
                      <wp:effectExtent l="0" t="0" r="0" b="0"/>
                      <wp:wrapNone/>
                      <wp:docPr id="130988" name="Прямоугольник 13098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88" o:spid="_x0000_s1026" alt="*" style="position:absolute;margin-left:0;margin-top:0;width:8.25pt;height:7.5pt;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5kzDr5MCAABGBQAADgAAAAAAAAAAAAAAAAAuAgAAZHJzL2Uyb0RvYy54bWxQSwEC&#10;LQAUAAYACAAAACEAkwwsJNoAAAAD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72608" behindDoc="0" locked="0" layoutInCell="1" allowOverlap="1" wp14:anchorId="26D45A5B" wp14:editId="3B9B1679">
                      <wp:simplePos x="0" y="0"/>
                      <wp:positionH relativeFrom="column">
                        <wp:posOffset>0</wp:posOffset>
                      </wp:positionH>
                      <wp:positionV relativeFrom="paragraph">
                        <wp:posOffset>0</wp:posOffset>
                      </wp:positionV>
                      <wp:extent cx="104775" cy="95250"/>
                      <wp:effectExtent l="0" t="0" r="0" b="0"/>
                      <wp:wrapNone/>
                      <wp:docPr id="130989" name="Прямоугольник 13098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89" o:spid="_x0000_s1026" alt="*" style="position:absolute;margin-left:0;margin-top:0;width:8.25pt;height:7.5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MOwvle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73632" behindDoc="0" locked="0" layoutInCell="1" allowOverlap="1" wp14:anchorId="47B9E963" wp14:editId="423B551B">
                      <wp:simplePos x="0" y="0"/>
                      <wp:positionH relativeFrom="column">
                        <wp:posOffset>0</wp:posOffset>
                      </wp:positionH>
                      <wp:positionV relativeFrom="paragraph">
                        <wp:posOffset>0</wp:posOffset>
                      </wp:positionV>
                      <wp:extent cx="104775" cy="95250"/>
                      <wp:effectExtent l="0" t="0" r="0" b="0"/>
                      <wp:wrapNone/>
                      <wp:docPr id="130990" name="Прямоугольник 13099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90" o:spid="_x0000_s1026" alt="*" style="position:absolute;margin-left:0;margin-top:0;width:8.25pt;height:7.5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RRKkw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cR0USpMCAABGBQAADgAAAAAAAAAAAAAAAAAuAgAAZHJzL2Uyb0RvYy54bWxQSwEC&#10;LQAUAAYACAAAACEAkwwsJNoAAAAD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74656" behindDoc="0" locked="0" layoutInCell="1" allowOverlap="1" wp14:anchorId="793CB3FD" wp14:editId="28D1E02E">
                      <wp:simplePos x="0" y="0"/>
                      <wp:positionH relativeFrom="column">
                        <wp:posOffset>0</wp:posOffset>
                      </wp:positionH>
                      <wp:positionV relativeFrom="paragraph">
                        <wp:posOffset>0</wp:posOffset>
                      </wp:positionV>
                      <wp:extent cx="104775" cy="95250"/>
                      <wp:effectExtent l="0" t="0" r="0" b="0"/>
                      <wp:wrapNone/>
                      <wp:docPr id="130991" name="Прямоугольник 13099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91" o:spid="_x0000_s1026" alt="*" style="position:absolute;margin-left:0;margin-top:0;width:8.25pt;height:7.5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Wmy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FThabK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75680" behindDoc="0" locked="0" layoutInCell="1" allowOverlap="1" wp14:anchorId="16921483" wp14:editId="7D29AA39">
                      <wp:simplePos x="0" y="0"/>
                      <wp:positionH relativeFrom="column">
                        <wp:posOffset>0</wp:posOffset>
                      </wp:positionH>
                      <wp:positionV relativeFrom="paragraph">
                        <wp:posOffset>0</wp:posOffset>
                      </wp:positionV>
                      <wp:extent cx="104775" cy="95250"/>
                      <wp:effectExtent l="0" t="0" r="0" b="0"/>
                      <wp:wrapNone/>
                      <wp:docPr id="130992" name="Прямоугольник 13099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92" o:spid="_x0000_s1026" alt="*" style="position:absolute;margin-left:0;margin-top:0;width:8.25pt;height:7.5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55h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HrjnmG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76704" behindDoc="0" locked="0" layoutInCell="1" allowOverlap="1" wp14:anchorId="4274353B" wp14:editId="7F2B0141">
                      <wp:simplePos x="0" y="0"/>
                      <wp:positionH relativeFrom="column">
                        <wp:posOffset>0</wp:posOffset>
                      </wp:positionH>
                      <wp:positionV relativeFrom="paragraph">
                        <wp:posOffset>0</wp:posOffset>
                      </wp:positionV>
                      <wp:extent cx="104775" cy="95250"/>
                      <wp:effectExtent l="0" t="0" r="0" b="0"/>
                      <wp:wrapNone/>
                      <wp:docPr id="130993" name="Прямоугольник 13099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93" o:spid="_x0000_s1026" alt="*" style="position:absolute;margin-left:0;margin-top:0;width:8.25pt;height:7.5pt;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OZ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F8f45m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77728" behindDoc="0" locked="0" layoutInCell="1" allowOverlap="1" wp14:anchorId="2FDC1F3D" wp14:editId="2AA72DF8">
                      <wp:simplePos x="0" y="0"/>
                      <wp:positionH relativeFrom="column">
                        <wp:posOffset>0</wp:posOffset>
                      </wp:positionH>
                      <wp:positionV relativeFrom="paragraph">
                        <wp:posOffset>0</wp:posOffset>
                      </wp:positionV>
                      <wp:extent cx="104775" cy="95250"/>
                      <wp:effectExtent l="0" t="0" r="0" b="0"/>
                      <wp:wrapNone/>
                      <wp:docPr id="130994" name="Прямоугольник 13099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94" o:spid="_x0000_s1026" alt="*" style="position:absolute;margin-left:0;margin-top:0;width:8.25pt;height:7.5pt;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QEd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GfhAR2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78752" behindDoc="0" locked="0" layoutInCell="1" allowOverlap="1" wp14:anchorId="6A9B4F85" wp14:editId="634685A5">
                      <wp:simplePos x="0" y="0"/>
                      <wp:positionH relativeFrom="column">
                        <wp:posOffset>0</wp:posOffset>
                      </wp:positionH>
                      <wp:positionV relativeFrom="paragraph">
                        <wp:posOffset>0</wp:posOffset>
                      </wp:positionV>
                      <wp:extent cx="104775" cy="95250"/>
                      <wp:effectExtent l="0" t="0" r="0" b="0"/>
                      <wp:wrapNone/>
                      <wp:docPr id="130995" name="Прямоугольник 13099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95" o:spid="_x0000_s1026" alt="*" style="position:absolute;margin-left:0;margin-top:0;width:8.25pt;height:7.5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Qh185ZMCAABGBQAADgAAAAAAAAAAAAAAAAAuAgAAZHJzL2Uyb0RvYy54bWxQSwEC&#10;LQAUAAYACAAAACEAkwwsJNoAAAAD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79776" behindDoc="0" locked="0" layoutInCell="1" allowOverlap="1" wp14:anchorId="2381ED19" wp14:editId="4A71AFF9">
                      <wp:simplePos x="0" y="0"/>
                      <wp:positionH relativeFrom="column">
                        <wp:posOffset>0</wp:posOffset>
                      </wp:positionH>
                      <wp:positionV relativeFrom="paragraph">
                        <wp:posOffset>0</wp:posOffset>
                      </wp:positionV>
                      <wp:extent cx="104775" cy="95250"/>
                      <wp:effectExtent l="0" t="0" r="0" b="0"/>
                      <wp:wrapNone/>
                      <wp:docPr id="130996" name="Прямоугольник 13099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96" o:spid="_x0000_s1026" alt="*" style="position:absolute;margin-left:0;margin-top:0;width:8.25pt;height:7.5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4s2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Gwfiza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80800" behindDoc="0" locked="0" layoutInCell="1" allowOverlap="1" wp14:anchorId="0678BFC6" wp14:editId="6161BA03">
                      <wp:simplePos x="0" y="0"/>
                      <wp:positionH relativeFrom="column">
                        <wp:posOffset>0</wp:posOffset>
                      </wp:positionH>
                      <wp:positionV relativeFrom="paragraph">
                        <wp:posOffset>0</wp:posOffset>
                      </wp:positionV>
                      <wp:extent cx="104775" cy="95250"/>
                      <wp:effectExtent l="0" t="0" r="0" b="0"/>
                      <wp:wrapNone/>
                      <wp:docPr id="130997" name="Прямоугольник 13099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97" o:spid="_x0000_s1026" alt="*" style="position:absolute;margin-left:0;margin-top:0;width:8.25pt;height:7.5pt;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bO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Enj9s6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81824" behindDoc="0" locked="0" layoutInCell="1" allowOverlap="1" wp14:anchorId="7D29EFEF" wp14:editId="4CE6A4C6">
                      <wp:simplePos x="0" y="0"/>
                      <wp:positionH relativeFrom="column">
                        <wp:posOffset>0</wp:posOffset>
                      </wp:positionH>
                      <wp:positionV relativeFrom="paragraph">
                        <wp:posOffset>0</wp:posOffset>
                      </wp:positionV>
                      <wp:extent cx="104775" cy="95250"/>
                      <wp:effectExtent l="0" t="0" r="0" b="0"/>
                      <wp:wrapNone/>
                      <wp:docPr id="130998" name="Прямоугольник 13099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98" o:spid="_x0000_s1026" alt="*" style="position:absolute;margin-left:0;margin-top:0;width:8.25pt;height:7.5pt;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T/kkw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XeU/5JMCAABGBQAADgAAAAAAAAAAAAAAAAAuAgAAZHJzL2Uyb0RvYy54bWxQSwEC&#10;LQAUAAYACAAAACEAkwwsJNoAAAAD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82848" behindDoc="0" locked="0" layoutInCell="1" allowOverlap="1" wp14:anchorId="474C30FF" wp14:editId="51008426">
                      <wp:simplePos x="0" y="0"/>
                      <wp:positionH relativeFrom="column">
                        <wp:posOffset>0</wp:posOffset>
                      </wp:positionH>
                      <wp:positionV relativeFrom="paragraph">
                        <wp:posOffset>0</wp:posOffset>
                      </wp:positionV>
                      <wp:extent cx="104775" cy="95250"/>
                      <wp:effectExtent l="0" t="0" r="0" b="0"/>
                      <wp:wrapNone/>
                      <wp:docPr id="130999" name="Прямоугольник 13099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0999" o:spid="_x0000_s1026" alt="*" style="position:absolute;margin-left:0;margin-top:0;width:8.25pt;height:7.5pt;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UIc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HgZQhy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83872" behindDoc="0" locked="0" layoutInCell="1" allowOverlap="1" wp14:anchorId="1BDA73A8" wp14:editId="2693C34F">
                      <wp:simplePos x="0" y="0"/>
                      <wp:positionH relativeFrom="column">
                        <wp:posOffset>0</wp:posOffset>
                      </wp:positionH>
                      <wp:positionV relativeFrom="paragraph">
                        <wp:posOffset>0</wp:posOffset>
                      </wp:positionV>
                      <wp:extent cx="104775" cy="95250"/>
                      <wp:effectExtent l="0" t="0" r="0" b="0"/>
                      <wp:wrapNone/>
                      <wp:docPr id="131000" name="Прямоугольник 13100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1000" o:spid="_x0000_s1026" alt="*" style="position:absolute;margin-left:0;margin-top:0;width:8.25pt;height:7.5pt;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84896" behindDoc="0" locked="0" layoutInCell="1" allowOverlap="1" wp14:anchorId="0DB867EC" wp14:editId="76778161">
                      <wp:simplePos x="0" y="0"/>
                      <wp:positionH relativeFrom="column">
                        <wp:posOffset>0</wp:posOffset>
                      </wp:positionH>
                      <wp:positionV relativeFrom="paragraph">
                        <wp:posOffset>0</wp:posOffset>
                      </wp:positionV>
                      <wp:extent cx="104775" cy="95250"/>
                      <wp:effectExtent l="0" t="0" r="0" b="0"/>
                      <wp:wrapNone/>
                      <wp:docPr id="131001" name="Прямоугольник 13100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1001" o:spid="_x0000_s1026" alt="*" style="position:absolute;margin-left:0;margin-top:0;width:8.25pt;height:7.5pt;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DEBd7W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85920" behindDoc="0" locked="0" layoutInCell="1" allowOverlap="1" wp14:anchorId="61AB4C5D" wp14:editId="039D7BCF">
                      <wp:simplePos x="0" y="0"/>
                      <wp:positionH relativeFrom="column">
                        <wp:posOffset>0</wp:posOffset>
                      </wp:positionH>
                      <wp:positionV relativeFrom="paragraph">
                        <wp:posOffset>0</wp:posOffset>
                      </wp:positionV>
                      <wp:extent cx="104775" cy="95250"/>
                      <wp:effectExtent l="0" t="0" r="0" b="0"/>
                      <wp:wrapNone/>
                      <wp:docPr id="131002" name="Прямоугольник 13100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1002" o:spid="_x0000_s1026" alt="*" style="position:absolute;margin-left:0;margin-top:0;width:8.25pt;height:7.5pt;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B8DgGa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86944" behindDoc="0" locked="0" layoutInCell="1" allowOverlap="1" wp14:anchorId="4BA35684" wp14:editId="543AE722">
                      <wp:simplePos x="0" y="0"/>
                      <wp:positionH relativeFrom="column">
                        <wp:posOffset>0</wp:posOffset>
                      </wp:positionH>
                      <wp:positionV relativeFrom="paragraph">
                        <wp:posOffset>0</wp:posOffset>
                      </wp:positionV>
                      <wp:extent cx="104775" cy="95250"/>
                      <wp:effectExtent l="0" t="0" r="0" b="0"/>
                      <wp:wrapNone/>
                      <wp:docPr id="131003" name="Прямоугольник 13100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1003" o:spid="_x0000_s1026" alt="*" style="position:absolute;margin-left:0;margin-top:0;width:8.25pt;height:7.5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Dr//Z6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87968" behindDoc="0" locked="0" layoutInCell="1" allowOverlap="1" wp14:anchorId="72C1F3BE" wp14:editId="15B0AB8C">
                      <wp:simplePos x="0" y="0"/>
                      <wp:positionH relativeFrom="column">
                        <wp:posOffset>0</wp:posOffset>
                      </wp:positionH>
                      <wp:positionV relativeFrom="paragraph">
                        <wp:posOffset>0</wp:posOffset>
                      </wp:positionV>
                      <wp:extent cx="104775" cy="95250"/>
                      <wp:effectExtent l="0" t="0" r="0" b="0"/>
                      <wp:wrapNone/>
                      <wp:docPr id="131004" name="Прямоугольник 13100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1004" o:spid="_x0000_s1026" alt="*" style="position:absolute;margin-left:0;margin-top:0;width:8.25pt;height:7.5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AIBHxq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88992" behindDoc="0" locked="0" layoutInCell="1" allowOverlap="1" wp14:anchorId="35B1E683" wp14:editId="04E50277">
                      <wp:simplePos x="0" y="0"/>
                      <wp:positionH relativeFrom="column">
                        <wp:posOffset>0</wp:posOffset>
                      </wp:positionH>
                      <wp:positionV relativeFrom="paragraph">
                        <wp:posOffset>0</wp:posOffset>
                      </wp:positionV>
                      <wp:extent cx="104775" cy="95250"/>
                      <wp:effectExtent l="0" t="0" r="0" b="0"/>
                      <wp:wrapNone/>
                      <wp:docPr id="131005" name="Прямоугольник 13100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1005" o:spid="_x0000_s1026" alt="*" style="position:absolute;margin-left:0;margin-top:0;width:8.25pt;height:7.5pt;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J/1i4pMCAABGBQAADgAAAAAAAAAAAAAAAAAuAgAAZHJzL2Uyb0RvYy54bWxQSwEC&#10;LQAUAAYACAAAACEAkwwsJNoAAAAD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90016" behindDoc="0" locked="0" layoutInCell="1" allowOverlap="1" wp14:anchorId="609C3EA9" wp14:editId="651CB268">
                      <wp:simplePos x="0" y="0"/>
                      <wp:positionH relativeFrom="column">
                        <wp:posOffset>0</wp:posOffset>
                      </wp:positionH>
                      <wp:positionV relativeFrom="paragraph">
                        <wp:posOffset>0</wp:posOffset>
                      </wp:positionV>
                      <wp:extent cx="104775" cy="95250"/>
                      <wp:effectExtent l="0" t="0" r="0" b="0"/>
                      <wp:wrapNone/>
                      <wp:docPr id="131006" name="Прямоугольник 13100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1006" o:spid="_x0000_s1026" alt="*" style="position:absolute;margin-left:0;margin-top:0;width:8.25pt;height:7.5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Uxkw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Cf+VMZMCAABGBQAADgAAAAAAAAAAAAAAAAAuAgAAZHJzL2Uyb0RvYy54bWxQSwEC&#10;LQAUAAYACAAAACEAkwwsJNoAAAAD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91040" behindDoc="0" locked="0" layoutInCell="1" allowOverlap="1" wp14:anchorId="18F537E5" wp14:editId="126E0630">
                      <wp:simplePos x="0" y="0"/>
                      <wp:positionH relativeFrom="column">
                        <wp:posOffset>0</wp:posOffset>
                      </wp:positionH>
                      <wp:positionV relativeFrom="paragraph">
                        <wp:posOffset>0</wp:posOffset>
                      </wp:positionV>
                      <wp:extent cx="104775" cy="95250"/>
                      <wp:effectExtent l="0" t="0" r="0" b="0"/>
                      <wp:wrapNone/>
                      <wp:docPr id="131007" name="Прямоугольник 13100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1007" o:spid="_x0000_s1026" alt="*" style="position:absolute;margin-left:0;margin-top:0;width:8.25pt;height:7.5pt;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CwD6Mm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92064" behindDoc="0" locked="0" layoutInCell="1" allowOverlap="1" wp14:anchorId="21F0298B" wp14:editId="157685A0">
                      <wp:simplePos x="0" y="0"/>
                      <wp:positionH relativeFrom="column">
                        <wp:posOffset>0</wp:posOffset>
                      </wp:positionH>
                      <wp:positionV relativeFrom="paragraph">
                        <wp:posOffset>0</wp:posOffset>
                      </wp:positionV>
                      <wp:extent cx="104775" cy="95250"/>
                      <wp:effectExtent l="0" t="0" r="0" b="0"/>
                      <wp:wrapNone/>
                      <wp:docPr id="131008" name="Прямоугольник 13100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1008" o:spid="_x0000_s1026" alt="*" style="position:absolute;margin-left:0;margin-top:0;width:8.25pt;height:7.5pt;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OAUh45MCAABGBQAADgAAAAAAAAAAAAAAAAAuAgAAZHJzL2Uyb0RvYy54bWxQSwEC&#10;LQAUAAYACAAAACEAkwwsJNoAAAAD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93088" behindDoc="0" locked="0" layoutInCell="1" allowOverlap="1" wp14:anchorId="7EF11394" wp14:editId="01890769">
                      <wp:simplePos x="0" y="0"/>
                      <wp:positionH relativeFrom="column">
                        <wp:posOffset>0</wp:posOffset>
                      </wp:positionH>
                      <wp:positionV relativeFrom="paragraph">
                        <wp:posOffset>0</wp:posOffset>
                      </wp:positionV>
                      <wp:extent cx="104775" cy="95250"/>
                      <wp:effectExtent l="0" t="0" r="0" b="0"/>
                      <wp:wrapNone/>
                      <wp:docPr id="131009" name="Прямоугольник 13100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1009" o:spid="_x0000_s1026" alt="*" style="position:absolute;margin-left:0;margin-top:0;width:8.25pt;height:7.5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B35XBu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94112" behindDoc="0" locked="0" layoutInCell="1" allowOverlap="1" wp14:anchorId="00EDF72E" wp14:editId="44303D62">
                      <wp:simplePos x="0" y="0"/>
                      <wp:positionH relativeFrom="column">
                        <wp:posOffset>0</wp:posOffset>
                      </wp:positionH>
                      <wp:positionV relativeFrom="paragraph">
                        <wp:posOffset>0</wp:posOffset>
                      </wp:positionV>
                      <wp:extent cx="104775" cy="95250"/>
                      <wp:effectExtent l="0" t="0" r="0" b="0"/>
                      <wp:wrapNone/>
                      <wp:docPr id="131010" name="Прямоугольник 13101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1010" o:spid="_x0000_s1026" alt="*" style="position:absolute;margin-left:0;margin-top:0;width:8.25pt;height:7.5pt;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PYGkw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r1T2BpMCAABGBQAADgAAAAAAAAAAAAAAAAAuAgAAZHJzL2Uyb0RvYy54bWxQSwEC&#10;LQAUAAYACAAAACEAkwwsJNoAAAAD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95136" behindDoc="0" locked="0" layoutInCell="1" allowOverlap="1" wp14:anchorId="09AFBB3F" wp14:editId="35AF1490">
                      <wp:simplePos x="0" y="0"/>
                      <wp:positionH relativeFrom="column">
                        <wp:posOffset>0</wp:posOffset>
                      </wp:positionH>
                      <wp:positionV relativeFrom="paragraph">
                        <wp:posOffset>0</wp:posOffset>
                      </wp:positionV>
                      <wp:extent cx="104775" cy="95250"/>
                      <wp:effectExtent l="0" t="0" r="0" b="0"/>
                      <wp:wrapNone/>
                      <wp:docPr id="131011" name="Прямоугольник 13101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1011" o:spid="_x0000_s1026" alt="*" style="position:absolute;margin-left:0;margin-top:0;width:8.25pt;height:7.5pt;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Iv+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Iqoi/6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96160" behindDoc="0" locked="0" layoutInCell="1" allowOverlap="1" wp14:anchorId="18B4A664" wp14:editId="65600824">
                      <wp:simplePos x="0" y="0"/>
                      <wp:positionH relativeFrom="column">
                        <wp:posOffset>0</wp:posOffset>
                      </wp:positionH>
                      <wp:positionV relativeFrom="paragraph">
                        <wp:posOffset>0</wp:posOffset>
                      </wp:positionV>
                      <wp:extent cx="104775" cy="95250"/>
                      <wp:effectExtent l="0" t="0" r="0" b="0"/>
                      <wp:wrapNone/>
                      <wp:docPr id="131012" name="Прямоугольник 13101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1012" o:spid="_x0000_s1026" alt="*" style="position:absolute;margin-left:0;margin-top:0;width:8.25pt;height:7.5pt;z-index:25199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nwt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KSqfC2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97184" behindDoc="0" locked="0" layoutInCell="1" allowOverlap="1" wp14:anchorId="302547A9" wp14:editId="213AFE88">
                      <wp:simplePos x="0" y="0"/>
                      <wp:positionH relativeFrom="column">
                        <wp:posOffset>0</wp:posOffset>
                      </wp:positionH>
                      <wp:positionV relativeFrom="paragraph">
                        <wp:posOffset>0</wp:posOffset>
                      </wp:positionV>
                      <wp:extent cx="104775" cy="95250"/>
                      <wp:effectExtent l="0" t="0" r="0" b="0"/>
                      <wp:wrapNone/>
                      <wp:docPr id="131013" name="Прямоугольник 131013"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1013" o:spid="_x0000_s1026" alt="*" style="position:absolute;margin-left:0;margin-top:0;width:8.25pt;height:7.5pt;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gHV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IFWAdW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98208" behindDoc="0" locked="0" layoutInCell="1" allowOverlap="1" wp14:anchorId="6F435C9A" wp14:editId="06447ECE">
                      <wp:simplePos x="0" y="0"/>
                      <wp:positionH relativeFrom="column">
                        <wp:posOffset>0</wp:posOffset>
                      </wp:positionH>
                      <wp:positionV relativeFrom="paragraph">
                        <wp:posOffset>0</wp:posOffset>
                      </wp:positionV>
                      <wp:extent cx="104775" cy="95250"/>
                      <wp:effectExtent l="0" t="0" r="0" b="0"/>
                      <wp:wrapNone/>
                      <wp:docPr id="131014" name="Прямоугольник 131014"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1014" o:spid="_x0000_s1026" alt="*" style="position:absolute;margin-left:0;margin-top:0;width:8.25pt;height:7.5pt;z-index:25199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ONR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Lmo41G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1999232" behindDoc="0" locked="0" layoutInCell="1" allowOverlap="1" wp14:anchorId="0CC145E2" wp14:editId="6DA2A68C">
                      <wp:simplePos x="0" y="0"/>
                      <wp:positionH relativeFrom="column">
                        <wp:posOffset>0</wp:posOffset>
                      </wp:positionH>
                      <wp:positionV relativeFrom="paragraph">
                        <wp:posOffset>0</wp:posOffset>
                      </wp:positionV>
                      <wp:extent cx="104775" cy="95250"/>
                      <wp:effectExtent l="0" t="0" r="0" b="0"/>
                      <wp:wrapNone/>
                      <wp:docPr id="131015" name="Прямоугольник 131015"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1015" o:spid="_x0000_s1026" alt="*" style="position:absolute;margin-left:0;margin-top:0;width:8.25pt;height:7.5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nFSeqZMCAABGBQAADgAAAAAAAAAAAAAAAAAuAgAAZHJzL2Uyb0RvYy54bWxQSwEC&#10;LQAUAAYACAAAACEAkwwsJNoAAAAD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2000256" behindDoc="0" locked="0" layoutInCell="1" allowOverlap="1" wp14:anchorId="13DC3296" wp14:editId="018D635C">
                      <wp:simplePos x="0" y="0"/>
                      <wp:positionH relativeFrom="column">
                        <wp:posOffset>0</wp:posOffset>
                      </wp:positionH>
                      <wp:positionV relativeFrom="paragraph">
                        <wp:posOffset>0</wp:posOffset>
                      </wp:positionV>
                      <wp:extent cx="104775" cy="95250"/>
                      <wp:effectExtent l="0" t="0" r="0" b="0"/>
                      <wp:wrapNone/>
                      <wp:docPr id="131016" name="Прямоугольник 131016"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1016" o:spid="_x0000_s1026" alt="*" style="position:absolute;margin-left:0;margin-top:0;width:8.25pt;height:7.5pt;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ml6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LJWaXq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2001280" behindDoc="0" locked="0" layoutInCell="1" allowOverlap="1" wp14:anchorId="2829831C" wp14:editId="5B9795F9">
                      <wp:simplePos x="0" y="0"/>
                      <wp:positionH relativeFrom="column">
                        <wp:posOffset>0</wp:posOffset>
                      </wp:positionH>
                      <wp:positionV relativeFrom="paragraph">
                        <wp:posOffset>0</wp:posOffset>
                      </wp:positionV>
                      <wp:extent cx="104775" cy="95250"/>
                      <wp:effectExtent l="0" t="0" r="0" b="0"/>
                      <wp:wrapNone/>
                      <wp:docPr id="131017" name="Прямоугольник 131017"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1017" o:spid="_x0000_s1026" alt="*" style="position:absolute;margin-left:0;margin-top:0;width:8.25pt;height:7.5pt;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hSC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JeqFIK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2002304" behindDoc="0" locked="0" layoutInCell="1" allowOverlap="1" wp14:anchorId="61615DC4" wp14:editId="6F570470">
                      <wp:simplePos x="0" y="0"/>
                      <wp:positionH relativeFrom="column">
                        <wp:posOffset>0</wp:posOffset>
                      </wp:positionH>
                      <wp:positionV relativeFrom="paragraph">
                        <wp:posOffset>0</wp:posOffset>
                      </wp:positionV>
                      <wp:extent cx="104775" cy="95250"/>
                      <wp:effectExtent l="0" t="0" r="0" b="0"/>
                      <wp:wrapNone/>
                      <wp:docPr id="131018" name="Прямоугольник 131018"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1018" o:spid="_x0000_s1026" alt="*" style="position:absolute;margin-left:0;margin-top:0;width:8.25pt;height:7.5pt;z-index:25200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N2okw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g6zdqJMCAABGBQAADgAAAAAAAAAAAAAAAAAuAgAAZHJzL2Uyb0RvYy54bWxQSwEC&#10;LQAUAAYACAAAACEAkwwsJNoAAAAD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2003328" behindDoc="0" locked="0" layoutInCell="1" allowOverlap="1" wp14:anchorId="78522D87" wp14:editId="03A98304">
                      <wp:simplePos x="0" y="0"/>
                      <wp:positionH relativeFrom="column">
                        <wp:posOffset>0</wp:posOffset>
                      </wp:positionH>
                      <wp:positionV relativeFrom="paragraph">
                        <wp:posOffset>0</wp:posOffset>
                      </wp:positionV>
                      <wp:extent cx="104775" cy="95250"/>
                      <wp:effectExtent l="0" t="0" r="0" b="0"/>
                      <wp:wrapNone/>
                      <wp:docPr id="131019" name="Прямоугольник 131019"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1019" o:spid="_x0000_s1026" alt="*" style="position:absolute;margin-left:0;margin-top:0;width:8.25pt;height:7.5pt;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KBQkw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plCgUJMCAABGBQAADgAAAAAAAAAAAAAAAAAuAgAAZHJzL2Uyb0RvYy54bWxQSwEC&#10;LQAUAAYACAAAACEAkwwsJNoAAAAD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2004352" behindDoc="0" locked="0" layoutInCell="1" allowOverlap="1" wp14:anchorId="1913E462" wp14:editId="2B2D325C">
                      <wp:simplePos x="0" y="0"/>
                      <wp:positionH relativeFrom="column">
                        <wp:posOffset>0</wp:posOffset>
                      </wp:positionH>
                      <wp:positionV relativeFrom="paragraph">
                        <wp:posOffset>0</wp:posOffset>
                      </wp:positionV>
                      <wp:extent cx="104775" cy="95250"/>
                      <wp:effectExtent l="0" t="0" r="0" b="0"/>
                      <wp:wrapNone/>
                      <wp:docPr id="131020" name="Прямоугольник 131020"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1020" o:spid="_x0000_s1026" alt="*" style="position:absolute;margin-left:0;margin-top:0;width:8.25pt;height:7.5pt;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vPakw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Yq7z2pMCAABGBQAADgAAAAAAAAAAAAAAAAAuAgAAZHJzL2Uyb0RvYy54bWxQSwEC&#10;LQAUAAYACAAAACEAkwwsJNoAAAADAQAADwAAAAAAAAAAAAAAAADtBAAAZHJzL2Rvd25yZXYueG1s&#10;UEsFBgAAAAAEAAQA8wAAAPQFA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2005376" behindDoc="0" locked="0" layoutInCell="1" allowOverlap="1" wp14:anchorId="7FF1B415" wp14:editId="76968076">
                      <wp:simplePos x="0" y="0"/>
                      <wp:positionH relativeFrom="column">
                        <wp:posOffset>0</wp:posOffset>
                      </wp:positionH>
                      <wp:positionV relativeFrom="paragraph">
                        <wp:posOffset>0</wp:posOffset>
                      </wp:positionV>
                      <wp:extent cx="104775" cy="95250"/>
                      <wp:effectExtent l="0" t="0" r="0" b="0"/>
                      <wp:wrapNone/>
                      <wp:docPr id="131021" name="Прямоугольник 131021"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1021" o:spid="_x0000_s1026" alt="*" style="position:absolute;margin-left:0;margin-top:0;width:8.25pt;height:7.5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" filled="f" stroked="f">
                      <o:lock v:ext="edit" aspectratio="t"/>
                    </v:rect>
                  </w:pict>
                </mc:Fallback>
              </mc:AlternateContent>
            </w:r>
            <w:r w:rsidRPr="0052117B">
              <w:rPr>
                <w:noProof/>
                <w:sz w:val="16"/>
                <w:szCs w:val="16"/>
              </w:rPr>
              <mc:AlternateContent>
                <mc:Choice Requires="wps">
                  <w:drawing>
                    <wp:anchor distT="0" distB="0" distL="114300" distR="114300" simplePos="0" relativeHeight="252006400" behindDoc="0" locked="0" layoutInCell="1" allowOverlap="1" wp14:anchorId="06CB3238" wp14:editId="3C5251DB">
                      <wp:simplePos x="0" y="0"/>
                      <wp:positionH relativeFrom="column">
                        <wp:posOffset>0</wp:posOffset>
                      </wp:positionH>
                      <wp:positionV relativeFrom="paragraph">
                        <wp:posOffset>0</wp:posOffset>
                      </wp:positionV>
                      <wp:extent cx="104775" cy="95250"/>
                      <wp:effectExtent l="0" t="0" r="0" b="0"/>
                      <wp:wrapNone/>
                      <wp:docPr id="131022" name="Прямоугольник 13102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477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id="Прямоугольник 131022" o:spid="_x0000_s1026" alt="*" style="position:absolute;margin-left:0;margin-top:0;width:8.25pt;height:7.5pt;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" filled="f" stroked="f">
                      <o:lock v:ext="edit" aspectratio="t"/>
                    </v:rect>
                  </w:pict>
                </mc:Fallback>
              </mc:AlternateContent>
            </w:r>
          </w:p>
        </w:tc>
        <w:tc>
          <w:tcPr>
            <w:tcW w:w="2268" w:type="dxa"/>
            <w:tcBorders>
              <w:top w:val="nil"/>
              <w:left w:val="nil"/>
              <w:bottom w:val="nil"/>
              <w:right w:val="nil"/>
            </w:tcBorders>
            <w:shd w:val="clear" w:color="auto" w:fill="auto"/>
            <w:vAlign w:val="bottom"/>
            <w:hideMark/>
          </w:tcPr>
          <w:p w:rsidR="00785EFC" w:rsidRPr="0052117B" w:rsidRDefault="00785EFC" w:rsidP="00785EFC">
            <w:pPr>
              <w:rPr>
                <w:sz w:val="16"/>
                <w:szCs w:val="16"/>
              </w:rPr>
            </w:pPr>
          </w:p>
        </w:tc>
        <w:tc>
          <w:tcPr>
            <w:tcW w:w="1700" w:type="dxa"/>
            <w:tcBorders>
              <w:top w:val="nil"/>
              <w:left w:val="nil"/>
              <w:bottom w:val="nil"/>
              <w:right w:val="nil"/>
            </w:tcBorders>
            <w:shd w:val="clear" w:color="auto" w:fill="auto"/>
            <w:vAlign w:val="bottom"/>
            <w:hideMark/>
          </w:tcPr>
          <w:p w:rsidR="00785EFC" w:rsidRPr="0052117B" w:rsidRDefault="00785EFC" w:rsidP="00785EFC">
            <w:pPr>
              <w:rPr>
                <w:sz w:val="16"/>
                <w:szCs w:val="16"/>
              </w:rPr>
            </w:pPr>
          </w:p>
        </w:tc>
        <w:tc>
          <w:tcPr>
            <w:tcW w:w="1418" w:type="dxa"/>
            <w:tcBorders>
              <w:top w:val="nil"/>
              <w:left w:val="nil"/>
              <w:bottom w:val="nil"/>
              <w:right w:val="nil"/>
            </w:tcBorders>
            <w:shd w:val="clear" w:color="auto" w:fill="auto"/>
            <w:vAlign w:val="bottom"/>
            <w:hideMark/>
          </w:tcPr>
          <w:p w:rsidR="00785EFC" w:rsidRPr="0052117B" w:rsidRDefault="00785EFC" w:rsidP="00785EFC">
            <w:pPr>
              <w:rPr>
                <w:sz w:val="16"/>
                <w:szCs w:val="16"/>
              </w:rPr>
            </w:pPr>
          </w:p>
        </w:tc>
      </w:tr>
    </w:tbl>
    <w:p w:rsidR="00785EFC" w:rsidRPr="00D02415" w:rsidRDefault="00785EFC" w:rsidP="00AA4E6B">
      <w:pPr>
        <w:widowControl w:val="0"/>
        <w:autoSpaceDE w:val="0"/>
        <w:autoSpaceDN w:val="0"/>
        <w:adjustRightInd w:val="0"/>
        <w:contextualSpacing/>
        <w:jc w:val="both"/>
        <w:rPr>
          <w:color w:val="000000"/>
          <w:szCs w:val="24"/>
        </w:rPr>
      </w:pPr>
    </w:p>
    <w:p w:rsidR="00B32B5F" w:rsidRPr="00D02415" w:rsidRDefault="00D01999" w:rsidP="00D01999">
      <w:pPr>
        <w:widowControl w:val="0"/>
        <w:ind w:firstLine="426"/>
        <w:jc w:val="both"/>
        <w:rPr>
          <w:color w:val="000000"/>
          <w:szCs w:val="24"/>
        </w:rPr>
      </w:pPr>
      <w:r w:rsidRPr="00D02415">
        <w:rPr>
          <w:color w:val="000000"/>
          <w:szCs w:val="24"/>
        </w:rPr>
        <w:t>Согласно пункт</w:t>
      </w:r>
      <w:r w:rsidR="00D02415">
        <w:rPr>
          <w:color w:val="000000"/>
          <w:szCs w:val="24"/>
        </w:rPr>
        <w:t>у</w:t>
      </w:r>
      <w:r w:rsidRPr="00D02415">
        <w:rPr>
          <w:color w:val="000000"/>
          <w:szCs w:val="24"/>
        </w:rPr>
        <w:t xml:space="preserve"> 2 части 29 статьи 34 Закона о контрактной системе Правительство Росси</w:t>
      </w:r>
      <w:r w:rsidRPr="00D02415">
        <w:rPr>
          <w:color w:val="000000"/>
          <w:szCs w:val="24"/>
        </w:rPr>
        <w:t>й</w:t>
      </w:r>
      <w:r w:rsidRPr="00D02415">
        <w:rPr>
          <w:color w:val="000000"/>
          <w:szCs w:val="24"/>
        </w:rPr>
        <w:t>ской Федерации вправе определить требования к формированию лотов при осуществлении зак</w:t>
      </w:r>
      <w:r w:rsidRPr="00D02415">
        <w:rPr>
          <w:color w:val="000000"/>
          <w:szCs w:val="24"/>
        </w:rPr>
        <w:t>у</w:t>
      </w:r>
      <w:r w:rsidRPr="00D02415">
        <w:rPr>
          <w:color w:val="000000"/>
          <w:szCs w:val="24"/>
        </w:rPr>
        <w:t xml:space="preserve">пок отдельных видов товаров, работ, услуг. </w:t>
      </w:r>
    </w:p>
    <w:p w:rsidR="00D01999" w:rsidRPr="00D02415" w:rsidRDefault="00B32B5F" w:rsidP="00D01999">
      <w:pPr>
        <w:widowControl w:val="0"/>
        <w:ind w:firstLine="426"/>
        <w:jc w:val="both"/>
        <w:rPr>
          <w:color w:val="000000"/>
          <w:szCs w:val="24"/>
        </w:rPr>
      </w:pPr>
      <w:r w:rsidRPr="00D02415">
        <w:rPr>
          <w:color w:val="000000"/>
          <w:szCs w:val="24"/>
        </w:rPr>
        <w:t xml:space="preserve"> </w:t>
      </w:r>
      <w:proofErr w:type="gramStart"/>
      <w:r w:rsidR="00D01999" w:rsidRPr="00D02415">
        <w:rPr>
          <w:color w:val="000000"/>
          <w:szCs w:val="24"/>
        </w:rPr>
        <w:t>Во</w:t>
      </w:r>
      <w:proofErr w:type="gramEnd"/>
      <w:r w:rsidR="00B55292" w:rsidRPr="00D02415">
        <w:rPr>
          <w:color w:val="000000"/>
          <w:szCs w:val="24"/>
        </w:rPr>
        <w:t xml:space="preserve"> и</w:t>
      </w:r>
      <w:r w:rsidR="00D01999" w:rsidRPr="00D02415">
        <w:rPr>
          <w:color w:val="000000"/>
          <w:szCs w:val="24"/>
        </w:rPr>
        <w:t xml:space="preserve">сполнении нормы </w:t>
      </w:r>
      <w:r w:rsidR="00D02415">
        <w:rPr>
          <w:color w:val="000000"/>
          <w:szCs w:val="24"/>
        </w:rPr>
        <w:t xml:space="preserve">принято </w:t>
      </w:r>
      <w:r w:rsidR="00D01999" w:rsidRPr="00D02415">
        <w:rPr>
          <w:color w:val="000000"/>
          <w:szCs w:val="24"/>
        </w:rPr>
        <w:t>Постановление Правительства РФ № 620 «О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 (далее - Постановление Пр</w:t>
      </w:r>
      <w:r w:rsidR="00D01999" w:rsidRPr="00D02415">
        <w:rPr>
          <w:color w:val="000000"/>
          <w:szCs w:val="24"/>
        </w:rPr>
        <w:t>а</w:t>
      </w:r>
      <w:r w:rsidR="00D01999" w:rsidRPr="00D02415">
        <w:rPr>
          <w:color w:val="000000"/>
          <w:szCs w:val="24"/>
        </w:rPr>
        <w:t>вительства РФ № 620).</w:t>
      </w:r>
    </w:p>
    <w:p w:rsidR="00D01999" w:rsidRPr="00D02415" w:rsidRDefault="00D01999" w:rsidP="00D01999">
      <w:pPr>
        <w:widowControl w:val="0"/>
        <w:ind w:firstLine="426"/>
        <w:jc w:val="both"/>
        <w:rPr>
          <w:color w:val="000000"/>
          <w:szCs w:val="24"/>
        </w:rPr>
      </w:pPr>
      <w:r w:rsidRPr="00D02415">
        <w:rPr>
          <w:color w:val="000000"/>
          <w:szCs w:val="24"/>
        </w:rPr>
        <w:t>Пунктом 1 Постановления Правительства РФ № 620 установлено, что при осуществлении з</w:t>
      </w:r>
      <w:r w:rsidRPr="00D02415">
        <w:rPr>
          <w:color w:val="000000"/>
          <w:szCs w:val="24"/>
        </w:rPr>
        <w:t>а</w:t>
      </w:r>
      <w:r w:rsidRPr="00D02415">
        <w:rPr>
          <w:color w:val="000000"/>
          <w:szCs w:val="24"/>
        </w:rPr>
        <w:t>купок медицинских изделий не могут быть предметом одного контракта (одного лота) медици</w:t>
      </w:r>
      <w:r w:rsidRPr="00D02415">
        <w:rPr>
          <w:color w:val="000000"/>
          <w:szCs w:val="24"/>
        </w:rPr>
        <w:t>н</w:t>
      </w:r>
      <w:r w:rsidRPr="00D02415">
        <w:rPr>
          <w:color w:val="000000"/>
          <w:szCs w:val="24"/>
        </w:rPr>
        <w:t>ские изделия различных видов в соответствии с номенклатурной классификацией медицинских изделий по видам, утвержденной Министерством здравоохранения Российской Федерации, при условии, что значение начальной (максимальной) цены контракта (цены лота) превышает:</w:t>
      </w:r>
    </w:p>
    <w:p w:rsidR="00D01999" w:rsidRPr="00D02415" w:rsidRDefault="00D01999" w:rsidP="00D01999">
      <w:pPr>
        <w:widowControl w:val="0"/>
        <w:ind w:firstLine="426"/>
        <w:jc w:val="both"/>
        <w:rPr>
          <w:color w:val="000000"/>
          <w:szCs w:val="24"/>
        </w:rPr>
      </w:pPr>
      <w:r w:rsidRPr="00D02415">
        <w:rPr>
          <w:color w:val="000000"/>
          <w:szCs w:val="24"/>
        </w:rPr>
        <w:t>600 тыс. рублей - для заказчиков, у которых объем денежных средств, направленных на з</w:t>
      </w:r>
      <w:r w:rsidRPr="00D02415">
        <w:rPr>
          <w:color w:val="000000"/>
          <w:szCs w:val="24"/>
        </w:rPr>
        <w:t>а</w:t>
      </w:r>
      <w:r w:rsidRPr="00D02415">
        <w:rPr>
          <w:color w:val="000000"/>
          <w:szCs w:val="24"/>
        </w:rPr>
        <w:t>купку медицинских изделий в предшествующем году, составил менее 50 млн. рублей;</w:t>
      </w:r>
    </w:p>
    <w:p w:rsidR="00D01999" w:rsidRPr="00D02415" w:rsidRDefault="00D01999" w:rsidP="00D01999">
      <w:pPr>
        <w:widowControl w:val="0"/>
        <w:ind w:firstLine="426"/>
        <w:jc w:val="both"/>
        <w:rPr>
          <w:color w:val="000000"/>
          <w:szCs w:val="24"/>
        </w:rPr>
      </w:pPr>
      <w:r w:rsidRPr="00D02415">
        <w:rPr>
          <w:color w:val="000000"/>
          <w:szCs w:val="24"/>
        </w:rPr>
        <w:t>1 млн. рублей - для заказчиков, у которых объем денежных средств, направленных на заку</w:t>
      </w:r>
      <w:r w:rsidRPr="00D02415">
        <w:rPr>
          <w:color w:val="000000"/>
          <w:szCs w:val="24"/>
        </w:rPr>
        <w:t>п</w:t>
      </w:r>
      <w:r w:rsidRPr="00D02415">
        <w:rPr>
          <w:color w:val="000000"/>
          <w:szCs w:val="24"/>
        </w:rPr>
        <w:t>ку медицинских изделий в предшествующем году, составил от 50 млн. рублей до 100 млн. ру</w:t>
      </w:r>
      <w:r w:rsidRPr="00D02415">
        <w:rPr>
          <w:color w:val="000000"/>
          <w:szCs w:val="24"/>
        </w:rPr>
        <w:t>б</w:t>
      </w:r>
      <w:r w:rsidRPr="00D02415">
        <w:rPr>
          <w:color w:val="000000"/>
          <w:szCs w:val="24"/>
        </w:rPr>
        <w:t>лей;</w:t>
      </w:r>
    </w:p>
    <w:p w:rsidR="00D01999" w:rsidRPr="00D02415" w:rsidRDefault="00D01999" w:rsidP="00D01999">
      <w:pPr>
        <w:widowControl w:val="0"/>
        <w:ind w:firstLine="426"/>
        <w:jc w:val="both"/>
        <w:rPr>
          <w:color w:val="000000"/>
          <w:szCs w:val="24"/>
        </w:rPr>
      </w:pPr>
      <w:r w:rsidRPr="00D02415">
        <w:rPr>
          <w:color w:val="000000"/>
          <w:szCs w:val="24"/>
        </w:rPr>
        <w:t>1,5 млн. рублей - для заказчиков, у которых объем денежных средств, направленных на з</w:t>
      </w:r>
      <w:r w:rsidRPr="00D02415">
        <w:rPr>
          <w:color w:val="000000"/>
          <w:szCs w:val="24"/>
        </w:rPr>
        <w:t>а</w:t>
      </w:r>
      <w:r w:rsidRPr="00D02415">
        <w:rPr>
          <w:color w:val="000000"/>
          <w:szCs w:val="24"/>
        </w:rPr>
        <w:t>купку медицинских изделий в предшествующем году, составил более 100 млн. рублей.</w:t>
      </w:r>
    </w:p>
    <w:p w:rsidR="00B32B5F" w:rsidRPr="00D02415" w:rsidRDefault="00D02415" w:rsidP="00B32B5F">
      <w:pPr>
        <w:widowControl w:val="0"/>
        <w:ind w:firstLine="426"/>
        <w:jc w:val="both"/>
        <w:rPr>
          <w:color w:val="000000"/>
          <w:szCs w:val="24"/>
        </w:rPr>
      </w:pPr>
      <w:proofErr w:type="gramStart"/>
      <w:r>
        <w:rPr>
          <w:color w:val="000000"/>
          <w:szCs w:val="24"/>
        </w:rPr>
        <w:t>Согласно п</w:t>
      </w:r>
      <w:r w:rsidR="00B32B5F" w:rsidRPr="00D02415">
        <w:rPr>
          <w:color w:val="000000"/>
          <w:szCs w:val="24"/>
        </w:rPr>
        <w:t>ункт</w:t>
      </w:r>
      <w:r>
        <w:rPr>
          <w:color w:val="000000"/>
          <w:szCs w:val="24"/>
        </w:rPr>
        <w:t>у</w:t>
      </w:r>
      <w:r w:rsidR="00B32B5F" w:rsidRPr="00D02415">
        <w:rPr>
          <w:color w:val="000000"/>
          <w:szCs w:val="24"/>
        </w:rPr>
        <w:t xml:space="preserve"> 2 Постановления Правительства РФ № 620 указанное в пункте 1 требование не распространяется на закупки медицинских изделий, объединенных в один лот (контракт) по контрактам жизненного цикла, заключаемым в случаях, установленных Правительством Росси</w:t>
      </w:r>
      <w:r w:rsidR="00B32B5F" w:rsidRPr="00D02415">
        <w:rPr>
          <w:color w:val="000000"/>
          <w:szCs w:val="24"/>
        </w:rPr>
        <w:t>й</w:t>
      </w:r>
      <w:r w:rsidR="00B32B5F" w:rsidRPr="00D02415">
        <w:rPr>
          <w:color w:val="000000"/>
          <w:szCs w:val="24"/>
        </w:rPr>
        <w:t>ской Федерации, а также на закупки медицинских изделий, объединенных в один лот (контракт) с расходными материалами, которые предусмотрены производителем (изготовителем) для и</w:t>
      </w:r>
      <w:r w:rsidR="00B32B5F" w:rsidRPr="00D02415">
        <w:rPr>
          <w:color w:val="000000"/>
          <w:szCs w:val="24"/>
        </w:rPr>
        <w:t>с</w:t>
      </w:r>
      <w:r w:rsidR="00B32B5F" w:rsidRPr="00D02415">
        <w:rPr>
          <w:color w:val="000000"/>
          <w:szCs w:val="24"/>
        </w:rPr>
        <w:t>пользования данных медицинских изделий.</w:t>
      </w:r>
      <w:proofErr w:type="gramEnd"/>
    </w:p>
    <w:p w:rsidR="00D01999" w:rsidRPr="00D02415" w:rsidRDefault="00D01999" w:rsidP="00D01999">
      <w:pPr>
        <w:widowControl w:val="0"/>
        <w:ind w:firstLine="426"/>
        <w:jc w:val="both"/>
        <w:rPr>
          <w:color w:val="000000"/>
          <w:szCs w:val="24"/>
        </w:rPr>
      </w:pPr>
      <w:r w:rsidRPr="00D02415">
        <w:rPr>
          <w:color w:val="000000"/>
          <w:szCs w:val="24"/>
        </w:rPr>
        <w:t xml:space="preserve">Начальная (максимальная) цена контракта рассматриваемой закупки составляет </w:t>
      </w:r>
      <w:r w:rsidR="0052117B">
        <w:rPr>
          <w:color w:val="000000"/>
          <w:szCs w:val="24"/>
        </w:rPr>
        <w:t>2 998 540,00</w:t>
      </w:r>
      <w:r w:rsidRPr="00D02415">
        <w:rPr>
          <w:color w:val="000000"/>
          <w:szCs w:val="24"/>
        </w:rPr>
        <w:t xml:space="preserve"> рублей, что превышает допустимые значения НМЦК, установленные Постановлением Прав</w:t>
      </w:r>
      <w:r w:rsidRPr="00D02415">
        <w:rPr>
          <w:color w:val="000000"/>
          <w:szCs w:val="24"/>
        </w:rPr>
        <w:t>и</w:t>
      </w:r>
      <w:r w:rsidRPr="00D02415">
        <w:rPr>
          <w:color w:val="000000"/>
          <w:szCs w:val="24"/>
        </w:rPr>
        <w:t>тельства РФ № 620.</w:t>
      </w:r>
    </w:p>
    <w:p w:rsidR="00B32B5F" w:rsidRPr="00B32B5F" w:rsidRDefault="00B32B5F" w:rsidP="00B32B5F">
      <w:pPr>
        <w:autoSpaceDE w:val="0"/>
        <w:autoSpaceDN w:val="0"/>
        <w:adjustRightInd w:val="0"/>
        <w:ind w:firstLine="540"/>
        <w:jc w:val="both"/>
        <w:rPr>
          <w:szCs w:val="24"/>
          <w:u w:val="single"/>
        </w:rPr>
      </w:pPr>
      <w:r w:rsidRPr="00B32B5F">
        <w:rPr>
          <w:szCs w:val="24"/>
          <w:lang w:eastAsia="ar-SA"/>
        </w:rPr>
        <w:t xml:space="preserve">В соответствии с номенклатурной классификацией медицинских изделий, утвержденной Приказом Минздрава России от 06.06.2012 № 4н (Приложение № 1 к Приказу), </w:t>
      </w:r>
      <w:r w:rsidRPr="00B32B5F">
        <w:rPr>
          <w:szCs w:val="24"/>
        </w:rPr>
        <w:t xml:space="preserve">номенклатурная классификация медицинских изделий по видам (далее - классификация) </w:t>
      </w:r>
      <w:r w:rsidRPr="00B32B5F">
        <w:rPr>
          <w:szCs w:val="24"/>
          <w:u w:val="single"/>
        </w:rPr>
        <w:t>содержит числовое об</w:t>
      </w:r>
      <w:r w:rsidRPr="00B32B5F">
        <w:rPr>
          <w:szCs w:val="24"/>
          <w:u w:val="single"/>
        </w:rPr>
        <w:t>о</w:t>
      </w:r>
      <w:r w:rsidRPr="00B32B5F">
        <w:rPr>
          <w:szCs w:val="24"/>
          <w:u w:val="single"/>
        </w:rPr>
        <w:t>значение вида медицинского изделия</w:t>
      </w:r>
      <w:r w:rsidRPr="00B32B5F">
        <w:rPr>
          <w:szCs w:val="24"/>
        </w:rPr>
        <w:t xml:space="preserve"> - идентификационный уникальный номер записи, </w:t>
      </w:r>
      <w:r w:rsidRPr="00B32B5F">
        <w:rPr>
          <w:szCs w:val="24"/>
          <w:u w:val="single"/>
        </w:rPr>
        <w:t>наимен</w:t>
      </w:r>
      <w:r w:rsidRPr="00B32B5F">
        <w:rPr>
          <w:szCs w:val="24"/>
          <w:u w:val="single"/>
        </w:rPr>
        <w:t>о</w:t>
      </w:r>
      <w:r w:rsidRPr="00B32B5F">
        <w:rPr>
          <w:szCs w:val="24"/>
          <w:u w:val="single"/>
        </w:rPr>
        <w:t>вание вида медицинского изделия, описание вида медицинского изделия, содержащее соотве</w:t>
      </w:r>
      <w:r w:rsidRPr="00B32B5F">
        <w:rPr>
          <w:szCs w:val="24"/>
          <w:u w:val="single"/>
        </w:rPr>
        <w:t>т</w:t>
      </w:r>
      <w:r w:rsidRPr="00B32B5F">
        <w:rPr>
          <w:szCs w:val="24"/>
          <w:u w:val="single"/>
        </w:rPr>
        <w:t>ствующие классификационные признаки вида медицинского изделия, указываемые в зависим</w:t>
      </w:r>
      <w:r w:rsidRPr="00B32B5F">
        <w:rPr>
          <w:szCs w:val="24"/>
          <w:u w:val="single"/>
        </w:rPr>
        <w:t>о</w:t>
      </w:r>
      <w:r w:rsidRPr="00B32B5F">
        <w:rPr>
          <w:szCs w:val="24"/>
          <w:u w:val="single"/>
        </w:rPr>
        <w:t>сти от назначения медицинского изделия</w:t>
      </w:r>
      <w:r w:rsidRPr="00B32B5F">
        <w:rPr>
          <w:szCs w:val="24"/>
        </w:rPr>
        <w:t>.</w:t>
      </w:r>
    </w:p>
    <w:p w:rsidR="00B32B5F" w:rsidRPr="00B32B5F" w:rsidRDefault="00B32B5F" w:rsidP="00B32B5F">
      <w:pPr>
        <w:autoSpaceDE w:val="0"/>
        <w:autoSpaceDN w:val="0"/>
        <w:adjustRightInd w:val="0"/>
        <w:ind w:firstLine="540"/>
        <w:jc w:val="both"/>
        <w:rPr>
          <w:szCs w:val="24"/>
        </w:rPr>
      </w:pPr>
      <w:r w:rsidRPr="00B32B5F">
        <w:rPr>
          <w:szCs w:val="24"/>
        </w:rPr>
        <w:tab/>
        <w:t>Классификация медицинских изделий формируется в электронном виде по группам и по</w:t>
      </w:r>
      <w:r w:rsidRPr="00B32B5F">
        <w:rPr>
          <w:szCs w:val="24"/>
        </w:rPr>
        <w:t>д</w:t>
      </w:r>
      <w:r w:rsidRPr="00B32B5F">
        <w:rPr>
          <w:szCs w:val="24"/>
        </w:rPr>
        <w:t>группам медицинских изделий и размещается на официальном сайте Федеральной службы по надзору в сфере здравоохранения в информационно-телекоммуникационной сети «Интернет».</w:t>
      </w:r>
    </w:p>
    <w:p w:rsidR="00B32B5F" w:rsidRPr="00B32B5F" w:rsidRDefault="00B32B5F" w:rsidP="00B32B5F">
      <w:pPr>
        <w:autoSpaceDE w:val="0"/>
        <w:autoSpaceDN w:val="0"/>
        <w:adjustRightInd w:val="0"/>
        <w:ind w:firstLine="540"/>
        <w:jc w:val="both"/>
        <w:rPr>
          <w:szCs w:val="24"/>
        </w:rPr>
      </w:pPr>
      <w:r w:rsidRPr="00B32B5F">
        <w:rPr>
          <w:szCs w:val="24"/>
        </w:rPr>
        <w:tab/>
        <w:t>Таким образом, согласно номенклатурной классификации каждый отдельный вид мед</w:t>
      </w:r>
      <w:r w:rsidRPr="00B32B5F">
        <w:rPr>
          <w:szCs w:val="24"/>
        </w:rPr>
        <w:t>и</w:t>
      </w:r>
      <w:r w:rsidRPr="00B32B5F">
        <w:rPr>
          <w:szCs w:val="24"/>
        </w:rPr>
        <w:t>цинского изделия обладает уникальным идентификационным номером записи в формате ш</w:t>
      </w:r>
      <w:r w:rsidRPr="00B32B5F">
        <w:rPr>
          <w:szCs w:val="24"/>
        </w:rPr>
        <w:t>е</w:t>
      </w:r>
      <w:r w:rsidRPr="00B32B5F">
        <w:rPr>
          <w:szCs w:val="24"/>
        </w:rPr>
        <w:t>стизначного кода, при этом номенклатурная классификация также содержит классификации в</w:t>
      </w:r>
      <w:r w:rsidRPr="00B32B5F">
        <w:rPr>
          <w:szCs w:val="24"/>
        </w:rPr>
        <w:t>и</w:t>
      </w:r>
      <w:r w:rsidRPr="00B32B5F">
        <w:rPr>
          <w:szCs w:val="24"/>
        </w:rPr>
        <w:t xml:space="preserve">дов медицинских изделий по группам и подгруппам, однако Постановлением </w:t>
      </w:r>
      <w:r w:rsidR="00D02415">
        <w:rPr>
          <w:szCs w:val="24"/>
        </w:rPr>
        <w:t xml:space="preserve">Правительства РФ </w:t>
      </w:r>
      <w:r w:rsidRPr="00B32B5F">
        <w:rPr>
          <w:szCs w:val="24"/>
        </w:rPr>
        <w:t>№ 620 однозначно указано, что предметом одного контракта (одного лота) не могут быть мед</w:t>
      </w:r>
      <w:r w:rsidRPr="00B32B5F">
        <w:rPr>
          <w:szCs w:val="24"/>
        </w:rPr>
        <w:t>и</w:t>
      </w:r>
      <w:r w:rsidRPr="00B32B5F">
        <w:rPr>
          <w:szCs w:val="24"/>
        </w:rPr>
        <w:t xml:space="preserve">цинские изделия различных видов. </w:t>
      </w:r>
    </w:p>
    <w:p w:rsidR="00B32B5F" w:rsidRPr="00B32B5F" w:rsidRDefault="00B32B5F" w:rsidP="00B32B5F">
      <w:pPr>
        <w:autoSpaceDE w:val="0"/>
        <w:autoSpaceDN w:val="0"/>
        <w:adjustRightInd w:val="0"/>
        <w:jc w:val="both"/>
        <w:rPr>
          <w:szCs w:val="24"/>
        </w:rPr>
      </w:pPr>
      <w:r w:rsidRPr="00B32B5F">
        <w:rPr>
          <w:szCs w:val="24"/>
          <w:lang w:eastAsia="ar-SA"/>
        </w:rPr>
        <w:tab/>
        <w:t>Согласно номенклатурной классификации медицинских изделий по видам</w:t>
      </w:r>
      <w:r w:rsidR="00964E14">
        <w:rPr>
          <w:szCs w:val="24"/>
          <w:lang w:eastAsia="ar-SA"/>
        </w:rPr>
        <w:t>,</w:t>
      </w:r>
      <w:r w:rsidRPr="00B32B5F">
        <w:rPr>
          <w:szCs w:val="24"/>
          <w:lang w:eastAsia="ar-SA"/>
        </w:rPr>
        <w:t xml:space="preserve"> размещенной на </w:t>
      </w:r>
      <w:r w:rsidRPr="00B32B5F">
        <w:rPr>
          <w:szCs w:val="24"/>
        </w:rPr>
        <w:t>официальном сайте Федеральной службы по надзору в сфере здравоохранения в информац</w:t>
      </w:r>
      <w:r w:rsidRPr="00B32B5F">
        <w:rPr>
          <w:szCs w:val="24"/>
        </w:rPr>
        <w:t>и</w:t>
      </w:r>
      <w:r w:rsidRPr="00B32B5F">
        <w:rPr>
          <w:szCs w:val="24"/>
        </w:rPr>
        <w:t xml:space="preserve">онно-телекоммуникационной сети «Интернет» </w:t>
      </w:r>
      <w:r w:rsidR="00964E14">
        <w:rPr>
          <w:szCs w:val="24"/>
        </w:rPr>
        <w:t>закупаемые</w:t>
      </w:r>
      <w:r w:rsidRPr="00B32B5F">
        <w:rPr>
          <w:szCs w:val="24"/>
        </w:rPr>
        <w:t xml:space="preserve"> медицинские изделия имеют разли</w:t>
      </w:r>
      <w:r w:rsidRPr="00B32B5F">
        <w:rPr>
          <w:szCs w:val="24"/>
        </w:rPr>
        <w:t>ч</w:t>
      </w:r>
      <w:r w:rsidRPr="00B32B5F">
        <w:rPr>
          <w:szCs w:val="24"/>
        </w:rPr>
        <w:t>ные коды медицинских изделий (идентификационный уни</w:t>
      </w:r>
      <w:r w:rsidR="00964E14">
        <w:rPr>
          <w:szCs w:val="24"/>
        </w:rPr>
        <w:t xml:space="preserve">кальный номер записи) и, </w:t>
      </w:r>
      <w:r w:rsidRPr="00B32B5F">
        <w:rPr>
          <w:szCs w:val="24"/>
        </w:rPr>
        <w:t>как сле</w:t>
      </w:r>
      <w:r w:rsidRPr="00B32B5F">
        <w:rPr>
          <w:szCs w:val="24"/>
        </w:rPr>
        <w:t>д</w:t>
      </w:r>
      <w:r w:rsidRPr="00B32B5F">
        <w:rPr>
          <w:szCs w:val="24"/>
        </w:rPr>
        <w:t>ствие</w:t>
      </w:r>
      <w:r w:rsidR="00964E14">
        <w:rPr>
          <w:szCs w:val="24"/>
        </w:rPr>
        <w:t>,</w:t>
      </w:r>
      <w:r w:rsidRPr="00B32B5F">
        <w:rPr>
          <w:szCs w:val="24"/>
        </w:rPr>
        <w:t xml:space="preserve"> являются различными </w:t>
      </w:r>
      <w:r w:rsidR="00964E14">
        <w:rPr>
          <w:szCs w:val="24"/>
        </w:rPr>
        <w:t xml:space="preserve">видами </w:t>
      </w:r>
      <w:r w:rsidRPr="00B32B5F">
        <w:rPr>
          <w:szCs w:val="24"/>
        </w:rPr>
        <w:t>медицински</w:t>
      </w:r>
      <w:r w:rsidR="00964E14">
        <w:rPr>
          <w:szCs w:val="24"/>
        </w:rPr>
        <w:t>х</w:t>
      </w:r>
      <w:r w:rsidRPr="00B32B5F">
        <w:rPr>
          <w:szCs w:val="24"/>
        </w:rPr>
        <w:t xml:space="preserve"> издели</w:t>
      </w:r>
      <w:r w:rsidR="00964E14">
        <w:rPr>
          <w:szCs w:val="24"/>
        </w:rPr>
        <w:t>й</w:t>
      </w:r>
      <w:r w:rsidRPr="00B32B5F">
        <w:rPr>
          <w:szCs w:val="24"/>
        </w:rPr>
        <w:t>, а именно</w:t>
      </w:r>
      <w:r w:rsidR="00D02415">
        <w:rPr>
          <w:szCs w:val="24"/>
        </w:rPr>
        <w:t>:</w:t>
      </w:r>
      <w:r w:rsidRPr="00B32B5F">
        <w:rPr>
          <w:szCs w:val="24"/>
        </w:rPr>
        <w:t xml:space="preserve">  </w:t>
      </w:r>
    </w:p>
    <w:p w:rsidR="00D01999" w:rsidRPr="00D02415" w:rsidRDefault="00B55292" w:rsidP="00B55292">
      <w:pPr>
        <w:jc w:val="both"/>
        <w:rPr>
          <w:color w:val="000000"/>
          <w:szCs w:val="24"/>
        </w:rPr>
      </w:pPr>
      <w:r w:rsidRPr="00D02415">
        <w:rPr>
          <w:color w:val="000000"/>
          <w:szCs w:val="24"/>
        </w:rPr>
        <w:t xml:space="preserve">        </w:t>
      </w:r>
      <w:r w:rsidR="00D01999" w:rsidRPr="00D02415">
        <w:rPr>
          <w:color w:val="000000"/>
          <w:szCs w:val="24"/>
        </w:rPr>
        <w:t>Позици</w:t>
      </w:r>
      <w:r w:rsidR="00063D9A">
        <w:rPr>
          <w:color w:val="000000"/>
          <w:szCs w:val="24"/>
        </w:rPr>
        <w:t>и</w:t>
      </w:r>
      <w:r w:rsidR="00D01999" w:rsidRPr="00D02415">
        <w:rPr>
          <w:color w:val="000000"/>
          <w:szCs w:val="24"/>
        </w:rPr>
        <w:t xml:space="preserve"> № 1</w:t>
      </w:r>
      <w:r w:rsidR="00063D9A">
        <w:rPr>
          <w:color w:val="000000"/>
          <w:szCs w:val="24"/>
        </w:rPr>
        <w:t>,2,3,4 Технического задания</w:t>
      </w:r>
      <w:r w:rsidR="00D01999" w:rsidRPr="00D02415">
        <w:rPr>
          <w:color w:val="000000"/>
          <w:szCs w:val="24"/>
        </w:rPr>
        <w:t xml:space="preserve"> </w:t>
      </w:r>
      <w:r w:rsidR="00063D9A">
        <w:rPr>
          <w:color w:val="000000"/>
          <w:szCs w:val="24"/>
        </w:rPr>
        <w:t>–</w:t>
      </w:r>
      <w:r w:rsidR="00D01999" w:rsidRPr="00D02415">
        <w:rPr>
          <w:color w:val="000000"/>
          <w:szCs w:val="24"/>
        </w:rPr>
        <w:t xml:space="preserve"> </w:t>
      </w:r>
      <w:r w:rsidR="00063D9A">
        <w:rPr>
          <w:color w:val="000000"/>
          <w:szCs w:val="24"/>
        </w:rPr>
        <w:t>Шприц общего назначения</w:t>
      </w:r>
      <w:r w:rsidR="00D01999" w:rsidRPr="00D02415">
        <w:rPr>
          <w:color w:val="000000"/>
          <w:szCs w:val="24"/>
        </w:rPr>
        <w:t xml:space="preserve"> (код вида </w:t>
      </w:r>
      <w:r w:rsidR="00063D9A">
        <w:rPr>
          <w:color w:val="000000"/>
          <w:szCs w:val="24"/>
        </w:rPr>
        <w:t>349160</w:t>
      </w:r>
      <w:r w:rsidR="00D01999" w:rsidRPr="00D02415">
        <w:rPr>
          <w:color w:val="000000"/>
          <w:szCs w:val="24"/>
        </w:rPr>
        <w:t>);</w:t>
      </w:r>
    </w:p>
    <w:p w:rsidR="00D01999" w:rsidRDefault="00B55292" w:rsidP="00B55292">
      <w:pPr>
        <w:jc w:val="both"/>
        <w:rPr>
          <w:color w:val="000000"/>
          <w:szCs w:val="24"/>
        </w:rPr>
      </w:pPr>
      <w:r w:rsidRPr="00D02415">
        <w:rPr>
          <w:color w:val="000000"/>
          <w:szCs w:val="24"/>
        </w:rPr>
        <w:t xml:space="preserve">        </w:t>
      </w:r>
      <w:r w:rsidR="00D01999" w:rsidRPr="00D02415">
        <w:rPr>
          <w:color w:val="000000"/>
          <w:szCs w:val="24"/>
        </w:rPr>
        <w:t>Позици</w:t>
      </w:r>
      <w:r w:rsidR="00063D9A">
        <w:rPr>
          <w:color w:val="000000"/>
          <w:szCs w:val="24"/>
        </w:rPr>
        <w:t>и</w:t>
      </w:r>
      <w:r w:rsidR="00D01999" w:rsidRPr="00D02415">
        <w:rPr>
          <w:color w:val="000000"/>
          <w:szCs w:val="24"/>
        </w:rPr>
        <w:t xml:space="preserve"> № </w:t>
      </w:r>
      <w:r w:rsidR="00063D9A">
        <w:rPr>
          <w:color w:val="000000"/>
          <w:szCs w:val="24"/>
        </w:rPr>
        <w:t>6,7</w:t>
      </w:r>
      <w:r w:rsidR="00D01999" w:rsidRPr="00D02415">
        <w:rPr>
          <w:color w:val="000000"/>
          <w:szCs w:val="24"/>
        </w:rPr>
        <w:t xml:space="preserve"> </w:t>
      </w:r>
      <w:r w:rsidR="00063D9A">
        <w:rPr>
          <w:color w:val="000000"/>
          <w:szCs w:val="24"/>
        </w:rPr>
        <w:t>Технического задания</w:t>
      </w:r>
      <w:r w:rsidR="00D01999" w:rsidRPr="00D02415">
        <w:rPr>
          <w:color w:val="000000"/>
          <w:szCs w:val="24"/>
        </w:rPr>
        <w:t xml:space="preserve"> </w:t>
      </w:r>
      <w:r w:rsidR="00063D9A">
        <w:rPr>
          <w:color w:val="000000"/>
          <w:szCs w:val="24"/>
        </w:rPr>
        <w:t>–</w:t>
      </w:r>
      <w:r w:rsidR="00D01999" w:rsidRPr="00D02415">
        <w:rPr>
          <w:color w:val="000000"/>
          <w:szCs w:val="24"/>
        </w:rPr>
        <w:t xml:space="preserve"> </w:t>
      </w:r>
      <w:r w:rsidR="00063D9A">
        <w:rPr>
          <w:color w:val="000000"/>
          <w:szCs w:val="24"/>
        </w:rPr>
        <w:t>Система для проведения забора кр</w:t>
      </w:r>
      <w:r w:rsidR="00063D9A">
        <w:rPr>
          <w:color w:val="000000"/>
          <w:szCs w:val="24"/>
        </w:rPr>
        <w:t>о</w:t>
      </w:r>
      <w:r w:rsidR="00063D9A">
        <w:rPr>
          <w:color w:val="000000"/>
          <w:szCs w:val="24"/>
        </w:rPr>
        <w:t xml:space="preserve">ви/внутривенозной </w:t>
      </w:r>
      <w:proofErr w:type="spellStart"/>
      <w:r w:rsidR="00063D9A">
        <w:rPr>
          <w:color w:val="000000"/>
          <w:szCs w:val="24"/>
        </w:rPr>
        <w:t>инфузии</w:t>
      </w:r>
      <w:proofErr w:type="spellEnd"/>
      <w:r w:rsidR="00063D9A">
        <w:rPr>
          <w:color w:val="000000"/>
          <w:szCs w:val="24"/>
        </w:rPr>
        <w:t xml:space="preserve"> </w:t>
      </w:r>
      <w:r w:rsidR="00D01999" w:rsidRPr="00D02415">
        <w:rPr>
          <w:color w:val="000000"/>
          <w:szCs w:val="24"/>
        </w:rPr>
        <w:t xml:space="preserve">(код вида </w:t>
      </w:r>
      <w:r w:rsidRPr="00D02415">
        <w:rPr>
          <w:color w:val="000000"/>
          <w:szCs w:val="24"/>
        </w:rPr>
        <w:t>14</w:t>
      </w:r>
      <w:r w:rsidR="00063D9A">
        <w:rPr>
          <w:color w:val="000000"/>
          <w:szCs w:val="24"/>
        </w:rPr>
        <w:t>4050</w:t>
      </w:r>
      <w:r w:rsidRPr="00D02415">
        <w:rPr>
          <w:color w:val="000000"/>
          <w:szCs w:val="24"/>
        </w:rPr>
        <w:t>).</w:t>
      </w:r>
    </w:p>
    <w:p w:rsidR="009133E5" w:rsidRDefault="009133E5" w:rsidP="00B55292">
      <w:pPr>
        <w:jc w:val="both"/>
        <w:rPr>
          <w:color w:val="000000"/>
          <w:szCs w:val="24"/>
        </w:rPr>
      </w:pPr>
      <w:r>
        <w:rPr>
          <w:color w:val="000000"/>
          <w:szCs w:val="24"/>
        </w:rPr>
        <w:t xml:space="preserve">         Следовательно, требуемые Заказчику позиции относятся к разным видам.</w:t>
      </w:r>
    </w:p>
    <w:p w:rsidR="00063D9A" w:rsidRDefault="00063D9A" w:rsidP="00B55292">
      <w:pPr>
        <w:jc w:val="both"/>
        <w:rPr>
          <w:color w:val="000000"/>
          <w:szCs w:val="24"/>
        </w:rPr>
      </w:pPr>
      <w:r>
        <w:rPr>
          <w:color w:val="000000"/>
          <w:szCs w:val="24"/>
        </w:rPr>
        <w:lastRenderedPageBreak/>
        <w:t xml:space="preserve">        Кроме того, Заказчиком представлены документы</w:t>
      </w:r>
      <w:r w:rsidR="00341601">
        <w:rPr>
          <w:color w:val="000000"/>
          <w:szCs w:val="24"/>
        </w:rPr>
        <w:t>,</w:t>
      </w:r>
      <w:r>
        <w:rPr>
          <w:color w:val="000000"/>
          <w:szCs w:val="24"/>
        </w:rPr>
        <w:t xml:space="preserve"> также подтверждающие разные коды в</w:t>
      </w:r>
      <w:r>
        <w:rPr>
          <w:color w:val="000000"/>
          <w:szCs w:val="24"/>
        </w:rPr>
        <w:t>и</w:t>
      </w:r>
      <w:r>
        <w:rPr>
          <w:color w:val="000000"/>
          <w:szCs w:val="24"/>
        </w:rPr>
        <w:t>дов медицинских изделий по закупаемым позициям. Заказчик указал, что коды выставляются а</w:t>
      </w:r>
      <w:r>
        <w:rPr>
          <w:color w:val="000000"/>
          <w:szCs w:val="24"/>
        </w:rPr>
        <w:t>в</w:t>
      </w:r>
      <w:r>
        <w:rPr>
          <w:color w:val="000000"/>
          <w:szCs w:val="24"/>
        </w:rPr>
        <w:t>томатически при выборе названия позиции классификатора.</w:t>
      </w:r>
    </w:p>
    <w:p w:rsidR="009133E5" w:rsidRDefault="009133E5" w:rsidP="009133E5">
      <w:pPr>
        <w:autoSpaceDE w:val="0"/>
        <w:autoSpaceDN w:val="0"/>
        <w:adjustRightInd w:val="0"/>
        <w:ind w:firstLine="540"/>
        <w:jc w:val="both"/>
        <w:rPr>
          <w:szCs w:val="24"/>
        </w:rPr>
      </w:pPr>
      <w:r>
        <w:rPr>
          <w:szCs w:val="24"/>
        </w:rPr>
        <w:t xml:space="preserve">Также следует отметить, что </w:t>
      </w:r>
      <w:hyperlink r:id="rId12" w:history="1">
        <w:r>
          <w:rPr>
            <w:color w:val="0000FF"/>
            <w:szCs w:val="24"/>
          </w:rPr>
          <w:t>пункт 2</w:t>
        </w:r>
      </w:hyperlink>
      <w:r>
        <w:rPr>
          <w:szCs w:val="24"/>
        </w:rPr>
        <w:t xml:space="preserve"> Постановления Правительства РФ № 620 в данном случае не применим, поскольку закупка медицинских изделий, являющихся объектом указанной закупки, не относится к случаям, установленным Правительством Российской Федерации от 28.11.2013 N 1087 «Об определении случаев заключения контракта жизненного цикла». Заказч</w:t>
      </w:r>
      <w:r>
        <w:rPr>
          <w:szCs w:val="24"/>
        </w:rPr>
        <w:t>и</w:t>
      </w:r>
      <w:r>
        <w:rPr>
          <w:szCs w:val="24"/>
        </w:rPr>
        <w:t>ком не представлено доказательств, что закупаемые товары, являются расходными материалами, которые предусмотрены производителем (изготовителем) для использования медицинских изд</w:t>
      </w:r>
      <w:r>
        <w:rPr>
          <w:szCs w:val="24"/>
        </w:rPr>
        <w:t>е</w:t>
      </w:r>
      <w:r>
        <w:rPr>
          <w:szCs w:val="24"/>
        </w:rPr>
        <w:t>лий.</w:t>
      </w:r>
    </w:p>
    <w:p w:rsidR="00A63988" w:rsidRDefault="00AE5047" w:rsidP="00A63988">
      <w:pPr>
        <w:jc w:val="both"/>
        <w:rPr>
          <w:color w:val="000000"/>
          <w:szCs w:val="24"/>
        </w:rPr>
      </w:pPr>
      <w:r w:rsidRPr="009133E5">
        <w:rPr>
          <w:rFonts w:eastAsia="TimesNewRomanPSMT"/>
          <w:szCs w:val="24"/>
        </w:rPr>
        <w:t xml:space="preserve">         </w:t>
      </w:r>
      <w:proofErr w:type="gramStart"/>
      <w:r w:rsidRPr="009133E5">
        <w:rPr>
          <w:rFonts w:eastAsia="TimesNewRomanPSMT"/>
          <w:szCs w:val="24"/>
        </w:rPr>
        <w:t>Комиссия Управления отмечает, что согласно номенклатурной классификации каждый о</w:t>
      </w:r>
      <w:r w:rsidRPr="009133E5">
        <w:rPr>
          <w:rFonts w:eastAsia="TimesNewRomanPSMT"/>
          <w:szCs w:val="24"/>
        </w:rPr>
        <w:t>т</w:t>
      </w:r>
      <w:r w:rsidRPr="009133E5">
        <w:rPr>
          <w:rFonts w:eastAsia="TimesNewRomanPSMT"/>
          <w:szCs w:val="24"/>
        </w:rPr>
        <w:t>дельный вид медицинского изделия обладает уникальным идентификационным номером записи, в формате шестизначного кода, при этом номенклатурная классификация также содержит кла</w:t>
      </w:r>
      <w:r w:rsidRPr="009133E5">
        <w:rPr>
          <w:rFonts w:eastAsia="TimesNewRomanPSMT"/>
          <w:szCs w:val="24"/>
        </w:rPr>
        <w:t>с</w:t>
      </w:r>
      <w:r w:rsidRPr="009133E5">
        <w:rPr>
          <w:rFonts w:eastAsia="TimesNewRomanPSMT"/>
          <w:szCs w:val="24"/>
        </w:rPr>
        <w:t xml:space="preserve">сификации видов медицинских изделий по группам и подгруппам, при этом Постановлением </w:t>
      </w:r>
      <w:r w:rsidR="005F2528" w:rsidRPr="009133E5">
        <w:rPr>
          <w:rFonts w:eastAsia="TimesNewRomanPSMT"/>
          <w:szCs w:val="24"/>
        </w:rPr>
        <w:t xml:space="preserve">Правительства РФ </w:t>
      </w:r>
      <w:r w:rsidRPr="009133E5">
        <w:rPr>
          <w:rFonts w:eastAsia="TimesNewRomanPSMT"/>
          <w:szCs w:val="24"/>
        </w:rPr>
        <w:t>№ 620 однозначно указано, что предметом одного контракта (одного лота) не могут быть медицинские изделия различных видов.</w:t>
      </w:r>
      <w:proofErr w:type="gramEnd"/>
      <w:r w:rsidRPr="009133E5">
        <w:rPr>
          <w:rFonts w:eastAsia="TimesNewRomanPSMT"/>
          <w:szCs w:val="24"/>
        </w:rPr>
        <w:t xml:space="preserve"> </w:t>
      </w:r>
      <w:r w:rsidR="00BD7613" w:rsidRPr="009133E5">
        <w:rPr>
          <w:rFonts w:eastAsia="TimesNewRomanPSMT"/>
          <w:szCs w:val="24"/>
        </w:rPr>
        <w:t>Ввиду того, что закупка не подпадает под действие п. 2 Постановления Правительства РФ № 620, Заказчиком, при размещении закупки был нарушен п. 1 Поста</w:t>
      </w:r>
      <w:r w:rsidR="00A63988" w:rsidRPr="009133E5">
        <w:rPr>
          <w:rFonts w:eastAsia="TimesNewRomanPSMT"/>
          <w:szCs w:val="24"/>
        </w:rPr>
        <w:t>новления Правительства РФ № 620, поскольку предметом одного ко</w:t>
      </w:r>
      <w:r w:rsidR="00A63988" w:rsidRPr="009133E5">
        <w:rPr>
          <w:rFonts w:eastAsia="TimesNewRomanPSMT"/>
          <w:szCs w:val="24"/>
        </w:rPr>
        <w:t>н</w:t>
      </w:r>
      <w:r w:rsidR="00A63988" w:rsidRPr="009133E5">
        <w:rPr>
          <w:rFonts w:eastAsia="TimesNewRomanPSMT"/>
          <w:szCs w:val="24"/>
        </w:rPr>
        <w:t xml:space="preserve">тракта (лота) </w:t>
      </w:r>
      <w:r w:rsidR="00BD7613" w:rsidRPr="009133E5">
        <w:rPr>
          <w:rFonts w:eastAsia="TimesNewRomanPSMT"/>
          <w:szCs w:val="24"/>
        </w:rPr>
        <w:t>закупк</w:t>
      </w:r>
      <w:r w:rsidR="00A63988" w:rsidRPr="009133E5">
        <w:rPr>
          <w:rFonts w:eastAsia="TimesNewRomanPSMT"/>
          <w:szCs w:val="24"/>
        </w:rPr>
        <w:t xml:space="preserve">и с НМЦК </w:t>
      </w:r>
      <w:r w:rsidR="009133E5" w:rsidRPr="009133E5">
        <w:rPr>
          <w:color w:val="000000"/>
          <w:szCs w:val="24"/>
        </w:rPr>
        <w:t>2 998 540,00</w:t>
      </w:r>
      <w:r w:rsidR="009133E5" w:rsidRPr="009133E5">
        <w:rPr>
          <w:szCs w:val="24"/>
        </w:rPr>
        <w:t xml:space="preserve"> руб</w:t>
      </w:r>
      <w:r w:rsidR="00A63988" w:rsidRPr="009133E5">
        <w:rPr>
          <w:szCs w:val="24"/>
        </w:rPr>
        <w:t>. являются медицинские изделия различных в</w:t>
      </w:r>
      <w:r w:rsidR="00A63988" w:rsidRPr="009133E5">
        <w:rPr>
          <w:szCs w:val="24"/>
        </w:rPr>
        <w:t>и</w:t>
      </w:r>
      <w:r w:rsidR="00A63988" w:rsidRPr="009133E5">
        <w:rPr>
          <w:szCs w:val="24"/>
        </w:rPr>
        <w:t>дов</w:t>
      </w:r>
      <w:r w:rsidR="00A63988" w:rsidRPr="009133E5">
        <w:rPr>
          <w:color w:val="000000"/>
          <w:szCs w:val="24"/>
        </w:rPr>
        <w:t>.</w:t>
      </w:r>
    </w:p>
    <w:p w:rsidR="00AE5047" w:rsidRPr="009133E5" w:rsidRDefault="00BD7613" w:rsidP="005F2528">
      <w:pPr>
        <w:autoSpaceDE w:val="0"/>
        <w:autoSpaceDN w:val="0"/>
        <w:adjustRightInd w:val="0"/>
        <w:jc w:val="both"/>
        <w:rPr>
          <w:color w:val="000000"/>
          <w:szCs w:val="24"/>
        </w:rPr>
      </w:pPr>
      <w:r w:rsidRPr="009133E5">
        <w:rPr>
          <w:rFonts w:eastAsia="TimesNewRomanPSMT"/>
          <w:szCs w:val="24"/>
        </w:rPr>
        <w:t xml:space="preserve">        П</w:t>
      </w:r>
      <w:r w:rsidR="00AE5047" w:rsidRPr="009133E5">
        <w:rPr>
          <w:rFonts w:eastAsia="TimesNewRomanPSMT"/>
          <w:szCs w:val="24"/>
        </w:rPr>
        <w:t>ри наличии у Заказчика обоснованной потребности в поставке определенного вида мед</w:t>
      </w:r>
      <w:r w:rsidR="00AE5047" w:rsidRPr="009133E5">
        <w:rPr>
          <w:rFonts w:eastAsia="TimesNewRomanPSMT"/>
          <w:szCs w:val="24"/>
        </w:rPr>
        <w:t>и</w:t>
      </w:r>
      <w:r w:rsidR="00AE5047" w:rsidRPr="009133E5">
        <w:rPr>
          <w:rFonts w:eastAsia="TimesNewRomanPSMT"/>
          <w:szCs w:val="24"/>
        </w:rPr>
        <w:t>цинских изделий, Заказчик не лишен возможности</w:t>
      </w:r>
      <w:r w:rsidR="005F2528" w:rsidRPr="009133E5">
        <w:rPr>
          <w:rFonts w:eastAsia="TimesNewRomanPSMT"/>
          <w:szCs w:val="24"/>
        </w:rPr>
        <w:t xml:space="preserve"> </w:t>
      </w:r>
      <w:r w:rsidR="00AE5047" w:rsidRPr="009133E5">
        <w:rPr>
          <w:rFonts w:eastAsia="TimesNewRomanPSMT"/>
          <w:szCs w:val="24"/>
        </w:rPr>
        <w:t>закупки таких изделий в отдельном лоте.</w:t>
      </w:r>
    </w:p>
    <w:p w:rsidR="00B55292" w:rsidRPr="009133E5" w:rsidRDefault="00BD7613" w:rsidP="00D01999">
      <w:pPr>
        <w:widowControl w:val="0"/>
        <w:ind w:firstLine="426"/>
        <w:jc w:val="both"/>
        <w:rPr>
          <w:color w:val="000000"/>
          <w:szCs w:val="24"/>
        </w:rPr>
      </w:pPr>
      <w:r w:rsidRPr="009133E5">
        <w:rPr>
          <w:color w:val="000000"/>
          <w:szCs w:val="24"/>
        </w:rPr>
        <w:t xml:space="preserve"> </w:t>
      </w:r>
      <w:r w:rsidR="00D01999" w:rsidRPr="009133E5">
        <w:rPr>
          <w:color w:val="000000"/>
          <w:szCs w:val="24"/>
        </w:rPr>
        <w:t>На основании вышеизложенного Комиссия Управления приходит к выводу о нарушении З</w:t>
      </w:r>
      <w:r w:rsidR="00D01999" w:rsidRPr="009133E5">
        <w:rPr>
          <w:color w:val="000000"/>
          <w:szCs w:val="24"/>
        </w:rPr>
        <w:t>а</w:t>
      </w:r>
      <w:r w:rsidR="00D01999" w:rsidRPr="009133E5">
        <w:rPr>
          <w:color w:val="000000"/>
          <w:szCs w:val="24"/>
        </w:rPr>
        <w:t xml:space="preserve">казчиком пункта 2 части 29 статьи 34 Закона о контрактной системе </w:t>
      </w:r>
      <w:proofErr w:type="gramStart"/>
      <w:r w:rsidR="00D01999" w:rsidRPr="009133E5">
        <w:rPr>
          <w:color w:val="000000"/>
          <w:szCs w:val="24"/>
        </w:rPr>
        <w:t>при</w:t>
      </w:r>
      <w:proofErr w:type="gramEnd"/>
      <w:r w:rsidR="00D01999" w:rsidRPr="009133E5">
        <w:rPr>
          <w:color w:val="000000"/>
          <w:szCs w:val="24"/>
        </w:rPr>
        <w:t xml:space="preserve"> </w:t>
      </w:r>
      <w:proofErr w:type="gramStart"/>
      <w:r w:rsidR="00D01999" w:rsidRPr="009133E5">
        <w:rPr>
          <w:color w:val="000000"/>
          <w:szCs w:val="24"/>
        </w:rPr>
        <w:t>объединение</w:t>
      </w:r>
      <w:proofErr w:type="gramEnd"/>
      <w:r w:rsidR="00D01999" w:rsidRPr="009133E5">
        <w:rPr>
          <w:color w:val="000000"/>
          <w:szCs w:val="24"/>
        </w:rPr>
        <w:t xml:space="preserve"> в один лот медицинских изделий относящихся к разным видам номенклатурной классификации</w:t>
      </w:r>
      <w:r w:rsidR="00B55292" w:rsidRPr="009133E5">
        <w:rPr>
          <w:color w:val="000000"/>
          <w:szCs w:val="24"/>
        </w:rPr>
        <w:t>.</w:t>
      </w:r>
    </w:p>
    <w:p w:rsidR="00BD7613" w:rsidRPr="005F2528" w:rsidRDefault="00BD7613" w:rsidP="00BD7613">
      <w:pPr>
        <w:autoSpaceDE w:val="0"/>
        <w:autoSpaceDN w:val="0"/>
        <w:adjustRightInd w:val="0"/>
        <w:jc w:val="both"/>
        <w:rPr>
          <w:color w:val="000000"/>
          <w:szCs w:val="24"/>
          <w:lang w:eastAsia="ar-SA"/>
        </w:rPr>
      </w:pPr>
      <w:r w:rsidRPr="009133E5">
        <w:rPr>
          <w:color w:val="000000"/>
          <w:szCs w:val="24"/>
          <w:lang w:eastAsia="ar-SA"/>
        </w:rPr>
        <w:t xml:space="preserve">          Нарушение</w:t>
      </w:r>
      <w:r w:rsidRPr="005F2528">
        <w:rPr>
          <w:color w:val="000000"/>
          <w:szCs w:val="24"/>
          <w:lang w:eastAsia="ar-SA"/>
        </w:rPr>
        <w:t>, установленное в действиях Заказчика, привело к неправ</w:t>
      </w:r>
      <w:r>
        <w:rPr>
          <w:color w:val="000000"/>
          <w:szCs w:val="24"/>
          <w:lang w:eastAsia="ar-SA"/>
        </w:rPr>
        <w:t>ильному</w:t>
      </w:r>
      <w:r w:rsidRPr="005F2528">
        <w:rPr>
          <w:color w:val="000000"/>
          <w:szCs w:val="24"/>
          <w:lang w:eastAsia="ar-SA"/>
        </w:rPr>
        <w:t xml:space="preserve"> </w:t>
      </w:r>
      <w:r w:rsidRPr="005F2528">
        <w:rPr>
          <w:szCs w:val="24"/>
          <w:lang w:eastAsia="ar-SA"/>
        </w:rPr>
        <w:t>формиров</w:t>
      </w:r>
      <w:r w:rsidRPr="005F2528">
        <w:rPr>
          <w:szCs w:val="24"/>
          <w:lang w:eastAsia="ar-SA"/>
        </w:rPr>
        <w:t>а</w:t>
      </w:r>
      <w:r w:rsidRPr="005F2528">
        <w:rPr>
          <w:szCs w:val="24"/>
          <w:lang w:eastAsia="ar-SA"/>
        </w:rPr>
        <w:t>нию лота при осуществлении закупки медицинских изделий</w:t>
      </w:r>
      <w:r w:rsidRPr="005F2528">
        <w:rPr>
          <w:color w:val="000000"/>
          <w:szCs w:val="24"/>
          <w:lang w:eastAsia="ar-SA"/>
        </w:rPr>
        <w:t xml:space="preserve">, что </w:t>
      </w:r>
      <w:r>
        <w:rPr>
          <w:color w:val="000000"/>
          <w:szCs w:val="24"/>
          <w:lang w:eastAsia="ar-SA"/>
        </w:rPr>
        <w:t xml:space="preserve">является </w:t>
      </w:r>
      <w:r w:rsidRPr="005F2528">
        <w:rPr>
          <w:color w:val="000000"/>
          <w:szCs w:val="24"/>
          <w:lang w:eastAsia="ar-SA"/>
        </w:rPr>
        <w:t>основани</w:t>
      </w:r>
      <w:r>
        <w:rPr>
          <w:color w:val="000000"/>
          <w:szCs w:val="24"/>
          <w:lang w:eastAsia="ar-SA"/>
        </w:rPr>
        <w:t>ем</w:t>
      </w:r>
      <w:r w:rsidRPr="005F2528">
        <w:rPr>
          <w:color w:val="000000"/>
          <w:szCs w:val="24"/>
          <w:lang w:eastAsia="ar-SA"/>
        </w:rPr>
        <w:t xml:space="preserve"> выдачи предписания.</w:t>
      </w:r>
    </w:p>
    <w:p w:rsidR="007238BB" w:rsidRDefault="009C6068" w:rsidP="00947883">
      <w:pPr>
        <w:autoSpaceDE w:val="0"/>
        <w:autoSpaceDN w:val="0"/>
        <w:adjustRightInd w:val="0"/>
        <w:ind w:firstLine="540"/>
        <w:jc w:val="both"/>
        <w:rPr>
          <w:szCs w:val="24"/>
        </w:rPr>
      </w:pPr>
      <w:r>
        <w:rPr>
          <w:szCs w:val="24"/>
        </w:rPr>
        <w:t>Довод Заявителя обоснован.</w:t>
      </w:r>
    </w:p>
    <w:p w:rsidR="00B32B5F" w:rsidRPr="005F2528" w:rsidRDefault="00B32B5F" w:rsidP="00B32B5F">
      <w:pPr>
        <w:suppressAutoHyphens/>
        <w:autoSpaceDE w:val="0"/>
        <w:autoSpaceDN w:val="0"/>
        <w:adjustRightInd w:val="0"/>
        <w:ind w:firstLine="567"/>
        <w:jc w:val="both"/>
        <w:rPr>
          <w:szCs w:val="24"/>
          <w:lang w:eastAsia="ar-SA"/>
        </w:rPr>
      </w:pPr>
      <w:r w:rsidRPr="005F2528">
        <w:rPr>
          <w:szCs w:val="24"/>
          <w:lang w:eastAsia="ar-SA"/>
        </w:rPr>
        <w:t xml:space="preserve">В результате проведения внеплановой проверки </w:t>
      </w:r>
      <w:r w:rsidR="00BD7613">
        <w:rPr>
          <w:szCs w:val="24"/>
          <w:lang w:eastAsia="ar-SA"/>
        </w:rPr>
        <w:t xml:space="preserve">иных </w:t>
      </w:r>
      <w:r w:rsidRPr="005F2528">
        <w:rPr>
          <w:szCs w:val="24"/>
          <w:lang w:eastAsia="ar-SA"/>
        </w:rPr>
        <w:t>нарушений законодательства о контрактной системе в действиях Заказчика не установлено.</w:t>
      </w:r>
    </w:p>
    <w:p w:rsidR="006A46D6" w:rsidRDefault="006A46D6" w:rsidP="003D635B">
      <w:pPr>
        <w:pStyle w:val="af1"/>
        <w:tabs>
          <w:tab w:val="left" w:pos="851"/>
        </w:tabs>
        <w:autoSpaceDE w:val="0"/>
        <w:autoSpaceDN w:val="0"/>
        <w:adjustRightInd w:val="0"/>
        <w:ind w:left="0" w:firstLine="540"/>
        <w:jc w:val="both"/>
        <w:rPr>
          <w:szCs w:val="24"/>
        </w:rPr>
      </w:pPr>
      <w:r w:rsidRPr="00947883">
        <w:rPr>
          <w:szCs w:val="24"/>
        </w:rPr>
        <w:t xml:space="preserve">Комиссия, руководствуясь </w:t>
      </w:r>
      <w:hyperlink r:id="rId13" w:history="1">
        <w:r w:rsidRPr="00947883">
          <w:rPr>
            <w:iCs/>
            <w:color w:val="000000" w:themeColor="text1"/>
            <w:szCs w:val="24"/>
          </w:rPr>
          <w:t>стат</w:t>
        </w:r>
        <w:r w:rsidR="009133E5">
          <w:rPr>
            <w:iCs/>
            <w:color w:val="000000" w:themeColor="text1"/>
            <w:szCs w:val="24"/>
          </w:rPr>
          <w:t>ьями 99,</w:t>
        </w:r>
        <w:r w:rsidRPr="00947883">
          <w:rPr>
            <w:iCs/>
            <w:color w:val="000000" w:themeColor="text1"/>
            <w:szCs w:val="24"/>
          </w:rPr>
          <w:t xml:space="preserve"> </w:t>
        </w:r>
      </w:hyperlink>
      <w:hyperlink r:id="rId14" w:history="1">
        <w:r w:rsidRPr="00947883">
          <w:rPr>
            <w:iCs/>
            <w:color w:val="000000" w:themeColor="text1"/>
            <w:szCs w:val="24"/>
          </w:rPr>
          <w:t>106</w:t>
        </w:r>
      </w:hyperlink>
      <w:r w:rsidRPr="00947883">
        <w:rPr>
          <w:szCs w:val="24"/>
        </w:rPr>
        <w:t xml:space="preserve"> Федерального закона от 05.04.2013 </w:t>
      </w:r>
      <w:r w:rsidR="00B51434" w:rsidRPr="00947883">
        <w:rPr>
          <w:szCs w:val="24"/>
        </w:rPr>
        <w:t>№ 44-ФЗ «</w:t>
      </w:r>
      <w:r w:rsidRPr="00947883">
        <w:rPr>
          <w:szCs w:val="24"/>
        </w:rPr>
        <w:t>О контрактной системе в сфере закупок товаров, работ, услуг для обеспечения государственных и муниципальных нужд</w:t>
      </w:r>
      <w:r w:rsidR="00B51434" w:rsidRPr="00947883">
        <w:rPr>
          <w:szCs w:val="24"/>
        </w:rPr>
        <w:t>»</w:t>
      </w:r>
      <w:r w:rsidRPr="00947883">
        <w:rPr>
          <w:szCs w:val="24"/>
        </w:rPr>
        <w:t>,</w:t>
      </w:r>
    </w:p>
    <w:p w:rsidR="00B62074" w:rsidRPr="00992AE6" w:rsidRDefault="00B62074" w:rsidP="00B62074">
      <w:pPr>
        <w:autoSpaceDE w:val="0"/>
        <w:autoSpaceDN w:val="0"/>
        <w:adjustRightInd w:val="0"/>
        <w:ind w:firstLine="709"/>
        <w:jc w:val="center"/>
        <w:rPr>
          <w:b/>
          <w:bCs/>
          <w:sz w:val="25"/>
          <w:szCs w:val="25"/>
        </w:rPr>
      </w:pPr>
      <w:proofErr w:type="gramStart"/>
      <w:r w:rsidRPr="00992AE6">
        <w:rPr>
          <w:b/>
          <w:bCs/>
          <w:sz w:val="25"/>
          <w:szCs w:val="25"/>
        </w:rPr>
        <w:t>Р</w:t>
      </w:r>
      <w:proofErr w:type="gramEnd"/>
      <w:r w:rsidRPr="00992AE6">
        <w:rPr>
          <w:b/>
          <w:bCs/>
          <w:sz w:val="25"/>
          <w:szCs w:val="25"/>
        </w:rPr>
        <w:t xml:space="preserve"> Е Ш И Л А:</w:t>
      </w:r>
    </w:p>
    <w:p w:rsidR="00B62074" w:rsidRDefault="00B62074" w:rsidP="00B62074">
      <w:pPr>
        <w:autoSpaceDE w:val="0"/>
        <w:autoSpaceDN w:val="0"/>
        <w:adjustRightInd w:val="0"/>
        <w:ind w:firstLine="709"/>
        <w:jc w:val="center"/>
        <w:rPr>
          <w:b/>
          <w:bCs/>
          <w:sz w:val="18"/>
          <w:szCs w:val="18"/>
        </w:rPr>
      </w:pPr>
    </w:p>
    <w:p w:rsidR="00AE5047" w:rsidRPr="00493904" w:rsidRDefault="00AE5047" w:rsidP="00B62074">
      <w:pPr>
        <w:autoSpaceDE w:val="0"/>
        <w:autoSpaceDN w:val="0"/>
        <w:adjustRightInd w:val="0"/>
        <w:ind w:firstLine="709"/>
        <w:jc w:val="center"/>
        <w:rPr>
          <w:b/>
          <w:bCs/>
          <w:sz w:val="18"/>
          <w:szCs w:val="18"/>
        </w:rPr>
      </w:pPr>
    </w:p>
    <w:p w:rsidR="0079252F" w:rsidRPr="00B55292" w:rsidRDefault="00365988" w:rsidP="00365988">
      <w:pPr>
        <w:pStyle w:val="ConsPlusNormal"/>
        <w:jc w:val="both"/>
      </w:pPr>
      <w:r w:rsidRPr="00B55292">
        <w:t xml:space="preserve">       </w:t>
      </w:r>
      <w:r w:rsidR="00CB69D0" w:rsidRPr="00B55292">
        <w:t xml:space="preserve">   </w:t>
      </w:r>
      <w:r w:rsidRPr="00B55292">
        <w:t xml:space="preserve"> </w:t>
      </w:r>
      <w:r w:rsidR="00D01999" w:rsidRPr="00B55292">
        <w:t xml:space="preserve">1. </w:t>
      </w:r>
      <w:r w:rsidR="008A581E" w:rsidRPr="00B55292">
        <w:t xml:space="preserve">Признать </w:t>
      </w:r>
      <w:r w:rsidR="00D01999" w:rsidRPr="00B55292">
        <w:t xml:space="preserve">обоснованной жалобу </w:t>
      </w:r>
      <w:r w:rsidR="005E0B8E" w:rsidRPr="00AB5F47">
        <w:t xml:space="preserve">ООО «Медико-Производственная Компания «Елец» </w:t>
      </w:r>
      <w:r w:rsidR="005E0B8E">
        <w:t>в связи с нарушением КО</w:t>
      </w:r>
      <w:r w:rsidR="005E0B8E" w:rsidRPr="00AB5F47">
        <w:t xml:space="preserve">ГБУЗ «Кировская городская больница № 5» </w:t>
      </w:r>
      <w:r w:rsidR="005E0B8E" w:rsidRPr="00B55292">
        <w:t>пункта 2 части 29 статьи 34 Закона о контрактной системе и Поста</w:t>
      </w:r>
      <w:r w:rsidR="005E0B8E">
        <w:t xml:space="preserve">новления Правительства РФ № 620 </w:t>
      </w:r>
      <w:r w:rsidR="00D01999" w:rsidRPr="00B55292">
        <w:t>при формировании д</w:t>
      </w:r>
      <w:r w:rsidR="00D01999" w:rsidRPr="00B55292">
        <w:t>о</w:t>
      </w:r>
      <w:r w:rsidR="00D01999" w:rsidRPr="00B55292">
        <w:t>кументации на проведение электронного аукциона на поставку изделий медицинского назнач</w:t>
      </w:r>
      <w:r w:rsidR="00D01999" w:rsidRPr="00B55292">
        <w:t>е</w:t>
      </w:r>
      <w:r w:rsidR="00D01999" w:rsidRPr="00B55292">
        <w:t>ния</w:t>
      </w:r>
      <w:r w:rsidR="00B55292">
        <w:t xml:space="preserve"> </w:t>
      </w:r>
      <w:r w:rsidR="00D01999" w:rsidRPr="00B55292">
        <w:t xml:space="preserve">(номер извещения </w:t>
      </w:r>
      <w:r w:rsidR="007A4DA9" w:rsidRPr="00AB5F47">
        <w:t>0340200003321011170</w:t>
      </w:r>
      <w:bookmarkStart w:id="0" w:name="_GoBack"/>
      <w:bookmarkEnd w:id="0"/>
      <w:r w:rsidR="00D01999" w:rsidRPr="00B55292">
        <w:t>)</w:t>
      </w:r>
      <w:r w:rsidR="00B55292" w:rsidRPr="00B55292">
        <w:t>.</w:t>
      </w:r>
    </w:p>
    <w:p w:rsidR="00365988" w:rsidRDefault="00D01999" w:rsidP="008A581E">
      <w:pPr>
        <w:autoSpaceDE w:val="0"/>
        <w:autoSpaceDN w:val="0"/>
        <w:adjustRightInd w:val="0"/>
        <w:ind w:firstLine="567"/>
        <w:jc w:val="both"/>
        <w:rPr>
          <w:szCs w:val="24"/>
        </w:rPr>
      </w:pPr>
      <w:r w:rsidRPr="00B55292">
        <w:rPr>
          <w:szCs w:val="24"/>
        </w:rPr>
        <w:t xml:space="preserve"> 2. Выдать предписание об устранении нарушений.</w:t>
      </w:r>
    </w:p>
    <w:p w:rsidR="00B55292" w:rsidRPr="00B55292" w:rsidRDefault="00B55292" w:rsidP="008A581E">
      <w:pPr>
        <w:autoSpaceDE w:val="0"/>
        <w:autoSpaceDN w:val="0"/>
        <w:adjustRightInd w:val="0"/>
        <w:ind w:firstLine="567"/>
        <w:jc w:val="both"/>
        <w:rPr>
          <w:szCs w:val="24"/>
        </w:rPr>
      </w:pPr>
    </w:p>
    <w:p w:rsidR="00823B03" w:rsidRPr="00150171" w:rsidRDefault="00823B03" w:rsidP="00823B03">
      <w:pPr>
        <w:tabs>
          <w:tab w:val="left" w:pos="3990"/>
        </w:tabs>
        <w:ind w:firstLine="567"/>
        <w:jc w:val="both"/>
        <w:rPr>
          <w:i/>
          <w:sz w:val="22"/>
          <w:szCs w:val="22"/>
        </w:rPr>
      </w:pPr>
      <w:r w:rsidRPr="00150171">
        <w:rPr>
          <w:i/>
          <w:sz w:val="22"/>
          <w:szCs w:val="22"/>
        </w:rPr>
        <w:t>В соответствии с ч. 9 ст. 106 ФЗ от 05.04.2013 N 44-ФЗ «О контрактной системе в сфере закупок товаров, работ, услуг для обеспечения государственных и муниципальных нужд»</w:t>
      </w:r>
      <w:r w:rsidRPr="00150171">
        <w:rPr>
          <w:i/>
          <w:iCs/>
          <w:sz w:val="22"/>
          <w:szCs w:val="22"/>
        </w:rPr>
        <w:t xml:space="preserve"> решение может быть обжаловано в судебном порядке в течение трех месяцев с момента его принятия.</w:t>
      </w:r>
    </w:p>
    <w:p w:rsidR="00150171" w:rsidRDefault="00150171" w:rsidP="00150171">
      <w:pPr>
        <w:autoSpaceDE w:val="0"/>
        <w:autoSpaceDN w:val="0"/>
        <w:adjustRightInd w:val="0"/>
        <w:jc w:val="both"/>
        <w:rPr>
          <w:sz w:val="20"/>
        </w:rPr>
      </w:pPr>
    </w:p>
    <w:p w:rsidR="00B32B5F" w:rsidRDefault="00B32B5F" w:rsidP="00150171">
      <w:pPr>
        <w:autoSpaceDE w:val="0"/>
        <w:autoSpaceDN w:val="0"/>
        <w:adjustRightInd w:val="0"/>
        <w:jc w:val="both"/>
        <w:rPr>
          <w:sz w:val="20"/>
        </w:rPr>
      </w:pPr>
    </w:p>
    <w:sectPr w:rsidR="00B32B5F" w:rsidSect="00AE5047">
      <w:headerReference w:type="even" r:id="rId15"/>
      <w:headerReference w:type="default" r:id="rId16"/>
      <w:type w:val="continuous"/>
      <w:pgSz w:w="11907" w:h="16840" w:code="9"/>
      <w:pgMar w:top="822" w:right="708" w:bottom="568" w:left="1134" w:header="426" w:footer="56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5EFC" w:rsidRDefault="00785EFC">
      <w:r>
        <w:separator/>
      </w:r>
    </w:p>
  </w:endnote>
  <w:endnote w:type="continuationSeparator" w:id="0">
    <w:p w:rsidR="00785EFC" w:rsidRDefault="00785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iberation Serif">
    <w:altName w:val="Times New Roman"/>
    <w:charset w:val="CC"/>
    <w:family w:val="roman"/>
    <w:pitch w:val="variable"/>
  </w:font>
  <w:font w:name="font301">
    <w:altName w:val="Times New Roman"/>
    <w:charset w:val="CC"/>
    <w:family w:val="auto"/>
    <w:pitch w:val="variable"/>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CC"/>
    <w:family w:val="modern"/>
    <w:pitch w:val="fixed"/>
    <w:sig w:usb0="E00006FF" w:usb1="0000FCFF" w:usb2="00000001" w:usb3="00000000" w:csb0="0000019F" w:csb1="00000000"/>
  </w:font>
  <w:font w:name="NSimSun">
    <w:panose1 w:val="02010609030101010101"/>
    <w:charset w:val="86"/>
    <w:family w:val="modern"/>
    <w:pitch w:val="fixed"/>
    <w:sig w:usb0="00000283" w:usb1="288F0000" w:usb2="00000016" w:usb3="00000000" w:csb0="00040001"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notTrueType/>
    <w:pitch w:val="variable"/>
    <w:sig w:usb0="00000001" w:usb1="080E0000" w:usb2="00000010" w:usb3="00000000" w:csb0="00040000" w:csb1="00000000"/>
  </w:font>
  <w:font w:name="TimesNewRomanPSMT">
    <w:altName w:val="MS Gothic"/>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5EFC" w:rsidRDefault="00785EFC">
      <w:r>
        <w:separator/>
      </w:r>
    </w:p>
  </w:footnote>
  <w:footnote w:type="continuationSeparator" w:id="0">
    <w:p w:rsidR="00785EFC" w:rsidRDefault="00785E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EFC" w:rsidRDefault="00785EFC">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785EFC" w:rsidRDefault="00785EFC">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EFC" w:rsidRDefault="00785EFC">
    <w:pPr>
      <w:pStyle w:val="a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7A4DA9">
      <w:rPr>
        <w:rStyle w:val="a7"/>
        <w:noProof/>
      </w:rPr>
      <w:t>5</w:t>
    </w:r>
    <w:r>
      <w:rPr>
        <w:rStyle w:val="a7"/>
      </w:rPr>
      <w:fldChar w:fldCharType="end"/>
    </w:r>
  </w:p>
  <w:p w:rsidR="00785EFC" w:rsidRDefault="00785EFC">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F65CB"/>
    <w:multiLevelType w:val="hybridMultilevel"/>
    <w:tmpl w:val="E3EC8F56"/>
    <w:lvl w:ilvl="0" w:tplc="C5607B5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4E0E2792"/>
    <w:multiLevelType w:val="hybridMultilevel"/>
    <w:tmpl w:val="3BC07CDE"/>
    <w:lvl w:ilvl="0" w:tplc="525C0886">
      <w:start w:val="1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nsid w:val="5F017012"/>
    <w:multiLevelType w:val="multilevel"/>
    <w:tmpl w:val="DF9E761A"/>
    <w:lvl w:ilvl="0">
      <w:start w:val="1"/>
      <w:numFmt w:val="decimal"/>
      <w:lvlText w:val="%1."/>
      <w:lvlJc w:val="left"/>
      <w:pPr>
        <w:ind w:left="720" w:hanging="360"/>
      </w:pPr>
      <w:rPr>
        <w:b/>
      </w:rPr>
    </w:lvl>
    <w:lvl w:ilvl="1">
      <w:start w:val="1"/>
      <w:numFmt w:val="decimal"/>
      <w:isLgl/>
      <w:lvlText w:val="%1.%2"/>
      <w:lvlJc w:val="left"/>
      <w:pPr>
        <w:ind w:left="1129" w:hanging="420"/>
      </w:pPr>
      <w:rPr>
        <w:rFonts w:hint="default"/>
        <w:b w:val="0"/>
        <w:i w:val="0"/>
      </w:rPr>
    </w:lvl>
    <w:lvl w:ilvl="2">
      <w:start w:val="1"/>
      <w:numFmt w:val="decimal"/>
      <w:isLgl/>
      <w:lvlText w:val="%1.%2.%3"/>
      <w:lvlJc w:val="left"/>
      <w:pPr>
        <w:ind w:left="1778" w:hanging="720"/>
      </w:pPr>
      <w:rPr>
        <w:rFonts w:hint="default"/>
        <w:b w:val="0"/>
        <w:i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nsid w:val="6B317CEA"/>
    <w:multiLevelType w:val="multilevel"/>
    <w:tmpl w:val="0930DB8C"/>
    <w:lvl w:ilvl="0">
      <w:start w:val="1"/>
      <w:numFmt w:val="decimal"/>
      <w:pStyle w:val="a"/>
      <w:lvlText w:val="%1."/>
      <w:lvlJc w:val="left"/>
      <w:pPr>
        <w:ind w:left="960" w:hanging="360"/>
      </w:pPr>
      <w:rPr>
        <w:b/>
        <w:i w:val="0"/>
        <w:color w:val="auto"/>
        <w:sz w:val="24"/>
      </w:rPr>
    </w:lvl>
    <w:lvl w:ilvl="1">
      <w:start w:val="1"/>
      <w:numFmt w:val="decimal"/>
      <w:lvlText w:val="%1.%2."/>
      <w:lvlJc w:val="left"/>
      <w:pPr>
        <w:ind w:left="672" w:hanging="432"/>
      </w:pPr>
      <w:rPr>
        <w:b w:val="0"/>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2"/>
  </w:num>
  <w:num w:numId="3">
    <w:abstractNumId w:val="1"/>
  </w:num>
  <w:num w:numId="4">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56172"/>
    <w:rsid w:val="000001F7"/>
    <w:rsid w:val="000015E3"/>
    <w:rsid w:val="00001AD7"/>
    <w:rsid w:val="00002E64"/>
    <w:rsid w:val="00003F93"/>
    <w:rsid w:val="000049C0"/>
    <w:rsid w:val="00004BDE"/>
    <w:rsid w:val="00004D31"/>
    <w:rsid w:val="00005689"/>
    <w:rsid w:val="0000680E"/>
    <w:rsid w:val="00007A0B"/>
    <w:rsid w:val="00007A3D"/>
    <w:rsid w:val="00007E71"/>
    <w:rsid w:val="00007F47"/>
    <w:rsid w:val="00010A8D"/>
    <w:rsid w:val="00011645"/>
    <w:rsid w:val="000116D8"/>
    <w:rsid w:val="00012543"/>
    <w:rsid w:val="00012C9B"/>
    <w:rsid w:val="000132D1"/>
    <w:rsid w:val="0001378E"/>
    <w:rsid w:val="00014008"/>
    <w:rsid w:val="000144E8"/>
    <w:rsid w:val="000163C4"/>
    <w:rsid w:val="0001647D"/>
    <w:rsid w:val="00016729"/>
    <w:rsid w:val="000177A1"/>
    <w:rsid w:val="000179BE"/>
    <w:rsid w:val="0002056E"/>
    <w:rsid w:val="00022F10"/>
    <w:rsid w:val="00023B27"/>
    <w:rsid w:val="00023ED8"/>
    <w:rsid w:val="0002454E"/>
    <w:rsid w:val="000249E0"/>
    <w:rsid w:val="00024C86"/>
    <w:rsid w:val="000250D8"/>
    <w:rsid w:val="000266DE"/>
    <w:rsid w:val="00027F01"/>
    <w:rsid w:val="0003162F"/>
    <w:rsid w:val="00031DD1"/>
    <w:rsid w:val="00032423"/>
    <w:rsid w:val="000336AA"/>
    <w:rsid w:val="00035A0C"/>
    <w:rsid w:val="00035AFE"/>
    <w:rsid w:val="00036D4B"/>
    <w:rsid w:val="00036F34"/>
    <w:rsid w:val="000378FE"/>
    <w:rsid w:val="0004136C"/>
    <w:rsid w:val="0004242A"/>
    <w:rsid w:val="00042799"/>
    <w:rsid w:val="00042F12"/>
    <w:rsid w:val="0004362E"/>
    <w:rsid w:val="000437ED"/>
    <w:rsid w:val="00045815"/>
    <w:rsid w:val="0004690F"/>
    <w:rsid w:val="00047218"/>
    <w:rsid w:val="000519E1"/>
    <w:rsid w:val="00051F6B"/>
    <w:rsid w:val="00053480"/>
    <w:rsid w:val="000557B4"/>
    <w:rsid w:val="00056FF1"/>
    <w:rsid w:val="00061486"/>
    <w:rsid w:val="000626D7"/>
    <w:rsid w:val="00062894"/>
    <w:rsid w:val="000629AD"/>
    <w:rsid w:val="00063D9A"/>
    <w:rsid w:val="00063EE9"/>
    <w:rsid w:val="000646FF"/>
    <w:rsid w:val="00065FC0"/>
    <w:rsid w:val="000661EB"/>
    <w:rsid w:val="00070ACD"/>
    <w:rsid w:val="00070CA9"/>
    <w:rsid w:val="00073DF0"/>
    <w:rsid w:val="000760D2"/>
    <w:rsid w:val="00077592"/>
    <w:rsid w:val="00080568"/>
    <w:rsid w:val="0008152E"/>
    <w:rsid w:val="00082057"/>
    <w:rsid w:val="0008291A"/>
    <w:rsid w:val="00082947"/>
    <w:rsid w:val="00085432"/>
    <w:rsid w:val="0008575F"/>
    <w:rsid w:val="00086714"/>
    <w:rsid w:val="000873E1"/>
    <w:rsid w:val="00087467"/>
    <w:rsid w:val="00087665"/>
    <w:rsid w:val="000909E4"/>
    <w:rsid w:val="00090B89"/>
    <w:rsid w:val="0009211D"/>
    <w:rsid w:val="0009243E"/>
    <w:rsid w:val="00093CA9"/>
    <w:rsid w:val="00093CC3"/>
    <w:rsid w:val="00094015"/>
    <w:rsid w:val="000952CB"/>
    <w:rsid w:val="00097928"/>
    <w:rsid w:val="000A13E5"/>
    <w:rsid w:val="000A190C"/>
    <w:rsid w:val="000A388A"/>
    <w:rsid w:val="000A4323"/>
    <w:rsid w:val="000A4E55"/>
    <w:rsid w:val="000A5670"/>
    <w:rsid w:val="000A5A92"/>
    <w:rsid w:val="000A5B30"/>
    <w:rsid w:val="000A6C28"/>
    <w:rsid w:val="000A6F96"/>
    <w:rsid w:val="000A737D"/>
    <w:rsid w:val="000B13FA"/>
    <w:rsid w:val="000B1E94"/>
    <w:rsid w:val="000B2B99"/>
    <w:rsid w:val="000B34B3"/>
    <w:rsid w:val="000B37A2"/>
    <w:rsid w:val="000B3930"/>
    <w:rsid w:val="000B44D9"/>
    <w:rsid w:val="000B44E8"/>
    <w:rsid w:val="000B5A24"/>
    <w:rsid w:val="000B653E"/>
    <w:rsid w:val="000B6BAF"/>
    <w:rsid w:val="000B7031"/>
    <w:rsid w:val="000B75BF"/>
    <w:rsid w:val="000B7B33"/>
    <w:rsid w:val="000C0CB2"/>
    <w:rsid w:val="000C29FF"/>
    <w:rsid w:val="000C39F4"/>
    <w:rsid w:val="000C3F28"/>
    <w:rsid w:val="000C58CB"/>
    <w:rsid w:val="000C5D8D"/>
    <w:rsid w:val="000C6080"/>
    <w:rsid w:val="000C6773"/>
    <w:rsid w:val="000C7805"/>
    <w:rsid w:val="000C7DE5"/>
    <w:rsid w:val="000D215F"/>
    <w:rsid w:val="000D2881"/>
    <w:rsid w:val="000D3AFD"/>
    <w:rsid w:val="000D48AC"/>
    <w:rsid w:val="000D54B6"/>
    <w:rsid w:val="000D589A"/>
    <w:rsid w:val="000D7241"/>
    <w:rsid w:val="000E0792"/>
    <w:rsid w:val="000E0A8D"/>
    <w:rsid w:val="000E1338"/>
    <w:rsid w:val="000E1691"/>
    <w:rsid w:val="000E2869"/>
    <w:rsid w:val="000E63B9"/>
    <w:rsid w:val="000E64C0"/>
    <w:rsid w:val="000F1865"/>
    <w:rsid w:val="000F1ED9"/>
    <w:rsid w:val="000F2301"/>
    <w:rsid w:val="000F2E1D"/>
    <w:rsid w:val="000F4581"/>
    <w:rsid w:val="000F5107"/>
    <w:rsid w:val="000F626D"/>
    <w:rsid w:val="000F7519"/>
    <w:rsid w:val="0010018D"/>
    <w:rsid w:val="001001C0"/>
    <w:rsid w:val="001003D3"/>
    <w:rsid w:val="001005A9"/>
    <w:rsid w:val="00100A8F"/>
    <w:rsid w:val="001011B3"/>
    <w:rsid w:val="00101346"/>
    <w:rsid w:val="00101988"/>
    <w:rsid w:val="0010335F"/>
    <w:rsid w:val="00105A28"/>
    <w:rsid w:val="00105BB4"/>
    <w:rsid w:val="0010664F"/>
    <w:rsid w:val="00107225"/>
    <w:rsid w:val="00107508"/>
    <w:rsid w:val="00112A29"/>
    <w:rsid w:val="001155AD"/>
    <w:rsid w:val="00115679"/>
    <w:rsid w:val="00120E77"/>
    <w:rsid w:val="00121373"/>
    <w:rsid w:val="00121CED"/>
    <w:rsid w:val="00121E20"/>
    <w:rsid w:val="00123942"/>
    <w:rsid w:val="00124744"/>
    <w:rsid w:val="00124FD3"/>
    <w:rsid w:val="00130297"/>
    <w:rsid w:val="0013173F"/>
    <w:rsid w:val="00132956"/>
    <w:rsid w:val="00132B56"/>
    <w:rsid w:val="00132C9B"/>
    <w:rsid w:val="00133603"/>
    <w:rsid w:val="001339AE"/>
    <w:rsid w:val="00133CD1"/>
    <w:rsid w:val="00134C97"/>
    <w:rsid w:val="00135E59"/>
    <w:rsid w:val="00143DD3"/>
    <w:rsid w:val="001447E1"/>
    <w:rsid w:val="001449BD"/>
    <w:rsid w:val="00144F62"/>
    <w:rsid w:val="00145551"/>
    <w:rsid w:val="00147253"/>
    <w:rsid w:val="00147DCF"/>
    <w:rsid w:val="00150171"/>
    <w:rsid w:val="0015056B"/>
    <w:rsid w:val="00150775"/>
    <w:rsid w:val="0015161F"/>
    <w:rsid w:val="00152857"/>
    <w:rsid w:val="00154070"/>
    <w:rsid w:val="00155074"/>
    <w:rsid w:val="001554B8"/>
    <w:rsid w:val="00155A73"/>
    <w:rsid w:val="00156172"/>
    <w:rsid w:val="001565B9"/>
    <w:rsid w:val="001567EB"/>
    <w:rsid w:val="00157243"/>
    <w:rsid w:val="001603DF"/>
    <w:rsid w:val="001604E7"/>
    <w:rsid w:val="001616E8"/>
    <w:rsid w:val="00162C1B"/>
    <w:rsid w:val="00163CC8"/>
    <w:rsid w:val="00163F6E"/>
    <w:rsid w:val="00164250"/>
    <w:rsid w:val="001647C5"/>
    <w:rsid w:val="00167D3C"/>
    <w:rsid w:val="001701F5"/>
    <w:rsid w:val="00170CFD"/>
    <w:rsid w:val="0017160D"/>
    <w:rsid w:val="0017296B"/>
    <w:rsid w:val="00172A12"/>
    <w:rsid w:val="00172D9F"/>
    <w:rsid w:val="00172E8E"/>
    <w:rsid w:val="00175417"/>
    <w:rsid w:val="00175ECD"/>
    <w:rsid w:val="00175EEA"/>
    <w:rsid w:val="00175F6E"/>
    <w:rsid w:val="00176E9D"/>
    <w:rsid w:val="00180AB5"/>
    <w:rsid w:val="00180B4D"/>
    <w:rsid w:val="00181280"/>
    <w:rsid w:val="001819AD"/>
    <w:rsid w:val="00182878"/>
    <w:rsid w:val="001830C4"/>
    <w:rsid w:val="00184C2D"/>
    <w:rsid w:val="00185777"/>
    <w:rsid w:val="001860E1"/>
    <w:rsid w:val="001869C3"/>
    <w:rsid w:val="00187B1D"/>
    <w:rsid w:val="00190ABB"/>
    <w:rsid w:val="001924C6"/>
    <w:rsid w:val="0019369D"/>
    <w:rsid w:val="00193C04"/>
    <w:rsid w:val="00193D45"/>
    <w:rsid w:val="001946D4"/>
    <w:rsid w:val="00195F4C"/>
    <w:rsid w:val="001960D7"/>
    <w:rsid w:val="00196432"/>
    <w:rsid w:val="00196CF2"/>
    <w:rsid w:val="00196FE2"/>
    <w:rsid w:val="00197DEB"/>
    <w:rsid w:val="001A0BA2"/>
    <w:rsid w:val="001A0C9C"/>
    <w:rsid w:val="001A12C4"/>
    <w:rsid w:val="001A303C"/>
    <w:rsid w:val="001A3F6A"/>
    <w:rsid w:val="001A4D32"/>
    <w:rsid w:val="001A55CE"/>
    <w:rsid w:val="001A57BA"/>
    <w:rsid w:val="001A671C"/>
    <w:rsid w:val="001A7276"/>
    <w:rsid w:val="001A7C89"/>
    <w:rsid w:val="001A7CF9"/>
    <w:rsid w:val="001B0502"/>
    <w:rsid w:val="001B0DFC"/>
    <w:rsid w:val="001B11B7"/>
    <w:rsid w:val="001B1CDE"/>
    <w:rsid w:val="001B2556"/>
    <w:rsid w:val="001B2597"/>
    <w:rsid w:val="001B3E4E"/>
    <w:rsid w:val="001B4229"/>
    <w:rsid w:val="001B4AA5"/>
    <w:rsid w:val="001B5534"/>
    <w:rsid w:val="001C0093"/>
    <w:rsid w:val="001C05B5"/>
    <w:rsid w:val="001C1371"/>
    <w:rsid w:val="001C1923"/>
    <w:rsid w:val="001C2036"/>
    <w:rsid w:val="001C2FEC"/>
    <w:rsid w:val="001C340C"/>
    <w:rsid w:val="001C44D6"/>
    <w:rsid w:val="001C4D07"/>
    <w:rsid w:val="001C5F9B"/>
    <w:rsid w:val="001C6BA7"/>
    <w:rsid w:val="001D1C90"/>
    <w:rsid w:val="001D275E"/>
    <w:rsid w:val="001D3EC1"/>
    <w:rsid w:val="001D3F24"/>
    <w:rsid w:val="001D460E"/>
    <w:rsid w:val="001D4669"/>
    <w:rsid w:val="001D4E5C"/>
    <w:rsid w:val="001D71D5"/>
    <w:rsid w:val="001D73E6"/>
    <w:rsid w:val="001D776F"/>
    <w:rsid w:val="001D7947"/>
    <w:rsid w:val="001D7B7E"/>
    <w:rsid w:val="001D7F36"/>
    <w:rsid w:val="001E1134"/>
    <w:rsid w:val="001E1525"/>
    <w:rsid w:val="001E170D"/>
    <w:rsid w:val="001E1FB4"/>
    <w:rsid w:val="001E2907"/>
    <w:rsid w:val="001E5D89"/>
    <w:rsid w:val="001E677C"/>
    <w:rsid w:val="001E6DBC"/>
    <w:rsid w:val="001E7E18"/>
    <w:rsid w:val="001E7ED9"/>
    <w:rsid w:val="001F0CA7"/>
    <w:rsid w:val="001F281B"/>
    <w:rsid w:val="001F29DB"/>
    <w:rsid w:val="001F420A"/>
    <w:rsid w:val="001F45B9"/>
    <w:rsid w:val="001F4701"/>
    <w:rsid w:val="001F4805"/>
    <w:rsid w:val="001F4B3C"/>
    <w:rsid w:val="001F4C1E"/>
    <w:rsid w:val="001F5154"/>
    <w:rsid w:val="001F5B0D"/>
    <w:rsid w:val="001F5BE6"/>
    <w:rsid w:val="001F6CC1"/>
    <w:rsid w:val="001F7DBB"/>
    <w:rsid w:val="00200EEA"/>
    <w:rsid w:val="00201477"/>
    <w:rsid w:val="00201AA3"/>
    <w:rsid w:val="00201E5D"/>
    <w:rsid w:val="00203362"/>
    <w:rsid w:val="0020610D"/>
    <w:rsid w:val="00206668"/>
    <w:rsid w:val="00207577"/>
    <w:rsid w:val="002078BC"/>
    <w:rsid w:val="0021053B"/>
    <w:rsid w:val="00210A4A"/>
    <w:rsid w:val="00210E02"/>
    <w:rsid w:val="00211502"/>
    <w:rsid w:val="00211702"/>
    <w:rsid w:val="00211D04"/>
    <w:rsid w:val="002124FC"/>
    <w:rsid w:val="0021336C"/>
    <w:rsid w:val="00214E0A"/>
    <w:rsid w:val="002164D3"/>
    <w:rsid w:val="00217182"/>
    <w:rsid w:val="00217819"/>
    <w:rsid w:val="00221E32"/>
    <w:rsid w:val="00222454"/>
    <w:rsid w:val="00222AB2"/>
    <w:rsid w:val="00223C41"/>
    <w:rsid w:val="00223F8B"/>
    <w:rsid w:val="0022665F"/>
    <w:rsid w:val="00226757"/>
    <w:rsid w:val="00226E41"/>
    <w:rsid w:val="00230CFA"/>
    <w:rsid w:val="00231064"/>
    <w:rsid w:val="00231581"/>
    <w:rsid w:val="002323D8"/>
    <w:rsid w:val="002338E7"/>
    <w:rsid w:val="00233C47"/>
    <w:rsid w:val="00234CF9"/>
    <w:rsid w:val="002353EC"/>
    <w:rsid w:val="002367A6"/>
    <w:rsid w:val="00237833"/>
    <w:rsid w:val="0024064A"/>
    <w:rsid w:val="002414EE"/>
    <w:rsid w:val="002435C3"/>
    <w:rsid w:val="0024391F"/>
    <w:rsid w:val="0024504D"/>
    <w:rsid w:val="00247E8E"/>
    <w:rsid w:val="00250573"/>
    <w:rsid w:val="0025081D"/>
    <w:rsid w:val="00253A2E"/>
    <w:rsid w:val="00253C18"/>
    <w:rsid w:val="00253CB9"/>
    <w:rsid w:val="002544B2"/>
    <w:rsid w:val="00255207"/>
    <w:rsid w:val="00256AE1"/>
    <w:rsid w:val="00256C79"/>
    <w:rsid w:val="00260685"/>
    <w:rsid w:val="00260907"/>
    <w:rsid w:val="00261E63"/>
    <w:rsid w:val="00261FF8"/>
    <w:rsid w:val="00262417"/>
    <w:rsid w:val="002625AF"/>
    <w:rsid w:val="002628DE"/>
    <w:rsid w:val="0026292C"/>
    <w:rsid w:val="00262D71"/>
    <w:rsid w:val="00263015"/>
    <w:rsid w:val="0026379D"/>
    <w:rsid w:val="002640A9"/>
    <w:rsid w:val="0026410F"/>
    <w:rsid w:val="002644AA"/>
    <w:rsid w:val="002651D7"/>
    <w:rsid w:val="00265367"/>
    <w:rsid w:val="00266AF4"/>
    <w:rsid w:val="00267568"/>
    <w:rsid w:val="00267AF5"/>
    <w:rsid w:val="00270FD3"/>
    <w:rsid w:val="0027121C"/>
    <w:rsid w:val="002717F9"/>
    <w:rsid w:val="00271D0C"/>
    <w:rsid w:val="0027269A"/>
    <w:rsid w:val="00273E84"/>
    <w:rsid w:val="0027517F"/>
    <w:rsid w:val="00275EE2"/>
    <w:rsid w:val="002760FD"/>
    <w:rsid w:val="0027614A"/>
    <w:rsid w:val="002769AA"/>
    <w:rsid w:val="002769DC"/>
    <w:rsid w:val="0027775A"/>
    <w:rsid w:val="002810AF"/>
    <w:rsid w:val="00284B0B"/>
    <w:rsid w:val="0028581A"/>
    <w:rsid w:val="00286869"/>
    <w:rsid w:val="0029002F"/>
    <w:rsid w:val="002901E0"/>
    <w:rsid w:val="00290670"/>
    <w:rsid w:val="00291E11"/>
    <w:rsid w:val="002922CD"/>
    <w:rsid w:val="0029382F"/>
    <w:rsid w:val="00293AC4"/>
    <w:rsid w:val="002943BC"/>
    <w:rsid w:val="002955AE"/>
    <w:rsid w:val="00295BBD"/>
    <w:rsid w:val="00295D97"/>
    <w:rsid w:val="00296054"/>
    <w:rsid w:val="002A1F41"/>
    <w:rsid w:val="002A36AC"/>
    <w:rsid w:val="002A44D0"/>
    <w:rsid w:val="002A4CCA"/>
    <w:rsid w:val="002A548A"/>
    <w:rsid w:val="002A56EB"/>
    <w:rsid w:val="002A6161"/>
    <w:rsid w:val="002A6D1B"/>
    <w:rsid w:val="002A6E35"/>
    <w:rsid w:val="002B0DD1"/>
    <w:rsid w:val="002B0E62"/>
    <w:rsid w:val="002B195F"/>
    <w:rsid w:val="002B1A65"/>
    <w:rsid w:val="002B1CDF"/>
    <w:rsid w:val="002B2FFE"/>
    <w:rsid w:val="002B3C11"/>
    <w:rsid w:val="002B40A8"/>
    <w:rsid w:val="002B4FAB"/>
    <w:rsid w:val="002B6BE9"/>
    <w:rsid w:val="002C032E"/>
    <w:rsid w:val="002C0D21"/>
    <w:rsid w:val="002C1EA3"/>
    <w:rsid w:val="002C22B1"/>
    <w:rsid w:val="002C2799"/>
    <w:rsid w:val="002C2F9C"/>
    <w:rsid w:val="002C6B67"/>
    <w:rsid w:val="002C6D08"/>
    <w:rsid w:val="002C7030"/>
    <w:rsid w:val="002D0519"/>
    <w:rsid w:val="002D22B4"/>
    <w:rsid w:val="002D3241"/>
    <w:rsid w:val="002D34F8"/>
    <w:rsid w:val="002D3850"/>
    <w:rsid w:val="002D38AE"/>
    <w:rsid w:val="002D7987"/>
    <w:rsid w:val="002E1276"/>
    <w:rsid w:val="002E40D2"/>
    <w:rsid w:val="002E4555"/>
    <w:rsid w:val="002E540F"/>
    <w:rsid w:val="002E589E"/>
    <w:rsid w:val="002E5CD6"/>
    <w:rsid w:val="002E616D"/>
    <w:rsid w:val="002E70E8"/>
    <w:rsid w:val="002E7A26"/>
    <w:rsid w:val="002F3183"/>
    <w:rsid w:val="002F656B"/>
    <w:rsid w:val="002F7659"/>
    <w:rsid w:val="002F782A"/>
    <w:rsid w:val="002F7ED1"/>
    <w:rsid w:val="002F7F91"/>
    <w:rsid w:val="0030192C"/>
    <w:rsid w:val="00301DBB"/>
    <w:rsid w:val="00302458"/>
    <w:rsid w:val="0030282B"/>
    <w:rsid w:val="003052DE"/>
    <w:rsid w:val="00305628"/>
    <w:rsid w:val="00310221"/>
    <w:rsid w:val="0031024C"/>
    <w:rsid w:val="00310FE2"/>
    <w:rsid w:val="00311455"/>
    <w:rsid w:val="00311DC1"/>
    <w:rsid w:val="00314033"/>
    <w:rsid w:val="003150D1"/>
    <w:rsid w:val="00316683"/>
    <w:rsid w:val="00316857"/>
    <w:rsid w:val="00316CF5"/>
    <w:rsid w:val="003209DD"/>
    <w:rsid w:val="00320BFD"/>
    <w:rsid w:val="0032134B"/>
    <w:rsid w:val="00321999"/>
    <w:rsid w:val="00321FC0"/>
    <w:rsid w:val="0032371F"/>
    <w:rsid w:val="0032532E"/>
    <w:rsid w:val="00326805"/>
    <w:rsid w:val="00326EA9"/>
    <w:rsid w:val="0032748B"/>
    <w:rsid w:val="00327665"/>
    <w:rsid w:val="00330532"/>
    <w:rsid w:val="00333A9C"/>
    <w:rsid w:val="00334009"/>
    <w:rsid w:val="00334889"/>
    <w:rsid w:val="0033594F"/>
    <w:rsid w:val="0033596B"/>
    <w:rsid w:val="00335F0E"/>
    <w:rsid w:val="00337855"/>
    <w:rsid w:val="003379FF"/>
    <w:rsid w:val="00340243"/>
    <w:rsid w:val="003413EF"/>
    <w:rsid w:val="00341601"/>
    <w:rsid w:val="00341A7F"/>
    <w:rsid w:val="00341FB5"/>
    <w:rsid w:val="00347B7C"/>
    <w:rsid w:val="00347E14"/>
    <w:rsid w:val="0035068F"/>
    <w:rsid w:val="00351D02"/>
    <w:rsid w:val="00353391"/>
    <w:rsid w:val="00353565"/>
    <w:rsid w:val="003545AE"/>
    <w:rsid w:val="00354A84"/>
    <w:rsid w:val="00354AE7"/>
    <w:rsid w:val="00355181"/>
    <w:rsid w:val="00355309"/>
    <w:rsid w:val="00355958"/>
    <w:rsid w:val="00356A3A"/>
    <w:rsid w:val="00356D7F"/>
    <w:rsid w:val="00356FAE"/>
    <w:rsid w:val="0035786B"/>
    <w:rsid w:val="00357D8A"/>
    <w:rsid w:val="00360918"/>
    <w:rsid w:val="00362CF8"/>
    <w:rsid w:val="0036404F"/>
    <w:rsid w:val="00364364"/>
    <w:rsid w:val="00365988"/>
    <w:rsid w:val="00367C52"/>
    <w:rsid w:val="00367FDF"/>
    <w:rsid w:val="003703C6"/>
    <w:rsid w:val="00370F86"/>
    <w:rsid w:val="00371CB6"/>
    <w:rsid w:val="00371DD4"/>
    <w:rsid w:val="003727BD"/>
    <w:rsid w:val="003731DC"/>
    <w:rsid w:val="00374047"/>
    <w:rsid w:val="00374516"/>
    <w:rsid w:val="003754AC"/>
    <w:rsid w:val="00376AEE"/>
    <w:rsid w:val="00377564"/>
    <w:rsid w:val="003836C6"/>
    <w:rsid w:val="00383D4F"/>
    <w:rsid w:val="00384AA7"/>
    <w:rsid w:val="00385C6B"/>
    <w:rsid w:val="00386A1D"/>
    <w:rsid w:val="0039104D"/>
    <w:rsid w:val="00391E22"/>
    <w:rsid w:val="003928C5"/>
    <w:rsid w:val="00393BB5"/>
    <w:rsid w:val="00394210"/>
    <w:rsid w:val="00394338"/>
    <w:rsid w:val="00394A26"/>
    <w:rsid w:val="00394F5B"/>
    <w:rsid w:val="00397AA0"/>
    <w:rsid w:val="003A0027"/>
    <w:rsid w:val="003A0311"/>
    <w:rsid w:val="003A1718"/>
    <w:rsid w:val="003A1BF9"/>
    <w:rsid w:val="003A2EA2"/>
    <w:rsid w:val="003A2F45"/>
    <w:rsid w:val="003A3F31"/>
    <w:rsid w:val="003A4B62"/>
    <w:rsid w:val="003A50A9"/>
    <w:rsid w:val="003A534E"/>
    <w:rsid w:val="003A543A"/>
    <w:rsid w:val="003A67FB"/>
    <w:rsid w:val="003B1A9D"/>
    <w:rsid w:val="003B27B8"/>
    <w:rsid w:val="003B4C94"/>
    <w:rsid w:val="003B72BB"/>
    <w:rsid w:val="003C00A6"/>
    <w:rsid w:val="003C037C"/>
    <w:rsid w:val="003C1BD8"/>
    <w:rsid w:val="003C312B"/>
    <w:rsid w:val="003C3700"/>
    <w:rsid w:val="003C3E53"/>
    <w:rsid w:val="003C3E7B"/>
    <w:rsid w:val="003C4088"/>
    <w:rsid w:val="003C5DBE"/>
    <w:rsid w:val="003C6AAB"/>
    <w:rsid w:val="003D0C8B"/>
    <w:rsid w:val="003D14DE"/>
    <w:rsid w:val="003D1E62"/>
    <w:rsid w:val="003D226D"/>
    <w:rsid w:val="003D25C9"/>
    <w:rsid w:val="003D3D33"/>
    <w:rsid w:val="003D497A"/>
    <w:rsid w:val="003D5794"/>
    <w:rsid w:val="003D5D81"/>
    <w:rsid w:val="003D5F9B"/>
    <w:rsid w:val="003D635B"/>
    <w:rsid w:val="003D684F"/>
    <w:rsid w:val="003E001D"/>
    <w:rsid w:val="003E036B"/>
    <w:rsid w:val="003E1119"/>
    <w:rsid w:val="003E1224"/>
    <w:rsid w:val="003E1722"/>
    <w:rsid w:val="003E23DD"/>
    <w:rsid w:val="003E249A"/>
    <w:rsid w:val="003E4EBE"/>
    <w:rsid w:val="003E4FF2"/>
    <w:rsid w:val="003E5633"/>
    <w:rsid w:val="003E74F0"/>
    <w:rsid w:val="003E798D"/>
    <w:rsid w:val="003F2DA7"/>
    <w:rsid w:val="003F32B2"/>
    <w:rsid w:val="003F359A"/>
    <w:rsid w:val="003F49B6"/>
    <w:rsid w:val="003F5287"/>
    <w:rsid w:val="003F53D5"/>
    <w:rsid w:val="003F6351"/>
    <w:rsid w:val="003F7270"/>
    <w:rsid w:val="003F761C"/>
    <w:rsid w:val="004036C2"/>
    <w:rsid w:val="00404125"/>
    <w:rsid w:val="00405584"/>
    <w:rsid w:val="00407E4E"/>
    <w:rsid w:val="00410062"/>
    <w:rsid w:val="00411281"/>
    <w:rsid w:val="00411365"/>
    <w:rsid w:val="0041153C"/>
    <w:rsid w:val="00412084"/>
    <w:rsid w:val="00414128"/>
    <w:rsid w:val="00414F49"/>
    <w:rsid w:val="00415146"/>
    <w:rsid w:val="00415CA6"/>
    <w:rsid w:val="00416BBA"/>
    <w:rsid w:val="0042425B"/>
    <w:rsid w:val="00424AD6"/>
    <w:rsid w:val="00425676"/>
    <w:rsid w:val="00426517"/>
    <w:rsid w:val="0042656F"/>
    <w:rsid w:val="00426BDB"/>
    <w:rsid w:val="00426D4D"/>
    <w:rsid w:val="0042723F"/>
    <w:rsid w:val="0043099E"/>
    <w:rsid w:val="00430A48"/>
    <w:rsid w:val="004316AE"/>
    <w:rsid w:val="0043451C"/>
    <w:rsid w:val="00436EDF"/>
    <w:rsid w:val="00437498"/>
    <w:rsid w:val="004377EE"/>
    <w:rsid w:val="00440183"/>
    <w:rsid w:val="0044020F"/>
    <w:rsid w:val="00440A07"/>
    <w:rsid w:val="00440F38"/>
    <w:rsid w:val="00441019"/>
    <w:rsid w:val="00441359"/>
    <w:rsid w:val="00441D73"/>
    <w:rsid w:val="0044289F"/>
    <w:rsid w:val="0044399C"/>
    <w:rsid w:val="0044444A"/>
    <w:rsid w:val="0044646D"/>
    <w:rsid w:val="00447A05"/>
    <w:rsid w:val="00450190"/>
    <w:rsid w:val="00450BD6"/>
    <w:rsid w:val="0045116F"/>
    <w:rsid w:val="004526BA"/>
    <w:rsid w:val="00453144"/>
    <w:rsid w:val="004545C4"/>
    <w:rsid w:val="00454A98"/>
    <w:rsid w:val="00454AB9"/>
    <w:rsid w:val="00454E88"/>
    <w:rsid w:val="00455492"/>
    <w:rsid w:val="00456231"/>
    <w:rsid w:val="0045668F"/>
    <w:rsid w:val="004568EC"/>
    <w:rsid w:val="0045713A"/>
    <w:rsid w:val="00457607"/>
    <w:rsid w:val="00461D81"/>
    <w:rsid w:val="00462ECB"/>
    <w:rsid w:val="00463F7C"/>
    <w:rsid w:val="0046492A"/>
    <w:rsid w:val="0046534D"/>
    <w:rsid w:val="00465BCE"/>
    <w:rsid w:val="00470D64"/>
    <w:rsid w:val="00471CBF"/>
    <w:rsid w:val="00472B99"/>
    <w:rsid w:val="00473879"/>
    <w:rsid w:val="00475B71"/>
    <w:rsid w:val="00476A2A"/>
    <w:rsid w:val="00476E00"/>
    <w:rsid w:val="00477E49"/>
    <w:rsid w:val="004802DD"/>
    <w:rsid w:val="004809AE"/>
    <w:rsid w:val="004809CD"/>
    <w:rsid w:val="00483702"/>
    <w:rsid w:val="00483E2F"/>
    <w:rsid w:val="004840CC"/>
    <w:rsid w:val="0048487B"/>
    <w:rsid w:val="004848F3"/>
    <w:rsid w:val="004851EB"/>
    <w:rsid w:val="00485AB6"/>
    <w:rsid w:val="004865CE"/>
    <w:rsid w:val="00486855"/>
    <w:rsid w:val="004902AC"/>
    <w:rsid w:val="00491EE5"/>
    <w:rsid w:val="00493904"/>
    <w:rsid w:val="00493FA2"/>
    <w:rsid w:val="0049438D"/>
    <w:rsid w:val="0049538B"/>
    <w:rsid w:val="00495D41"/>
    <w:rsid w:val="004973E3"/>
    <w:rsid w:val="004A13C6"/>
    <w:rsid w:val="004A3324"/>
    <w:rsid w:val="004A350F"/>
    <w:rsid w:val="004A3592"/>
    <w:rsid w:val="004A3A1D"/>
    <w:rsid w:val="004A4A27"/>
    <w:rsid w:val="004A5B9A"/>
    <w:rsid w:val="004A6644"/>
    <w:rsid w:val="004A6813"/>
    <w:rsid w:val="004A6D21"/>
    <w:rsid w:val="004A776F"/>
    <w:rsid w:val="004B0C40"/>
    <w:rsid w:val="004B2FA6"/>
    <w:rsid w:val="004B3377"/>
    <w:rsid w:val="004B362E"/>
    <w:rsid w:val="004B6720"/>
    <w:rsid w:val="004B6B7F"/>
    <w:rsid w:val="004B6FF6"/>
    <w:rsid w:val="004C15A2"/>
    <w:rsid w:val="004C28F0"/>
    <w:rsid w:val="004C34D6"/>
    <w:rsid w:val="004C397F"/>
    <w:rsid w:val="004C418A"/>
    <w:rsid w:val="004C420B"/>
    <w:rsid w:val="004C48ED"/>
    <w:rsid w:val="004C52FA"/>
    <w:rsid w:val="004C5496"/>
    <w:rsid w:val="004C5506"/>
    <w:rsid w:val="004C5610"/>
    <w:rsid w:val="004C63FB"/>
    <w:rsid w:val="004C77B3"/>
    <w:rsid w:val="004C7E66"/>
    <w:rsid w:val="004D0BB0"/>
    <w:rsid w:val="004D2053"/>
    <w:rsid w:val="004D3056"/>
    <w:rsid w:val="004D40E4"/>
    <w:rsid w:val="004D514A"/>
    <w:rsid w:val="004E0D57"/>
    <w:rsid w:val="004E1B4C"/>
    <w:rsid w:val="004E2C93"/>
    <w:rsid w:val="004E3D45"/>
    <w:rsid w:val="004E478A"/>
    <w:rsid w:val="004E733A"/>
    <w:rsid w:val="004E7859"/>
    <w:rsid w:val="004E7989"/>
    <w:rsid w:val="004F038A"/>
    <w:rsid w:val="004F05C2"/>
    <w:rsid w:val="004F06A0"/>
    <w:rsid w:val="004F0DB5"/>
    <w:rsid w:val="004F18E0"/>
    <w:rsid w:val="004F2409"/>
    <w:rsid w:val="004F2D55"/>
    <w:rsid w:val="004F3726"/>
    <w:rsid w:val="004F3B60"/>
    <w:rsid w:val="004F424A"/>
    <w:rsid w:val="004F4358"/>
    <w:rsid w:val="004F46E1"/>
    <w:rsid w:val="004F596C"/>
    <w:rsid w:val="004F668A"/>
    <w:rsid w:val="004F682B"/>
    <w:rsid w:val="004F6AA9"/>
    <w:rsid w:val="004F6CDA"/>
    <w:rsid w:val="004F7585"/>
    <w:rsid w:val="004F796E"/>
    <w:rsid w:val="00500A12"/>
    <w:rsid w:val="00500DA2"/>
    <w:rsid w:val="00501CED"/>
    <w:rsid w:val="00501FD6"/>
    <w:rsid w:val="00502B45"/>
    <w:rsid w:val="00502DA4"/>
    <w:rsid w:val="0050342A"/>
    <w:rsid w:val="00503BA4"/>
    <w:rsid w:val="005046EA"/>
    <w:rsid w:val="00504CD6"/>
    <w:rsid w:val="00504F42"/>
    <w:rsid w:val="005054F6"/>
    <w:rsid w:val="00506213"/>
    <w:rsid w:val="005064E7"/>
    <w:rsid w:val="005069D6"/>
    <w:rsid w:val="00506C97"/>
    <w:rsid w:val="0051147C"/>
    <w:rsid w:val="005133BC"/>
    <w:rsid w:val="00513D33"/>
    <w:rsid w:val="005144A9"/>
    <w:rsid w:val="005145FF"/>
    <w:rsid w:val="00514ECB"/>
    <w:rsid w:val="00516828"/>
    <w:rsid w:val="005171B8"/>
    <w:rsid w:val="005172E2"/>
    <w:rsid w:val="005207DA"/>
    <w:rsid w:val="00520946"/>
    <w:rsid w:val="00520C48"/>
    <w:rsid w:val="0052117B"/>
    <w:rsid w:val="005211B1"/>
    <w:rsid w:val="00523077"/>
    <w:rsid w:val="0052349D"/>
    <w:rsid w:val="00524847"/>
    <w:rsid w:val="0052536A"/>
    <w:rsid w:val="00525931"/>
    <w:rsid w:val="00525ABA"/>
    <w:rsid w:val="00526863"/>
    <w:rsid w:val="005305B6"/>
    <w:rsid w:val="00531F6B"/>
    <w:rsid w:val="00532038"/>
    <w:rsid w:val="00533062"/>
    <w:rsid w:val="00533066"/>
    <w:rsid w:val="00533622"/>
    <w:rsid w:val="005358A5"/>
    <w:rsid w:val="00535B77"/>
    <w:rsid w:val="00536EA5"/>
    <w:rsid w:val="005370BC"/>
    <w:rsid w:val="00537102"/>
    <w:rsid w:val="0053752B"/>
    <w:rsid w:val="00537C5C"/>
    <w:rsid w:val="00540520"/>
    <w:rsid w:val="00540703"/>
    <w:rsid w:val="00540D05"/>
    <w:rsid w:val="00543351"/>
    <w:rsid w:val="00543FDF"/>
    <w:rsid w:val="00544C33"/>
    <w:rsid w:val="00547EBE"/>
    <w:rsid w:val="005543A1"/>
    <w:rsid w:val="00554A3B"/>
    <w:rsid w:val="005563E4"/>
    <w:rsid w:val="00556997"/>
    <w:rsid w:val="005570DB"/>
    <w:rsid w:val="0055734E"/>
    <w:rsid w:val="005576EE"/>
    <w:rsid w:val="0056174A"/>
    <w:rsid w:val="00561B53"/>
    <w:rsid w:val="00564610"/>
    <w:rsid w:val="005653A3"/>
    <w:rsid w:val="00565C02"/>
    <w:rsid w:val="00567534"/>
    <w:rsid w:val="00570622"/>
    <w:rsid w:val="00571090"/>
    <w:rsid w:val="00571B82"/>
    <w:rsid w:val="00571C74"/>
    <w:rsid w:val="00571CCA"/>
    <w:rsid w:val="005745B7"/>
    <w:rsid w:val="00576CFE"/>
    <w:rsid w:val="005772FF"/>
    <w:rsid w:val="00577B5E"/>
    <w:rsid w:val="00582267"/>
    <w:rsid w:val="005841E1"/>
    <w:rsid w:val="005871C3"/>
    <w:rsid w:val="00587D1B"/>
    <w:rsid w:val="005901F3"/>
    <w:rsid w:val="005907E0"/>
    <w:rsid w:val="00591287"/>
    <w:rsid w:val="00593302"/>
    <w:rsid w:val="005954F9"/>
    <w:rsid w:val="005955FB"/>
    <w:rsid w:val="00595610"/>
    <w:rsid w:val="00595CC5"/>
    <w:rsid w:val="005970A8"/>
    <w:rsid w:val="005A116F"/>
    <w:rsid w:val="005A21F1"/>
    <w:rsid w:val="005A3576"/>
    <w:rsid w:val="005A45D0"/>
    <w:rsid w:val="005A742F"/>
    <w:rsid w:val="005A7A38"/>
    <w:rsid w:val="005B0DAC"/>
    <w:rsid w:val="005B275D"/>
    <w:rsid w:val="005B2C65"/>
    <w:rsid w:val="005B3623"/>
    <w:rsid w:val="005B3670"/>
    <w:rsid w:val="005B3923"/>
    <w:rsid w:val="005B4401"/>
    <w:rsid w:val="005B5184"/>
    <w:rsid w:val="005B5ECE"/>
    <w:rsid w:val="005B5F5F"/>
    <w:rsid w:val="005B62DE"/>
    <w:rsid w:val="005B6662"/>
    <w:rsid w:val="005B6AE2"/>
    <w:rsid w:val="005B72B1"/>
    <w:rsid w:val="005C08AF"/>
    <w:rsid w:val="005C12E8"/>
    <w:rsid w:val="005C18D8"/>
    <w:rsid w:val="005C190D"/>
    <w:rsid w:val="005C3C56"/>
    <w:rsid w:val="005C4AF7"/>
    <w:rsid w:val="005C50D5"/>
    <w:rsid w:val="005C5BB4"/>
    <w:rsid w:val="005C6EF3"/>
    <w:rsid w:val="005C73DC"/>
    <w:rsid w:val="005C7E88"/>
    <w:rsid w:val="005D0815"/>
    <w:rsid w:val="005D2636"/>
    <w:rsid w:val="005D35DB"/>
    <w:rsid w:val="005D37AE"/>
    <w:rsid w:val="005D4066"/>
    <w:rsid w:val="005D4ABE"/>
    <w:rsid w:val="005D584D"/>
    <w:rsid w:val="005D5EF5"/>
    <w:rsid w:val="005D691A"/>
    <w:rsid w:val="005D7327"/>
    <w:rsid w:val="005D7B72"/>
    <w:rsid w:val="005E0B3E"/>
    <w:rsid w:val="005E0B8E"/>
    <w:rsid w:val="005E2B0A"/>
    <w:rsid w:val="005E2C55"/>
    <w:rsid w:val="005E2CB7"/>
    <w:rsid w:val="005E446B"/>
    <w:rsid w:val="005E47B7"/>
    <w:rsid w:val="005E6531"/>
    <w:rsid w:val="005E71DA"/>
    <w:rsid w:val="005E75A1"/>
    <w:rsid w:val="005E76AC"/>
    <w:rsid w:val="005E7E14"/>
    <w:rsid w:val="005F064A"/>
    <w:rsid w:val="005F0F35"/>
    <w:rsid w:val="005F101A"/>
    <w:rsid w:val="005F13D8"/>
    <w:rsid w:val="005F1E84"/>
    <w:rsid w:val="005F2528"/>
    <w:rsid w:val="005F28A9"/>
    <w:rsid w:val="005F2BB6"/>
    <w:rsid w:val="005F532A"/>
    <w:rsid w:val="005F5423"/>
    <w:rsid w:val="005F55F1"/>
    <w:rsid w:val="005F6098"/>
    <w:rsid w:val="005F6CD5"/>
    <w:rsid w:val="005F7301"/>
    <w:rsid w:val="0060162D"/>
    <w:rsid w:val="00602599"/>
    <w:rsid w:val="006035B4"/>
    <w:rsid w:val="0060362B"/>
    <w:rsid w:val="00604BE0"/>
    <w:rsid w:val="0061005D"/>
    <w:rsid w:val="00611411"/>
    <w:rsid w:val="00611DA3"/>
    <w:rsid w:val="006122DD"/>
    <w:rsid w:val="00612616"/>
    <w:rsid w:val="00612B30"/>
    <w:rsid w:val="006157A1"/>
    <w:rsid w:val="006200ED"/>
    <w:rsid w:val="00622BC0"/>
    <w:rsid w:val="00624226"/>
    <w:rsid w:val="00625D83"/>
    <w:rsid w:val="0062614A"/>
    <w:rsid w:val="0062790B"/>
    <w:rsid w:val="00635047"/>
    <w:rsid w:val="00635B36"/>
    <w:rsid w:val="00637593"/>
    <w:rsid w:val="006379AF"/>
    <w:rsid w:val="00637F74"/>
    <w:rsid w:val="006417DB"/>
    <w:rsid w:val="00641AED"/>
    <w:rsid w:val="00643D50"/>
    <w:rsid w:val="00644B6C"/>
    <w:rsid w:val="00645B17"/>
    <w:rsid w:val="006507C5"/>
    <w:rsid w:val="00650917"/>
    <w:rsid w:val="00651073"/>
    <w:rsid w:val="00654406"/>
    <w:rsid w:val="006545E5"/>
    <w:rsid w:val="0065512D"/>
    <w:rsid w:val="00656B11"/>
    <w:rsid w:val="00657E85"/>
    <w:rsid w:val="00660A5A"/>
    <w:rsid w:val="00660AD0"/>
    <w:rsid w:val="00663A2F"/>
    <w:rsid w:val="006657F1"/>
    <w:rsid w:val="00670BE5"/>
    <w:rsid w:val="006710EA"/>
    <w:rsid w:val="006713DD"/>
    <w:rsid w:val="00671D64"/>
    <w:rsid w:val="00672B78"/>
    <w:rsid w:val="00673AB0"/>
    <w:rsid w:val="00674885"/>
    <w:rsid w:val="00675125"/>
    <w:rsid w:val="00676018"/>
    <w:rsid w:val="006777D3"/>
    <w:rsid w:val="006779B2"/>
    <w:rsid w:val="00677F38"/>
    <w:rsid w:val="00681844"/>
    <w:rsid w:val="006821F2"/>
    <w:rsid w:val="006844F1"/>
    <w:rsid w:val="00686218"/>
    <w:rsid w:val="00686ABB"/>
    <w:rsid w:val="006914E9"/>
    <w:rsid w:val="006931BD"/>
    <w:rsid w:val="00693DEC"/>
    <w:rsid w:val="0069415C"/>
    <w:rsid w:val="0069426B"/>
    <w:rsid w:val="00696393"/>
    <w:rsid w:val="006974BD"/>
    <w:rsid w:val="006A16BF"/>
    <w:rsid w:val="006A1FCE"/>
    <w:rsid w:val="006A2294"/>
    <w:rsid w:val="006A2940"/>
    <w:rsid w:val="006A40F0"/>
    <w:rsid w:val="006A46D6"/>
    <w:rsid w:val="006A491B"/>
    <w:rsid w:val="006A4BF3"/>
    <w:rsid w:val="006A506D"/>
    <w:rsid w:val="006A54A8"/>
    <w:rsid w:val="006A676A"/>
    <w:rsid w:val="006A6B3C"/>
    <w:rsid w:val="006A7387"/>
    <w:rsid w:val="006B0E1D"/>
    <w:rsid w:val="006B1856"/>
    <w:rsid w:val="006B1912"/>
    <w:rsid w:val="006B23F8"/>
    <w:rsid w:val="006B283B"/>
    <w:rsid w:val="006B47BE"/>
    <w:rsid w:val="006B51EE"/>
    <w:rsid w:val="006B5D5C"/>
    <w:rsid w:val="006B6258"/>
    <w:rsid w:val="006B6327"/>
    <w:rsid w:val="006B778F"/>
    <w:rsid w:val="006B7BCD"/>
    <w:rsid w:val="006C0517"/>
    <w:rsid w:val="006C0718"/>
    <w:rsid w:val="006C083F"/>
    <w:rsid w:val="006C0C7E"/>
    <w:rsid w:val="006C21A8"/>
    <w:rsid w:val="006C2242"/>
    <w:rsid w:val="006C2FF1"/>
    <w:rsid w:val="006C323E"/>
    <w:rsid w:val="006C3868"/>
    <w:rsid w:val="006C40D7"/>
    <w:rsid w:val="006C40F2"/>
    <w:rsid w:val="006C4E1D"/>
    <w:rsid w:val="006C5557"/>
    <w:rsid w:val="006C56E1"/>
    <w:rsid w:val="006C60E8"/>
    <w:rsid w:val="006C70E1"/>
    <w:rsid w:val="006D0DAA"/>
    <w:rsid w:val="006D1ECA"/>
    <w:rsid w:val="006D428E"/>
    <w:rsid w:val="006D44E3"/>
    <w:rsid w:val="006D491C"/>
    <w:rsid w:val="006D5304"/>
    <w:rsid w:val="006D61EA"/>
    <w:rsid w:val="006D75C5"/>
    <w:rsid w:val="006D760B"/>
    <w:rsid w:val="006E1853"/>
    <w:rsid w:val="006E1E8C"/>
    <w:rsid w:val="006E2318"/>
    <w:rsid w:val="006E513B"/>
    <w:rsid w:val="006E538B"/>
    <w:rsid w:val="006E59C8"/>
    <w:rsid w:val="006E5BB3"/>
    <w:rsid w:val="006E64A0"/>
    <w:rsid w:val="006E705E"/>
    <w:rsid w:val="006E7214"/>
    <w:rsid w:val="006F004E"/>
    <w:rsid w:val="006F0F05"/>
    <w:rsid w:val="006F1308"/>
    <w:rsid w:val="006F1890"/>
    <w:rsid w:val="006F1BCB"/>
    <w:rsid w:val="006F1D57"/>
    <w:rsid w:val="006F2883"/>
    <w:rsid w:val="006F2A4A"/>
    <w:rsid w:val="006F46D3"/>
    <w:rsid w:val="006F5695"/>
    <w:rsid w:val="006F64CA"/>
    <w:rsid w:val="006F67CA"/>
    <w:rsid w:val="006F6A76"/>
    <w:rsid w:val="006F6BF2"/>
    <w:rsid w:val="006F70D2"/>
    <w:rsid w:val="0070044A"/>
    <w:rsid w:val="00701322"/>
    <w:rsid w:val="00702D4B"/>
    <w:rsid w:val="007032FF"/>
    <w:rsid w:val="00704D62"/>
    <w:rsid w:val="00705B18"/>
    <w:rsid w:val="00707009"/>
    <w:rsid w:val="0070753A"/>
    <w:rsid w:val="00711985"/>
    <w:rsid w:val="0071550A"/>
    <w:rsid w:val="00720A36"/>
    <w:rsid w:val="007238BB"/>
    <w:rsid w:val="007247CF"/>
    <w:rsid w:val="007261D2"/>
    <w:rsid w:val="0072697B"/>
    <w:rsid w:val="00727552"/>
    <w:rsid w:val="007316AE"/>
    <w:rsid w:val="00733604"/>
    <w:rsid w:val="00734779"/>
    <w:rsid w:val="007350C6"/>
    <w:rsid w:val="00735B0B"/>
    <w:rsid w:val="0073690B"/>
    <w:rsid w:val="0074032E"/>
    <w:rsid w:val="00743807"/>
    <w:rsid w:val="007445B2"/>
    <w:rsid w:val="00746E9D"/>
    <w:rsid w:val="00750511"/>
    <w:rsid w:val="007509D0"/>
    <w:rsid w:val="00750C20"/>
    <w:rsid w:val="00750CA7"/>
    <w:rsid w:val="00752A97"/>
    <w:rsid w:val="00752A9C"/>
    <w:rsid w:val="00752AB5"/>
    <w:rsid w:val="007539F0"/>
    <w:rsid w:val="00753A0B"/>
    <w:rsid w:val="00753D57"/>
    <w:rsid w:val="00754632"/>
    <w:rsid w:val="00754989"/>
    <w:rsid w:val="00754AF2"/>
    <w:rsid w:val="00755E53"/>
    <w:rsid w:val="00756F05"/>
    <w:rsid w:val="007576B5"/>
    <w:rsid w:val="00757F17"/>
    <w:rsid w:val="007609B2"/>
    <w:rsid w:val="0076364F"/>
    <w:rsid w:val="00763DD8"/>
    <w:rsid w:val="00764214"/>
    <w:rsid w:val="00764763"/>
    <w:rsid w:val="007658F4"/>
    <w:rsid w:val="00766EF9"/>
    <w:rsid w:val="00766FFF"/>
    <w:rsid w:val="00767F5B"/>
    <w:rsid w:val="00770F79"/>
    <w:rsid w:val="007711E5"/>
    <w:rsid w:val="007721AB"/>
    <w:rsid w:val="0077225A"/>
    <w:rsid w:val="00773715"/>
    <w:rsid w:val="00774E9F"/>
    <w:rsid w:val="00776856"/>
    <w:rsid w:val="007775CE"/>
    <w:rsid w:val="00781B5A"/>
    <w:rsid w:val="007843B0"/>
    <w:rsid w:val="00784D5F"/>
    <w:rsid w:val="00785EFC"/>
    <w:rsid w:val="00786322"/>
    <w:rsid w:val="00786B9D"/>
    <w:rsid w:val="007875CC"/>
    <w:rsid w:val="007877C0"/>
    <w:rsid w:val="007901FD"/>
    <w:rsid w:val="00790BEE"/>
    <w:rsid w:val="00791BBA"/>
    <w:rsid w:val="0079230E"/>
    <w:rsid w:val="0079252F"/>
    <w:rsid w:val="00793100"/>
    <w:rsid w:val="00794524"/>
    <w:rsid w:val="007952FB"/>
    <w:rsid w:val="007955F1"/>
    <w:rsid w:val="007958C8"/>
    <w:rsid w:val="00795F5E"/>
    <w:rsid w:val="007965C1"/>
    <w:rsid w:val="00797652"/>
    <w:rsid w:val="007A0353"/>
    <w:rsid w:val="007A0CB1"/>
    <w:rsid w:val="007A1345"/>
    <w:rsid w:val="007A1D49"/>
    <w:rsid w:val="007A3314"/>
    <w:rsid w:val="007A379D"/>
    <w:rsid w:val="007A468E"/>
    <w:rsid w:val="007A4AA7"/>
    <w:rsid w:val="007A4DA9"/>
    <w:rsid w:val="007A540C"/>
    <w:rsid w:val="007A5D7E"/>
    <w:rsid w:val="007A6614"/>
    <w:rsid w:val="007A78F0"/>
    <w:rsid w:val="007B0DE4"/>
    <w:rsid w:val="007B12BE"/>
    <w:rsid w:val="007B15E9"/>
    <w:rsid w:val="007B4D70"/>
    <w:rsid w:val="007B5E8C"/>
    <w:rsid w:val="007B6630"/>
    <w:rsid w:val="007B6EE2"/>
    <w:rsid w:val="007B72B3"/>
    <w:rsid w:val="007C0E95"/>
    <w:rsid w:val="007C1065"/>
    <w:rsid w:val="007C1474"/>
    <w:rsid w:val="007C1B30"/>
    <w:rsid w:val="007C2327"/>
    <w:rsid w:val="007C24C8"/>
    <w:rsid w:val="007C316B"/>
    <w:rsid w:val="007C3FAA"/>
    <w:rsid w:val="007C5498"/>
    <w:rsid w:val="007C7185"/>
    <w:rsid w:val="007C78F0"/>
    <w:rsid w:val="007C7C14"/>
    <w:rsid w:val="007D0688"/>
    <w:rsid w:val="007D121A"/>
    <w:rsid w:val="007D3909"/>
    <w:rsid w:val="007D3A45"/>
    <w:rsid w:val="007D4750"/>
    <w:rsid w:val="007D49BC"/>
    <w:rsid w:val="007D7571"/>
    <w:rsid w:val="007E1856"/>
    <w:rsid w:val="007E3C4F"/>
    <w:rsid w:val="007E4B90"/>
    <w:rsid w:val="007E4F81"/>
    <w:rsid w:val="007E5CB2"/>
    <w:rsid w:val="007F0852"/>
    <w:rsid w:val="007F12E3"/>
    <w:rsid w:val="007F1906"/>
    <w:rsid w:val="007F1FC4"/>
    <w:rsid w:val="007F3591"/>
    <w:rsid w:val="007F5ECC"/>
    <w:rsid w:val="007F6DC0"/>
    <w:rsid w:val="007F713D"/>
    <w:rsid w:val="007F79AF"/>
    <w:rsid w:val="008004B0"/>
    <w:rsid w:val="00801DAA"/>
    <w:rsid w:val="00803184"/>
    <w:rsid w:val="0080326D"/>
    <w:rsid w:val="0080474C"/>
    <w:rsid w:val="008065CE"/>
    <w:rsid w:val="00806DDD"/>
    <w:rsid w:val="00807594"/>
    <w:rsid w:val="0081012C"/>
    <w:rsid w:val="00810AF5"/>
    <w:rsid w:val="008116C6"/>
    <w:rsid w:val="0081189A"/>
    <w:rsid w:val="00811C16"/>
    <w:rsid w:val="008129FD"/>
    <w:rsid w:val="0081368A"/>
    <w:rsid w:val="008143B8"/>
    <w:rsid w:val="00814CF0"/>
    <w:rsid w:val="00815A85"/>
    <w:rsid w:val="00815ED8"/>
    <w:rsid w:val="00816457"/>
    <w:rsid w:val="008165E8"/>
    <w:rsid w:val="00816699"/>
    <w:rsid w:val="0081675F"/>
    <w:rsid w:val="00820531"/>
    <w:rsid w:val="00821485"/>
    <w:rsid w:val="00821DF0"/>
    <w:rsid w:val="00821ED2"/>
    <w:rsid w:val="00822398"/>
    <w:rsid w:val="00822CAF"/>
    <w:rsid w:val="00823B03"/>
    <w:rsid w:val="008254B4"/>
    <w:rsid w:val="00826826"/>
    <w:rsid w:val="00826B32"/>
    <w:rsid w:val="0082785C"/>
    <w:rsid w:val="00827E1D"/>
    <w:rsid w:val="00830233"/>
    <w:rsid w:val="0083113E"/>
    <w:rsid w:val="008316E7"/>
    <w:rsid w:val="00835ED1"/>
    <w:rsid w:val="008361B3"/>
    <w:rsid w:val="0083632F"/>
    <w:rsid w:val="00836751"/>
    <w:rsid w:val="00842435"/>
    <w:rsid w:val="00844FA4"/>
    <w:rsid w:val="00845002"/>
    <w:rsid w:val="00847100"/>
    <w:rsid w:val="0085024F"/>
    <w:rsid w:val="00850E50"/>
    <w:rsid w:val="00853118"/>
    <w:rsid w:val="008531F7"/>
    <w:rsid w:val="00853D1D"/>
    <w:rsid w:val="0085492B"/>
    <w:rsid w:val="00854C5E"/>
    <w:rsid w:val="00855163"/>
    <w:rsid w:val="008554FA"/>
    <w:rsid w:val="008563CC"/>
    <w:rsid w:val="00856C89"/>
    <w:rsid w:val="00856F1C"/>
    <w:rsid w:val="00857ACF"/>
    <w:rsid w:val="00860700"/>
    <w:rsid w:val="00860CF5"/>
    <w:rsid w:val="00861224"/>
    <w:rsid w:val="008616BA"/>
    <w:rsid w:val="00862393"/>
    <w:rsid w:val="008629F4"/>
    <w:rsid w:val="008633B1"/>
    <w:rsid w:val="00864779"/>
    <w:rsid w:val="0086793E"/>
    <w:rsid w:val="00871062"/>
    <w:rsid w:val="00871551"/>
    <w:rsid w:val="00871B79"/>
    <w:rsid w:val="00871E64"/>
    <w:rsid w:val="00871FF9"/>
    <w:rsid w:val="00873440"/>
    <w:rsid w:val="00874623"/>
    <w:rsid w:val="00875461"/>
    <w:rsid w:val="008766D9"/>
    <w:rsid w:val="00877EA3"/>
    <w:rsid w:val="00881226"/>
    <w:rsid w:val="00881F09"/>
    <w:rsid w:val="00882ACF"/>
    <w:rsid w:val="00882F98"/>
    <w:rsid w:val="008850CA"/>
    <w:rsid w:val="00885691"/>
    <w:rsid w:val="008878E8"/>
    <w:rsid w:val="00887E14"/>
    <w:rsid w:val="0089023D"/>
    <w:rsid w:val="00890EEE"/>
    <w:rsid w:val="008917D4"/>
    <w:rsid w:val="0089265F"/>
    <w:rsid w:val="00892663"/>
    <w:rsid w:val="00893BCD"/>
    <w:rsid w:val="00895A27"/>
    <w:rsid w:val="00896418"/>
    <w:rsid w:val="00896BEC"/>
    <w:rsid w:val="008971DE"/>
    <w:rsid w:val="008A0665"/>
    <w:rsid w:val="008A07B6"/>
    <w:rsid w:val="008A11CF"/>
    <w:rsid w:val="008A1EA0"/>
    <w:rsid w:val="008A407E"/>
    <w:rsid w:val="008A581E"/>
    <w:rsid w:val="008A627C"/>
    <w:rsid w:val="008B0D40"/>
    <w:rsid w:val="008B17C8"/>
    <w:rsid w:val="008B31C4"/>
    <w:rsid w:val="008B3E7C"/>
    <w:rsid w:val="008B40F5"/>
    <w:rsid w:val="008B4870"/>
    <w:rsid w:val="008B4F37"/>
    <w:rsid w:val="008B671C"/>
    <w:rsid w:val="008B73A5"/>
    <w:rsid w:val="008C0A4E"/>
    <w:rsid w:val="008C15A9"/>
    <w:rsid w:val="008C1675"/>
    <w:rsid w:val="008C173E"/>
    <w:rsid w:val="008C1AF6"/>
    <w:rsid w:val="008C3A31"/>
    <w:rsid w:val="008C3A52"/>
    <w:rsid w:val="008C5395"/>
    <w:rsid w:val="008C5474"/>
    <w:rsid w:val="008C6036"/>
    <w:rsid w:val="008C63A8"/>
    <w:rsid w:val="008C6E97"/>
    <w:rsid w:val="008D0562"/>
    <w:rsid w:val="008D136D"/>
    <w:rsid w:val="008D1418"/>
    <w:rsid w:val="008D1A60"/>
    <w:rsid w:val="008D4537"/>
    <w:rsid w:val="008D46AE"/>
    <w:rsid w:val="008D5980"/>
    <w:rsid w:val="008D5BB2"/>
    <w:rsid w:val="008D5E77"/>
    <w:rsid w:val="008D6ACB"/>
    <w:rsid w:val="008D74D2"/>
    <w:rsid w:val="008E0C63"/>
    <w:rsid w:val="008E1541"/>
    <w:rsid w:val="008E2998"/>
    <w:rsid w:val="008E2D41"/>
    <w:rsid w:val="008E461D"/>
    <w:rsid w:val="008E560C"/>
    <w:rsid w:val="008E74E0"/>
    <w:rsid w:val="008F0A58"/>
    <w:rsid w:val="008F0D5F"/>
    <w:rsid w:val="008F175E"/>
    <w:rsid w:val="008F17A2"/>
    <w:rsid w:val="008F378B"/>
    <w:rsid w:val="008F3A4D"/>
    <w:rsid w:val="008F41B7"/>
    <w:rsid w:val="008F4F0D"/>
    <w:rsid w:val="008F5945"/>
    <w:rsid w:val="008F6876"/>
    <w:rsid w:val="008F6AE9"/>
    <w:rsid w:val="008F6DD1"/>
    <w:rsid w:val="008F6F2A"/>
    <w:rsid w:val="008F7052"/>
    <w:rsid w:val="008F7277"/>
    <w:rsid w:val="008F7C5A"/>
    <w:rsid w:val="008F7E4A"/>
    <w:rsid w:val="0090005A"/>
    <w:rsid w:val="00900288"/>
    <w:rsid w:val="009006EA"/>
    <w:rsid w:val="00900C7F"/>
    <w:rsid w:val="00901E1C"/>
    <w:rsid w:val="0090208F"/>
    <w:rsid w:val="00903E95"/>
    <w:rsid w:val="00903EE5"/>
    <w:rsid w:val="00905260"/>
    <w:rsid w:val="00907739"/>
    <w:rsid w:val="009113D3"/>
    <w:rsid w:val="00911A57"/>
    <w:rsid w:val="009133E5"/>
    <w:rsid w:val="00913A5F"/>
    <w:rsid w:val="00915488"/>
    <w:rsid w:val="00915BAF"/>
    <w:rsid w:val="00916165"/>
    <w:rsid w:val="009162AB"/>
    <w:rsid w:val="00917741"/>
    <w:rsid w:val="009201A3"/>
    <w:rsid w:val="009205F9"/>
    <w:rsid w:val="009209B7"/>
    <w:rsid w:val="00920C9C"/>
    <w:rsid w:val="00920D15"/>
    <w:rsid w:val="009243D7"/>
    <w:rsid w:val="009250B0"/>
    <w:rsid w:val="00925426"/>
    <w:rsid w:val="0093115D"/>
    <w:rsid w:val="00931B88"/>
    <w:rsid w:val="009324D9"/>
    <w:rsid w:val="00932FD1"/>
    <w:rsid w:val="00935C11"/>
    <w:rsid w:val="00935C24"/>
    <w:rsid w:val="00935D93"/>
    <w:rsid w:val="009404BD"/>
    <w:rsid w:val="00942C8A"/>
    <w:rsid w:val="00944F6E"/>
    <w:rsid w:val="00945020"/>
    <w:rsid w:val="009453DF"/>
    <w:rsid w:val="00945E09"/>
    <w:rsid w:val="00946636"/>
    <w:rsid w:val="00946BAC"/>
    <w:rsid w:val="00947883"/>
    <w:rsid w:val="00947FCE"/>
    <w:rsid w:val="009506B5"/>
    <w:rsid w:val="009510E4"/>
    <w:rsid w:val="00951476"/>
    <w:rsid w:val="00951850"/>
    <w:rsid w:val="00952018"/>
    <w:rsid w:val="00952746"/>
    <w:rsid w:val="00952B30"/>
    <w:rsid w:val="009540A8"/>
    <w:rsid w:val="00954177"/>
    <w:rsid w:val="00955861"/>
    <w:rsid w:val="00956118"/>
    <w:rsid w:val="00956787"/>
    <w:rsid w:val="0095720F"/>
    <w:rsid w:val="00957D23"/>
    <w:rsid w:val="009612E6"/>
    <w:rsid w:val="00961C7F"/>
    <w:rsid w:val="00963187"/>
    <w:rsid w:val="009640BA"/>
    <w:rsid w:val="00964399"/>
    <w:rsid w:val="00964D08"/>
    <w:rsid w:val="00964E14"/>
    <w:rsid w:val="00965BA4"/>
    <w:rsid w:val="00965FAB"/>
    <w:rsid w:val="009661C0"/>
    <w:rsid w:val="00966507"/>
    <w:rsid w:val="00970203"/>
    <w:rsid w:val="009707C2"/>
    <w:rsid w:val="009723E5"/>
    <w:rsid w:val="009726C8"/>
    <w:rsid w:val="00972B34"/>
    <w:rsid w:val="00977097"/>
    <w:rsid w:val="00977966"/>
    <w:rsid w:val="0098005F"/>
    <w:rsid w:val="00981C34"/>
    <w:rsid w:val="009825B6"/>
    <w:rsid w:val="00983354"/>
    <w:rsid w:val="00983C82"/>
    <w:rsid w:val="00983F3A"/>
    <w:rsid w:val="00984841"/>
    <w:rsid w:val="00984C19"/>
    <w:rsid w:val="00985BBF"/>
    <w:rsid w:val="009861C7"/>
    <w:rsid w:val="00986D31"/>
    <w:rsid w:val="009872DD"/>
    <w:rsid w:val="009914F1"/>
    <w:rsid w:val="00991B50"/>
    <w:rsid w:val="009928A4"/>
    <w:rsid w:val="00992AE6"/>
    <w:rsid w:val="00992F2A"/>
    <w:rsid w:val="00993A70"/>
    <w:rsid w:val="009943D3"/>
    <w:rsid w:val="0099531F"/>
    <w:rsid w:val="009967D7"/>
    <w:rsid w:val="00997246"/>
    <w:rsid w:val="009A08E0"/>
    <w:rsid w:val="009A30E7"/>
    <w:rsid w:val="009A35E4"/>
    <w:rsid w:val="009A3D35"/>
    <w:rsid w:val="009A558D"/>
    <w:rsid w:val="009B0759"/>
    <w:rsid w:val="009B0F16"/>
    <w:rsid w:val="009B34E0"/>
    <w:rsid w:val="009B35BF"/>
    <w:rsid w:val="009B37E7"/>
    <w:rsid w:val="009B46BA"/>
    <w:rsid w:val="009B4E63"/>
    <w:rsid w:val="009B54EC"/>
    <w:rsid w:val="009B5707"/>
    <w:rsid w:val="009B6AFA"/>
    <w:rsid w:val="009B72B2"/>
    <w:rsid w:val="009B7911"/>
    <w:rsid w:val="009C13CF"/>
    <w:rsid w:val="009C1AA5"/>
    <w:rsid w:val="009C2929"/>
    <w:rsid w:val="009C2B70"/>
    <w:rsid w:val="009C401A"/>
    <w:rsid w:val="009C5117"/>
    <w:rsid w:val="009C6068"/>
    <w:rsid w:val="009C60FA"/>
    <w:rsid w:val="009C74DA"/>
    <w:rsid w:val="009D0C4D"/>
    <w:rsid w:val="009D0D26"/>
    <w:rsid w:val="009D1D64"/>
    <w:rsid w:val="009D264C"/>
    <w:rsid w:val="009D2B6C"/>
    <w:rsid w:val="009D30E1"/>
    <w:rsid w:val="009D3BD0"/>
    <w:rsid w:val="009D410F"/>
    <w:rsid w:val="009D6CC2"/>
    <w:rsid w:val="009E2462"/>
    <w:rsid w:val="009E2916"/>
    <w:rsid w:val="009E3EC2"/>
    <w:rsid w:val="009E676C"/>
    <w:rsid w:val="009E6A1A"/>
    <w:rsid w:val="009E7584"/>
    <w:rsid w:val="009F0279"/>
    <w:rsid w:val="009F1BDF"/>
    <w:rsid w:val="009F22BA"/>
    <w:rsid w:val="009F3252"/>
    <w:rsid w:val="009F5478"/>
    <w:rsid w:val="009F5500"/>
    <w:rsid w:val="009F5601"/>
    <w:rsid w:val="009F655A"/>
    <w:rsid w:val="00A00C05"/>
    <w:rsid w:val="00A01758"/>
    <w:rsid w:val="00A0239F"/>
    <w:rsid w:val="00A0273E"/>
    <w:rsid w:val="00A04A6E"/>
    <w:rsid w:val="00A05754"/>
    <w:rsid w:val="00A10463"/>
    <w:rsid w:val="00A10636"/>
    <w:rsid w:val="00A114F3"/>
    <w:rsid w:val="00A11D0B"/>
    <w:rsid w:val="00A11EE2"/>
    <w:rsid w:val="00A15B48"/>
    <w:rsid w:val="00A15BFA"/>
    <w:rsid w:val="00A17821"/>
    <w:rsid w:val="00A23358"/>
    <w:rsid w:val="00A23C25"/>
    <w:rsid w:val="00A243F1"/>
    <w:rsid w:val="00A2487A"/>
    <w:rsid w:val="00A249C8"/>
    <w:rsid w:val="00A24A55"/>
    <w:rsid w:val="00A25473"/>
    <w:rsid w:val="00A25E43"/>
    <w:rsid w:val="00A26956"/>
    <w:rsid w:val="00A26B6A"/>
    <w:rsid w:val="00A2767D"/>
    <w:rsid w:val="00A27D6F"/>
    <w:rsid w:val="00A27E0D"/>
    <w:rsid w:val="00A32D5B"/>
    <w:rsid w:val="00A32E07"/>
    <w:rsid w:val="00A350A1"/>
    <w:rsid w:val="00A35D89"/>
    <w:rsid w:val="00A35E2B"/>
    <w:rsid w:val="00A4016A"/>
    <w:rsid w:val="00A404EC"/>
    <w:rsid w:val="00A409D8"/>
    <w:rsid w:val="00A40EBB"/>
    <w:rsid w:val="00A45037"/>
    <w:rsid w:val="00A461D2"/>
    <w:rsid w:val="00A47B50"/>
    <w:rsid w:val="00A47CE7"/>
    <w:rsid w:val="00A524E5"/>
    <w:rsid w:val="00A52939"/>
    <w:rsid w:val="00A52CA0"/>
    <w:rsid w:val="00A53158"/>
    <w:rsid w:val="00A55337"/>
    <w:rsid w:val="00A5627B"/>
    <w:rsid w:val="00A56946"/>
    <w:rsid w:val="00A57AE9"/>
    <w:rsid w:val="00A6045A"/>
    <w:rsid w:val="00A60C35"/>
    <w:rsid w:val="00A610C4"/>
    <w:rsid w:val="00A613DD"/>
    <w:rsid w:val="00A63988"/>
    <w:rsid w:val="00A639D5"/>
    <w:rsid w:val="00A6406A"/>
    <w:rsid w:val="00A64770"/>
    <w:rsid w:val="00A64A7F"/>
    <w:rsid w:val="00A661A4"/>
    <w:rsid w:val="00A70221"/>
    <w:rsid w:val="00A70255"/>
    <w:rsid w:val="00A70285"/>
    <w:rsid w:val="00A711D3"/>
    <w:rsid w:val="00A71DF4"/>
    <w:rsid w:val="00A727B6"/>
    <w:rsid w:val="00A7295B"/>
    <w:rsid w:val="00A72F0E"/>
    <w:rsid w:val="00A7339A"/>
    <w:rsid w:val="00A73ACC"/>
    <w:rsid w:val="00A77A3C"/>
    <w:rsid w:val="00A80010"/>
    <w:rsid w:val="00A824A8"/>
    <w:rsid w:val="00A82C81"/>
    <w:rsid w:val="00A854A6"/>
    <w:rsid w:val="00A8569E"/>
    <w:rsid w:val="00A900DB"/>
    <w:rsid w:val="00A91253"/>
    <w:rsid w:val="00A9127A"/>
    <w:rsid w:val="00A91E86"/>
    <w:rsid w:val="00A93E09"/>
    <w:rsid w:val="00A94554"/>
    <w:rsid w:val="00A94748"/>
    <w:rsid w:val="00A951E9"/>
    <w:rsid w:val="00A95BCA"/>
    <w:rsid w:val="00A96492"/>
    <w:rsid w:val="00A97B8B"/>
    <w:rsid w:val="00A97C74"/>
    <w:rsid w:val="00A97F41"/>
    <w:rsid w:val="00AA0EA5"/>
    <w:rsid w:val="00AA1107"/>
    <w:rsid w:val="00AA14C3"/>
    <w:rsid w:val="00AA4E6B"/>
    <w:rsid w:val="00AA5061"/>
    <w:rsid w:val="00AA513B"/>
    <w:rsid w:val="00AA51B6"/>
    <w:rsid w:val="00AA5216"/>
    <w:rsid w:val="00AA657F"/>
    <w:rsid w:val="00AA7862"/>
    <w:rsid w:val="00AB0A67"/>
    <w:rsid w:val="00AB1CAC"/>
    <w:rsid w:val="00AB2888"/>
    <w:rsid w:val="00AB4095"/>
    <w:rsid w:val="00AB523C"/>
    <w:rsid w:val="00AB55B9"/>
    <w:rsid w:val="00AB5ABF"/>
    <w:rsid w:val="00AB7131"/>
    <w:rsid w:val="00AC0342"/>
    <w:rsid w:val="00AC0948"/>
    <w:rsid w:val="00AC1BF0"/>
    <w:rsid w:val="00AC1E97"/>
    <w:rsid w:val="00AC29C5"/>
    <w:rsid w:val="00AC2A03"/>
    <w:rsid w:val="00AC2C82"/>
    <w:rsid w:val="00AC2C86"/>
    <w:rsid w:val="00AC358C"/>
    <w:rsid w:val="00AC5887"/>
    <w:rsid w:val="00AC5C4D"/>
    <w:rsid w:val="00AC63CB"/>
    <w:rsid w:val="00AC740E"/>
    <w:rsid w:val="00AC7ECD"/>
    <w:rsid w:val="00AD1332"/>
    <w:rsid w:val="00AD19B3"/>
    <w:rsid w:val="00AD3633"/>
    <w:rsid w:val="00AD3798"/>
    <w:rsid w:val="00AD38CD"/>
    <w:rsid w:val="00AD3980"/>
    <w:rsid w:val="00AD4605"/>
    <w:rsid w:val="00AD4BA7"/>
    <w:rsid w:val="00AD6188"/>
    <w:rsid w:val="00AD685C"/>
    <w:rsid w:val="00AD6F52"/>
    <w:rsid w:val="00AD712D"/>
    <w:rsid w:val="00AD7734"/>
    <w:rsid w:val="00AD7F16"/>
    <w:rsid w:val="00AE08D1"/>
    <w:rsid w:val="00AE090D"/>
    <w:rsid w:val="00AE0C57"/>
    <w:rsid w:val="00AE1B4E"/>
    <w:rsid w:val="00AE21E3"/>
    <w:rsid w:val="00AE25DA"/>
    <w:rsid w:val="00AE2A83"/>
    <w:rsid w:val="00AE3361"/>
    <w:rsid w:val="00AE5047"/>
    <w:rsid w:val="00AE52E0"/>
    <w:rsid w:val="00AE590D"/>
    <w:rsid w:val="00AE5B90"/>
    <w:rsid w:val="00AE6C2C"/>
    <w:rsid w:val="00AE7759"/>
    <w:rsid w:val="00AF096A"/>
    <w:rsid w:val="00AF11CD"/>
    <w:rsid w:val="00AF21F9"/>
    <w:rsid w:val="00AF2ACE"/>
    <w:rsid w:val="00AF41EC"/>
    <w:rsid w:val="00AF53B7"/>
    <w:rsid w:val="00B00838"/>
    <w:rsid w:val="00B00D10"/>
    <w:rsid w:val="00B027B8"/>
    <w:rsid w:val="00B034AA"/>
    <w:rsid w:val="00B03C4D"/>
    <w:rsid w:val="00B0536F"/>
    <w:rsid w:val="00B060B8"/>
    <w:rsid w:val="00B06A9A"/>
    <w:rsid w:val="00B07ACF"/>
    <w:rsid w:val="00B07D09"/>
    <w:rsid w:val="00B07DD6"/>
    <w:rsid w:val="00B1101E"/>
    <w:rsid w:val="00B11200"/>
    <w:rsid w:val="00B12C33"/>
    <w:rsid w:val="00B13C47"/>
    <w:rsid w:val="00B14BBC"/>
    <w:rsid w:val="00B165DB"/>
    <w:rsid w:val="00B16899"/>
    <w:rsid w:val="00B173E8"/>
    <w:rsid w:val="00B20DBA"/>
    <w:rsid w:val="00B20FBE"/>
    <w:rsid w:val="00B217B5"/>
    <w:rsid w:val="00B219B6"/>
    <w:rsid w:val="00B25267"/>
    <w:rsid w:val="00B255C8"/>
    <w:rsid w:val="00B27188"/>
    <w:rsid w:val="00B27D17"/>
    <w:rsid w:val="00B30A12"/>
    <w:rsid w:val="00B31A58"/>
    <w:rsid w:val="00B32197"/>
    <w:rsid w:val="00B32B5F"/>
    <w:rsid w:val="00B339B0"/>
    <w:rsid w:val="00B343A2"/>
    <w:rsid w:val="00B34DE6"/>
    <w:rsid w:val="00B358DD"/>
    <w:rsid w:val="00B35B95"/>
    <w:rsid w:val="00B379F7"/>
    <w:rsid w:val="00B4027A"/>
    <w:rsid w:val="00B411AD"/>
    <w:rsid w:val="00B42372"/>
    <w:rsid w:val="00B44CA4"/>
    <w:rsid w:val="00B45F18"/>
    <w:rsid w:val="00B47172"/>
    <w:rsid w:val="00B50356"/>
    <w:rsid w:val="00B508D5"/>
    <w:rsid w:val="00B513A1"/>
    <w:rsid w:val="00B51434"/>
    <w:rsid w:val="00B5295E"/>
    <w:rsid w:val="00B53F12"/>
    <w:rsid w:val="00B55292"/>
    <w:rsid w:val="00B558CB"/>
    <w:rsid w:val="00B55ADD"/>
    <w:rsid w:val="00B56171"/>
    <w:rsid w:val="00B56946"/>
    <w:rsid w:val="00B60297"/>
    <w:rsid w:val="00B606E4"/>
    <w:rsid w:val="00B619C6"/>
    <w:rsid w:val="00B62074"/>
    <w:rsid w:val="00B623EF"/>
    <w:rsid w:val="00B625B6"/>
    <w:rsid w:val="00B62F93"/>
    <w:rsid w:val="00B64225"/>
    <w:rsid w:val="00B64CFD"/>
    <w:rsid w:val="00B65788"/>
    <w:rsid w:val="00B65C1F"/>
    <w:rsid w:val="00B679D2"/>
    <w:rsid w:val="00B67B82"/>
    <w:rsid w:val="00B706C4"/>
    <w:rsid w:val="00B71D8F"/>
    <w:rsid w:val="00B724B3"/>
    <w:rsid w:val="00B7304C"/>
    <w:rsid w:val="00B73201"/>
    <w:rsid w:val="00B73276"/>
    <w:rsid w:val="00B73B7A"/>
    <w:rsid w:val="00B741E3"/>
    <w:rsid w:val="00B745D9"/>
    <w:rsid w:val="00B753C8"/>
    <w:rsid w:val="00B76B29"/>
    <w:rsid w:val="00B83F5D"/>
    <w:rsid w:val="00B87500"/>
    <w:rsid w:val="00B87B04"/>
    <w:rsid w:val="00B90BA0"/>
    <w:rsid w:val="00B91435"/>
    <w:rsid w:val="00B9212E"/>
    <w:rsid w:val="00B921F1"/>
    <w:rsid w:val="00B92D61"/>
    <w:rsid w:val="00B94591"/>
    <w:rsid w:val="00B94C7D"/>
    <w:rsid w:val="00B94F9D"/>
    <w:rsid w:val="00B960B7"/>
    <w:rsid w:val="00B96AC2"/>
    <w:rsid w:val="00B9762E"/>
    <w:rsid w:val="00B97F31"/>
    <w:rsid w:val="00BA005F"/>
    <w:rsid w:val="00BA0B07"/>
    <w:rsid w:val="00BA1322"/>
    <w:rsid w:val="00BA3114"/>
    <w:rsid w:val="00BA370F"/>
    <w:rsid w:val="00BA5E9B"/>
    <w:rsid w:val="00BA6253"/>
    <w:rsid w:val="00BA64A9"/>
    <w:rsid w:val="00BA6E2C"/>
    <w:rsid w:val="00BA7E41"/>
    <w:rsid w:val="00BB077C"/>
    <w:rsid w:val="00BB1DF3"/>
    <w:rsid w:val="00BB2E18"/>
    <w:rsid w:val="00BB356D"/>
    <w:rsid w:val="00BB359F"/>
    <w:rsid w:val="00BB55FB"/>
    <w:rsid w:val="00BB656F"/>
    <w:rsid w:val="00BB7B51"/>
    <w:rsid w:val="00BC03BF"/>
    <w:rsid w:val="00BC068C"/>
    <w:rsid w:val="00BC23F5"/>
    <w:rsid w:val="00BC4AC2"/>
    <w:rsid w:val="00BC4CDF"/>
    <w:rsid w:val="00BC4EDC"/>
    <w:rsid w:val="00BC59A7"/>
    <w:rsid w:val="00BC6679"/>
    <w:rsid w:val="00BC7DC1"/>
    <w:rsid w:val="00BD0633"/>
    <w:rsid w:val="00BD0D68"/>
    <w:rsid w:val="00BD0EDB"/>
    <w:rsid w:val="00BD4BAD"/>
    <w:rsid w:val="00BD5CB2"/>
    <w:rsid w:val="00BD619F"/>
    <w:rsid w:val="00BD6A48"/>
    <w:rsid w:val="00BD7613"/>
    <w:rsid w:val="00BD79A2"/>
    <w:rsid w:val="00BE0946"/>
    <w:rsid w:val="00BE0B4C"/>
    <w:rsid w:val="00BE10DE"/>
    <w:rsid w:val="00BE1FCA"/>
    <w:rsid w:val="00BE3769"/>
    <w:rsid w:val="00BE4F39"/>
    <w:rsid w:val="00BE5BA4"/>
    <w:rsid w:val="00BE5E08"/>
    <w:rsid w:val="00BE5E38"/>
    <w:rsid w:val="00BE6C66"/>
    <w:rsid w:val="00BF00FE"/>
    <w:rsid w:val="00BF1445"/>
    <w:rsid w:val="00BF1EEC"/>
    <w:rsid w:val="00BF2501"/>
    <w:rsid w:val="00BF2728"/>
    <w:rsid w:val="00BF2E3D"/>
    <w:rsid w:val="00BF35DF"/>
    <w:rsid w:val="00BF7904"/>
    <w:rsid w:val="00C000F4"/>
    <w:rsid w:val="00C00185"/>
    <w:rsid w:val="00C012D3"/>
    <w:rsid w:val="00C01441"/>
    <w:rsid w:val="00C0447A"/>
    <w:rsid w:val="00C04534"/>
    <w:rsid w:val="00C05AA7"/>
    <w:rsid w:val="00C05AB4"/>
    <w:rsid w:val="00C0725E"/>
    <w:rsid w:val="00C07BD9"/>
    <w:rsid w:val="00C133C8"/>
    <w:rsid w:val="00C13A71"/>
    <w:rsid w:val="00C13CA5"/>
    <w:rsid w:val="00C14405"/>
    <w:rsid w:val="00C1522B"/>
    <w:rsid w:val="00C16582"/>
    <w:rsid w:val="00C16990"/>
    <w:rsid w:val="00C173DD"/>
    <w:rsid w:val="00C174AF"/>
    <w:rsid w:val="00C20875"/>
    <w:rsid w:val="00C20CD7"/>
    <w:rsid w:val="00C24CD3"/>
    <w:rsid w:val="00C2557C"/>
    <w:rsid w:val="00C264A8"/>
    <w:rsid w:val="00C26AB2"/>
    <w:rsid w:val="00C26D23"/>
    <w:rsid w:val="00C27C11"/>
    <w:rsid w:val="00C312B8"/>
    <w:rsid w:val="00C31AE6"/>
    <w:rsid w:val="00C31F1C"/>
    <w:rsid w:val="00C32CF0"/>
    <w:rsid w:val="00C339E9"/>
    <w:rsid w:val="00C34E1B"/>
    <w:rsid w:val="00C34F7F"/>
    <w:rsid w:val="00C3524A"/>
    <w:rsid w:val="00C36542"/>
    <w:rsid w:val="00C3691A"/>
    <w:rsid w:val="00C371F0"/>
    <w:rsid w:val="00C37846"/>
    <w:rsid w:val="00C41A58"/>
    <w:rsid w:val="00C420A7"/>
    <w:rsid w:val="00C422D8"/>
    <w:rsid w:val="00C428DD"/>
    <w:rsid w:val="00C43D5A"/>
    <w:rsid w:val="00C442A8"/>
    <w:rsid w:val="00C4635A"/>
    <w:rsid w:val="00C4650B"/>
    <w:rsid w:val="00C467F6"/>
    <w:rsid w:val="00C46DA6"/>
    <w:rsid w:val="00C47960"/>
    <w:rsid w:val="00C5067E"/>
    <w:rsid w:val="00C51A22"/>
    <w:rsid w:val="00C52483"/>
    <w:rsid w:val="00C52D87"/>
    <w:rsid w:val="00C54916"/>
    <w:rsid w:val="00C54FAE"/>
    <w:rsid w:val="00C5514E"/>
    <w:rsid w:val="00C5516C"/>
    <w:rsid w:val="00C55A04"/>
    <w:rsid w:val="00C576CA"/>
    <w:rsid w:val="00C60059"/>
    <w:rsid w:val="00C60821"/>
    <w:rsid w:val="00C621E9"/>
    <w:rsid w:val="00C62A34"/>
    <w:rsid w:val="00C62D25"/>
    <w:rsid w:val="00C63D6E"/>
    <w:rsid w:val="00C64105"/>
    <w:rsid w:val="00C6548C"/>
    <w:rsid w:val="00C666BE"/>
    <w:rsid w:val="00C670D6"/>
    <w:rsid w:val="00C71006"/>
    <w:rsid w:val="00C734D9"/>
    <w:rsid w:val="00C74585"/>
    <w:rsid w:val="00C76119"/>
    <w:rsid w:val="00C809B5"/>
    <w:rsid w:val="00C80CF6"/>
    <w:rsid w:val="00C8323B"/>
    <w:rsid w:val="00C861D5"/>
    <w:rsid w:val="00C86270"/>
    <w:rsid w:val="00C87561"/>
    <w:rsid w:val="00C921A0"/>
    <w:rsid w:val="00C9439A"/>
    <w:rsid w:val="00C9675F"/>
    <w:rsid w:val="00C97B68"/>
    <w:rsid w:val="00CA19F7"/>
    <w:rsid w:val="00CA3F42"/>
    <w:rsid w:val="00CA5F88"/>
    <w:rsid w:val="00CA6913"/>
    <w:rsid w:val="00CA6B6D"/>
    <w:rsid w:val="00CA742B"/>
    <w:rsid w:val="00CA75BB"/>
    <w:rsid w:val="00CB0A40"/>
    <w:rsid w:val="00CB23CD"/>
    <w:rsid w:val="00CB2857"/>
    <w:rsid w:val="00CB2C50"/>
    <w:rsid w:val="00CB69D0"/>
    <w:rsid w:val="00CB6AD2"/>
    <w:rsid w:val="00CB7AF3"/>
    <w:rsid w:val="00CB7B8F"/>
    <w:rsid w:val="00CC07CE"/>
    <w:rsid w:val="00CC19DC"/>
    <w:rsid w:val="00CC282E"/>
    <w:rsid w:val="00CC32BA"/>
    <w:rsid w:val="00CC3635"/>
    <w:rsid w:val="00CC4EE4"/>
    <w:rsid w:val="00CC549B"/>
    <w:rsid w:val="00CC5E7D"/>
    <w:rsid w:val="00CD043D"/>
    <w:rsid w:val="00CD0BE8"/>
    <w:rsid w:val="00CD32D1"/>
    <w:rsid w:val="00CD3DEE"/>
    <w:rsid w:val="00CD492A"/>
    <w:rsid w:val="00CD4ADB"/>
    <w:rsid w:val="00CD7ED3"/>
    <w:rsid w:val="00CE001B"/>
    <w:rsid w:val="00CE1CF6"/>
    <w:rsid w:val="00CE468E"/>
    <w:rsid w:val="00CE4B85"/>
    <w:rsid w:val="00CE4BAD"/>
    <w:rsid w:val="00CE5AD5"/>
    <w:rsid w:val="00CE5BB7"/>
    <w:rsid w:val="00CE5EAE"/>
    <w:rsid w:val="00CE60C0"/>
    <w:rsid w:val="00CE6D56"/>
    <w:rsid w:val="00CE7B89"/>
    <w:rsid w:val="00CF0023"/>
    <w:rsid w:val="00CF0EB3"/>
    <w:rsid w:val="00CF0F09"/>
    <w:rsid w:val="00CF2017"/>
    <w:rsid w:val="00CF4C4E"/>
    <w:rsid w:val="00CF5898"/>
    <w:rsid w:val="00CF5923"/>
    <w:rsid w:val="00CF5EE3"/>
    <w:rsid w:val="00CF78FD"/>
    <w:rsid w:val="00CF7F84"/>
    <w:rsid w:val="00D00A14"/>
    <w:rsid w:val="00D01951"/>
    <w:rsid w:val="00D01999"/>
    <w:rsid w:val="00D02415"/>
    <w:rsid w:val="00D0276C"/>
    <w:rsid w:val="00D02D61"/>
    <w:rsid w:val="00D04AFC"/>
    <w:rsid w:val="00D056F8"/>
    <w:rsid w:val="00D066AD"/>
    <w:rsid w:val="00D0791E"/>
    <w:rsid w:val="00D1094A"/>
    <w:rsid w:val="00D10C08"/>
    <w:rsid w:val="00D1196F"/>
    <w:rsid w:val="00D12681"/>
    <w:rsid w:val="00D12FED"/>
    <w:rsid w:val="00D13742"/>
    <w:rsid w:val="00D151AC"/>
    <w:rsid w:val="00D15703"/>
    <w:rsid w:val="00D17EBD"/>
    <w:rsid w:val="00D20D6B"/>
    <w:rsid w:val="00D21470"/>
    <w:rsid w:val="00D21E3E"/>
    <w:rsid w:val="00D21F2D"/>
    <w:rsid w:val="00D23295"/>
    <w:rsid w:val="00D254CA"/>
    <w:rsid w:val="00D26D40"/>
    <w:rsid w:val="00D31108"/>
    <w:rsid w:val="00D313BF"/>
    <w:rsid w:val="00D32994"/>
    <w:rsid w:val="00D35655"/>
    <w:rsid w:val="00D36017"/>
    <w:rsid w:val="00D40B7D"/>
    <w:rsid w:val="00D41324"/>
    <w:rsid w:val="00D43B33"/>
    <w:rsid w:val="00D43B5B"/>
    <w:rsid w:val="00D44005"/>
    <w:rsid w:val="00D45D1E"/>
    <w:rsid w:val="00D467B2"/>
    <w:rsid w:val="00D50C64"/>
    <w:rsid w:val="00D512E1"/>
    <w:rsid w:val="00D52C95"/>
    <w:rsid w:val="00D52D8C"/>
    <w:rsid w:val="00D530D9"/>
    <w:rsid w:val="00D5408E"/>
    <w:rsid w:val="00D55AE2"/>
    <w:rsid w:val="00D56A8E"/>
    <w:rsid w:val="00D57013"/>
    <w:rsid w:val="00D57CE8"/>
    <w:rsid w:val="00D61308"/>
    <w:rsid w:val="00D631CF"/>
    <w:rsid w:val="00D641B6"/>
    <w:rsid w:val="00D659D2"/>
    <w:rsid w:val="00D65A7D"/>
    <w:rsid w:val="00D66012"/>
    <w:rsid w:val="00D6613B"/>
    <w:rsid w:val="00D66927"/>
    <w:rsid w:val="00D66FA4"/>
    <w:rsid w:val="00D67F4F"/>
    <w:rsid w:val="00D7135B"/>
    <w:rsid w:val="00D71F9F"/>
    <w:rsid w:val="00D72103"/>
    <w:rsid w:val="00D7214C"/>
    <w:rsid w:val="00D739A8"/>
    <w:rsid w:val="00D741AB"/>
    <w:rsid w:val="00D75F7B"/>
    <w:rsid w:val="00D769F0"/>
    <w:rsid w:val="00D76E51"/>
    <w:rsid w:val="00D77A01"/>
    <w:rsid w:val="00D77A30"/>
    <w:rsid w:val="00D80591"/>
    <w:rsid w:val="00D807FF"/>
    <w:rsid w:val="00D811FA"/>
    <w:rsid w:val="00D81594"/>
    <w:rsid w:val="00D817A4"/>
    <w:rsid w:val="00D81949"/>
    <w:rsid w:val="00D82782"/>
    <w:rsid w:val="00D833CF"/>
    <w:rsid w:val="00D83600"/>
    <w:rsid w:val="00D8570A"/>
    <w:rsid w:val="00D85E54"/>
    <w:rsid w:val="00D861E7"/>
    <w:rsid w:val="00D906C5"/>
    <w:rsid w:val="00D91FDC"/>
    <w:rsid w:val="00D92758"/>
    <w:rsid w:val="00D932E3"/>
    <w:rsid w:val="00D945AB"/>
    <w:rsid w:val="00D94704"/>
    <w:rsid w:val="00D94EFA"/>
    <w:rsid w:val="00D95494"/>
    <w:rsid w:val="00D959AA"/>
    <w:rsid w:val="00D95D47"/>
    <w:rsid w:val="00D97F7A"/>
    <w:rsid w:val="00DA00B7"/>
    <w:rsid w:val="00DA0AEA"/>
    <w:rsid w:val="00DA0FC7"/>
    <w:rsid w:val="00DA43B9"/>
    <w:rsid w:val="00DA47FB"/>
    <w:rsid w:val="00DA54BC"/>
    <w:rsid w:val="00DA55B9"/>
    <w:rsid w:val="00DA59B0"/>
    <w:rsid w:val="00DA5D64"/>
    <w:rsid w:val="00DA6051"/>
    <w:rsid w:val="00DA7503"/>
    <w:rsid w:val="00DA7DAD"/>
    <w:rsid w:val="00DA7DFD"/>
    <w:rsid w:val="00DB0A12"/>
    <w:rsid w:val="00DB2786"/>
    <w:rsid w:val="00DB349A"/>
    <w:rsid w:val="00DB4E19"/>
    <w:rsid w:val="00DB578C"/>
    <w:rsid w:val="00DB6BE0"/>
    <w:rsid w:val="00DB71D6"/>
    <w:rsid w:val="00DC43E9"/>
    <w:rsid w:val="00DC4A66"/>
    <w:rsid w:val="00DC5724"/>
    <w:rsid w:val="00DC5857"/>
    <w:rsid w:val="00DD082A"/>
    <w:rsid w:val="00DD0F83"/>
    <w:rsid w:val="00DD205F"/>
    <w:rsid w:val="00DD2244"/>
    <w:rsid w:val="00DD2609"/>
    <w:rsid w:val="00DD331A"/>
    <w:rsid w:val="00DD3FE8"/>
    <w:rsid w:val="00DD6A61"/>
    <w:rsid w:val="00DE16B8"/>
    <w:rsid w:val="00DE23F0"/>
    <w:rsid w:val="00DE361D"/>
    <w:rsid w:val="00DE3E52"/>
    <w:rsid w:val="00DE3F35"/>
    <w:rsid w:val="00DE5A9D"/>
    <w:rsid w:val="00DE62CC"/>
    <w:rsid w:val="00DE64D8"/>
    <w:rsid w:val="00DF068A"/>
    <w:rsid w:val="00DF295C"/>
    <w:rsid w:val="00DF303F"/>
    <w:rsid w:val="00DF3A45"/>
    <w:rsid w:val="00DF3E20"/>
    <w:rsid w:val="00DF53BA"/>
    <w:rsid w:val="00DF5FCE"/>
    <w:rsid w:val="00DF6E44"/>
    <w:rsid w:val="00E001DF"/>
    <w:rsid w:val="00E01870"/>
    <w:rsid w:val="00E01929"/>
    <w:rsid w:val="00E0296B"/>
    <w:rsid w:val="00E029FF"/>
    <w:rsid w:val="00E04D1F"/>
    <w:rsid w:val="00E07810"/>
    <w:rsid w:val="00E10369"/>
    <w:rsid w:val="00E11292"/>
    <w:rsid w:val="00E11FCE"/>
    <w:rsid w:val="00E1322C"/>
    <w:rsid w:val="00E13A3D"/>
    <w:rsid w:val="00E13E85"/>
    <w:rsid w:val="00E158B7"/>
    <w:rsid w:val="00E163DC"/>
    <w:rsid w:val="00E1743C"/>
    <w:rsid w:val="00E21201"/>
    <w:rsid w:val="00E22F40"/>
    <w:rsid w:val="00E23A35"/>
    <w:rsid w:val="00E2430F"/>
    <w:rsid w:val="00E26D4D"/>
    <w:rsid w:val="00E27B10"/>
    <w:rsid w:val="00E30835"/>
    <w:rsid w:val="00E316DE"/>
    <w:rsid w:val="00E31EC7"/>
    <w:rsid w:val="00E3225B"/>
    <w:rsid w:val="00E326DE"/>
    <w:rsid w:val="00E34C8A"/>
    <w:rsid w:val="00E358D9"/>
    <w:rsid w:val="00E35F8D"/>
    <w:rsid w:val="00E36041"/>
    <w:rsid w:val="00E3637C"/>
    <w:rsid w:val="00E41A6D"/>
    <w:rsid w:val="00E42731"/>
    <w:rsid w:val="00E42C00"/>
    <w:rsid w:val="00E43273"/>
    <w:rsid w:val="00E446A8"/>
    <w:rsid w:val="00E446B6"/>
    <w:rsid w:val="00E4474C"/>
    <w:rsid w:val="00E45F3C"/>
    <w:rsid w:val="00E46868"/>
    <w:rsid w:val="00E50A1E"/>
    <w:rsid w:val="00E51028"/>
    <w:rsid w:val="00E522F3"/>
    <w:rsid w:val="00E52DBA"/>
    <w:rsid w:val="00E53F92"/>
    <w:rsid w:val="00E5404C"/>
    <w:rsid w:val="00E548EA"/>
    <w:rsid w:val="00E557DA"/>
    <w:rsid w:val="00E55AA0"/>
    <w:rsid w:val="00E56375"/>
    <w:rsid w:val="00E57762"/>
    <w:rsid w:val="00E5776E"/>
    <w:rsid w:val="00E6051B"/>
    <w:rsid w:val="00E6253D"/>
    <w:rsid w:val="00E63C4D"/>
    <w:rsid w:val="00E656A7"/>
    <w:rsid w:val="00E6764D"/>
    <w:rsid w:val="00E70161"/>
    <w:rsid w:val="00E713F7"/>
    <w:rsid w:val="00E71AE3"/>
    <w:rsid w:val="00E71ECE"/>
    <w:rsid w:val="00E72135"/>
    <w:rsid w:val="00E7266F"/>
    <w:rsid w:val="00E72B56"/>
    <w:rsid w:val="00E739FA"/>
    <w:rsid w:val="00E741EE"/>
    <w:rsid w:val="00E751F4"/>
    <w:rsid w:val="00E7545F"/>
    <w:rsid w:val="00E755E1"/>
    <w:rsid w:val="00E75738"/>
    <w:rsid w:val="00E76DC4"/>
    <w:rsid w:val="00E77828"/>
    <w:rsid w:val="00E77915"/>
    <w:rsid w:val="00E805B2"/>
    <w:rsid w:val="00E8231A"/>
    <w:rsid w:val="00E830BD"/>
    <w:rsid w:val="00E86860"/>
    <w:rsid w:val="00E87019"/>
    <w:rsid w:val="00E87DB8"/>
    <w:rsid w:val="00E90078"/>
    <w:rsid w:val="00E9172E"/>
    <w:rsid w:val="00E91AAA"/>
    <w:rsid w:val="00E91F44"/>
    <w:rsid w:val="00E92103"/>
    <w:rsid w:val="00E9233E"/>
    <w:rsid w:val="00E92CBD"/>
    <w:rsid w:val="00E95256"/>
    <w:rsid w:val="00E97077"/>
    <w:rsid w:val="00EA05A9"/>
    <w:rsid w:val="00EA1F3D"/>
    <w:rsid w:val="00EA287D"/>
    <w:rsid w:val="00EA3055"/>
    <w:rsid w:val="00EA3A43"/>
    <w:rsid w:val="00EA3C23"/>
    <w:rsid w:val="00EB004A"/>
    <w:rsid w:val="00EB1617"/>
    <w:rsid w:val="00EB1BBD"/>
    <w:rsid w:val="00EB1DD1"/>
    <w:rsid w:val="00EB4E72"/>
    <w:rsid w:val="00EB4EE4"/>
    <w:rsid w:val="00EB5476"/>
    <w:rsid w:val="00EB6F2D"/>
    <w:rsid w:val="00EC00E9"/>
    <w:rsid w:val="00EC1F75"/>
    <w:rsid w:val="00EC284F"/>
    <w:rsid w:val="00EC2D1E"/>
    <w:rsid w:val="00EC334F"/>
    <w:rsid w:val="00EC4884"/>
    <w:rsid w:val="00EC5AA5"/>
    <w:rsid w:val="00EC6123"/>
    <w:rsid w:val="00EC685F"/>
    <w:rsid w:val="00ED0256"/>
    <w:rsid w:val="00ED2A3D"/>
    <w:rsid w:val="00ED3131"/>
    <w:rsid w:val="00ED3B76"/>
    <w:rsid w:val="00ED53E8"/>
    <w:rsid w:val="00ED67A2"/>
    <w:rsid w:val="00ED716A"/>
    <w:rsid w:val="00ED7396"/>
    <w:rsid w:val="00EE0C0B"/>
    <w:rsid w:val="00EE1686"/>
    <w:rsid w:val="00EE1C33"/>
    <w:rsid w:val="00EE29FF"/>
    <w:rsid w:val="00EE3725"/>
    <w:rsid w:val="00EE3BDD"/>
    <w:rsid w:val="00EE497B"/>
    <w:rsid w:val="00EE5CF1"/>
    <w:rsid w:val="00EE6533"/>
    <w:rsid w:val="00EE7A07"/>
    <w:rsid w:val="00EE7ED1"/>
    <w:rsid w:val="00EF0218"/>
    <w:rsid w:val="00EF0599"/>
    <w:rsid w:val="00EF42FD"/>
    <w:rsid w:val="00EF489D"/>
    <w:rsid w:val="00EF56A0"/>
    <w:rsid w:val="00EF6342"/>
    <w:rsid w:val="00EF6A57"/>
    <w:rsid w:val="00EF6ED0"/>
    <w:rsid w:val="00F00806"/>
    <w:rsid w:val="00F010BD"/>
    <w:rsid w:val="00F01D59"/>
    <w:rsid w:val="00F027AD"/>
    <w:rsid w:val="00F02CEA"/>
    <w:rsid w:val="00F037A0"/>
    <w:rsid w:val="00F039A4"/>
    <w:rsid w:val="00F045AD"/>
    <w:rsid w:val="00F11321"/>
    <w:rsid w:val="00F11422"/>
    <w:rsid w:val="00F14DD3"/>
    <w:rsid w:val="00F16D26"/>
    <w:rsid w:val="00F20A5E"/>
    <w:rsid w:val="00F25070"/>
    <w:rsid w:val="00F26768"/>
    <w:rsid w:val="00F26BAE"/>
    <w:rsid w:val="00F26F3D"/>
    <w:rsid w:val="00F3017F"/>
    <w:rsid w:val="00F30387"/>
    <w:rsid w:val="00F3180A"/>
    <w:rsid w:val="00F32797"/>
    <w:rsid w:val="00F330E8"/>
    <w:rsid w:val="00F336BB"/>
    <w:rsid w:val="00F34F92"/>
    <w:rsid w:val="00F35911"/>
    <w:rsid w:val="00F36145"/>
    <w:rsid w:val="00F36ED8"/>
    <w:rsid w:val="00F376C4"/>
    <w:rsid w:val="00F37BCE"/>
    <w:rsid w:val="00F37CC3"/>
    <w:rsid w:val="00F406CA"/>
    <w:rsid w:val="00F40E8B"/>
    <w:rsid w:val="00F40F58"/>
    <w:rsid w:val="00F422EC"/>
    <w:rsid w:val="00F42494"/>
    <w:rsid w:val="00F4446C"/>
    <w:rsid w:val="00F4529C"/>
    <w:rsid w:val="00F45A5D"/>
    <w:rsid w:val="00F45BB0"/>
    <w:rsid w:val="00F46113"/>
    <w:rsid w:val="00F47AA1"/>
    <w:rsid w:val="00F501B5"/>
    <w:rsid w:val="00F50E1E"/>
    <w:rsid w:val="00F50EE9"/>
    <w:rsid w:val="00F51031"/>
    <w:rsid w:val="00F516E9"/>
    <w:rsid w:val="00F54F1B"/>
    <w:rsid w:val="00F555B3"/>
    <w:rsid w:val="00F55647"/>
    <w:rsid w:val="00F5584F"/>
    <w:rsid w:val="00F56851"/>
    <w:rsid w:val="00F56E8B"/>
    <w:rsid w:val="00F57A51"/>
    <w:rsid w:val="00F61274"/>
    <w:rsid w:val="00F61C0E"/>
    <w:rsid w:val="00F64A11"/>
    <w:rsid w:val="00F65545"/>
    <w:rsid w:val="00F65BA8"/>
    <w:rsid w:val="00F66B52"/>
    <w:rsid w:val="00F67AD0"/>
    <w:rsid w:val="00F71DD1"/>
    <w:rsid w:val="00F72D75"/>
    <w:rsid w:val="00F7364F"/>
    <w:rsid w:val="00F73B20"/>
    <w:rsid w:val="00F742F3"/>
    <w:rsid w:val="00F754DD"/>
    <w:rsid w:val="00F75987"/>
    <w:rsid w:val="00F75B1F"/>
    <w:rsid w:val="00F75E36"/>
    <w:rsid w:val="00F75F03"/>
    <w:rsid w:val="00F7667E"/>
    <w:rsid w:val="00F77E7A"/>
    <w:rsid w:val="00F80BF6"/>
    <w:rsid w:val="00F82379"/>
    <w:rsid w:val="00F823B2"/>
    <w:rsid w:val="00F83154"/>
    <w:rsid w:val="00F83244"/>
    <w:rsid w:val="00F84261"/>
    <w:rsid w:val="00F84783"/>
    <w:rsid w:val="00F851E5"/>
    <w:rsid w:val="00F853EC"/>
    <w:rsid w:val="00F8681D"/>
    <w:rsid w:val="00F86D85"/>
    <w:rsid w:val="00F87C47"/>
    <w:rsid w:val="00F90376"/>
    <w:rsid w:val="00F928B2"/>
    <w:rsid w:val="00F92984"/>
    <w:rsid w:val="00F92F5B"/>
    <w:rsid w:val="00F93097"/>
    <w:rsid w:val="00F93EE2"/>
    <w:rsid w:val="00F94AD1"/>
    <w:rsid w:val="00F94AF7"/>
    <w:rsid w:val="00F969F0"/>
    <w:rsid w:val="00FA0F30"/>
    <w:rsid w:val="00FA16C7"/>
    <w:rsid w:val="00FA44A2"/>
    <w:rsid w:val="00FA663B"/>
    <w:rsid w:val="00FA697E"/>
    <w:rsid w:val="00FA7AD8"/>
    <w:rsid w:val="00FB08DD"/>
    <w:rsid w:val="00FB1E0D"/>
    <w:rsid w:val="00FB2919"/>
    <w:rsid w:val="00FB2B22"/>
    <w:rsid w:val="00FB39A1"/>
    <w:rsid w:val="00FB3EC6"/>
    <w:rsid w:val="00FB4A37"/>
    <w:rsid w:val="00FB5A54"/>
    <w:rsid w:val="00FB5B73"/>
    <w:rsid w:val="00FB69C0"/>
    <w:rsid w:val="00FC04BA"/>
    <w:rsid w:val="00FC0A9C"/>
    <w:rsid w:val="00FC3984"/>
    <w:rsid w:val="00FC5032"/>
    <w:rsid w:val="00FC5F7B"/>
    <w:rsid w:val="00FC79B4"/>
    <w:rsid w:val="00FC7E05"/>
    <w:rsid w:val="00FD0DD6"/>
    <w:rsid w:val="00FD19CC"/>
    <w:rsid w:val="00FD2B4C"/>
    <w:rsid w:val="00FD4F65"/>
    <w:rsid w:val="00FD78ED"/>
    <w:rsid w:val="00FD7F39"/>
    <w:rsid w:val="00FE0037"/>
    <w:rsid w:val="00FE14D9"/>
    <w:rsid w:val="00FE3149"/>
    <w:rsid w:val="00FE55FF"/>
    <w:rsid w:val="00FE694A"/>
    <w:rsid w:val="00FF04D8"/>
    <w:rsid w:val="00FF0707"/>
    <w:rsid w:val="00FF0EB3"/>
    <w:rsid w:val="00FF0EDD"/>
    <w:rsid w:val="00FF2D0B"/>
    <w:rsid w:val="00FF43C5"/>
    <w:rsid w:val="00FF4FAA"/>
    <w:rsid w:val="00FF5032"/>
    <w:rsid w:val="00FF58FE"/>
    <w:rsid w:val="00FF5ACF"/>
    <w:rsid w:val="00FF6571"/>
    <w:rsid w:val="00FF7026"/>
    <w:rsid w:val="00FF7A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uiPriority="9" w:qFormat="1"/>
    <w:lsdException w:name="heading 7" w:qFormat="1"/>
    <w:lsdException w:name="heading 8" w:qFormat="1"/>
    <w:lsdException w:name="heading 9" w:qFormat="1"/>
    <w:lsdException w:name="index 1" w:uiPriority="99"/>
    <w:lsdException w:name="header" w:uiPriority="99"/>
    <w:lsdException w:name="index heading" w:qFormat="1"/>
    <w:lsdException w:name="caption" w:qFormat="1"/>
    <w:lsdException w:name="page number"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Body Text Indent 3"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qFormat="1"/>
    <w:lsdException w:name="No List" w:uiPriority="99"/>
    <w:lsdException w:name="Balloon Text" w:uiPriority="99"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2C9B"/>
    <w:rPr>
      <w:sz w:val="24"/>
    </w:rPr>
  </w:style>
  <w:style w:type="paragraph" w:styleId="1">
    <w:name w:val="heading 1"/>
    <w:basedOn w:val="a0"/>
    <w:link w:val="10"/>
    <w:uiPriority w:val="9"/>
    <w:qFormat/>
    <w:rsid w:val="000B7B33"/>
    <w:pPr>
      <w:spacing w:before="100" w:beforeAutospacing="1" w:after="100" w:afterAutospacing="1"/>
      <w:outlineLvl w:val="0"/>
    </w:pPr>
    <w:rPr>
      <w:b/>
      <w:bCs/>
      <w:kern w:val="36"/>
      <w:sz w:val="48"/>
      <w:szCs w:val="48"/>
    </w:rPr>
  </w:style>
  <w:style w:type="paragraph" w:styleId="3">
    <w:name w:val="heading 3"/>
    <w:basedOn w:val="a0"/>
    <w:next w:val="a0"/>
    <w:link w:val="30"/>
    <w:qFormat/>
    <w:rsid w:val="005B3670"/>
    <w:pPr>
      <w:keepNext/>
      <w:widowControl w:val="0"/>
      <w:suppressAutoHyphens/>
      <w:ind w:firstLine="48"/>
      <w:jc w:val="center"/>
      <w:outlineLvl w:val="2"/>
    </w:pPr>
    <w:rPr>
      <w:rFonts w:ascii="Arial" w:eastAsia="Calibri" w:hAnsi="Arial" w:cs="Arial"/>
      <w:b/>
      <w:bCs/>
      <w:sz w:val="20"/>
    </w:rPr>
  </w:style>
  <w:style w:type="paragraph" w:styleId="6">
    <w:name w:val="heading 6"/>
    <w:basedOn w:val="a0"/>
    <w:next w:val="a0"/>
    <w:link w:val="60"/>
    <w:uiPriority w:val="9"/>
    <w:unhideWhenUsed/>
    <w:qFormat/>
    <w:rsid w:val="005B3670"/>
    <w:pPr>
      <w:keepNext/>
      <w:keepLines/>
      <w:suppressAutoHyphens/>
      <w:spacing w:before="40" w:line="276"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11"/>
    <w:uiPriority w:val="99"/>
    <w:rsid w:val="00132C9B"/>
    <w:pPr>
      <w:tabs>
        <w:tab w:val="center" w:pos="4153"/>
        <w:tab w:val="right" w:pos="8306"/>
      </w:tabs>
    </w:pPr>
  </w:style>
  <w:style w:type="paragraph" w:styleId="a5">
    <w:name w:val="footer"/>
    <w:basedOn w:val="a0"/>
    <w:link w:val="12"/>
    <w:rsid w:val="00132C9B"/>
    <w:pPr>
      <w:tabs>
        <w:tab w:val="center" w:pos="4153"/>
        <w:tab w:val="right" w:pos="8306"/>
      </w:tabs>
    </w:pPr>
  </w:style>
  <w:style w:type="paragraph" w:styleId="a6">
    <w:name w:val="caption"/>
    <w:basedOn w:val="a0"/>
    <w:next w:val="a0"/>
    <w:qFormat/>
    <w:rsid w:val="00132C9B"/>
    <w:pPr>
      <w:framePr w:h="3179" w:hSpace="141" w:wrap="around" w:vAnchor="text" w:hAnchor="text" w:y="-5"/>
      <w:spacing w:line="360" w:lineRule="auto"/>
      <w:jc w:val="center"/>
    </w:pPr>
    <w:rPr>
      <w:b/>
      <w:spacing w:val="40"/>
    </w:rPr>
  </w:style>
  <w:style w:type="character" w:styleId="a7">
    <w:name w:val="page number"/>
    <w:basedOn w:val="a1"/>
    <w:qFormat/>
    <w:rsid w:val="00132C9B"/>
  </w:style>
  <w:style w:type="paragraph" w:styleId="a8">
    <w:name w:val="Body Text"/>
    <w:basedOn w:val="a0"/>
    <w:link w:val="a9"/>
    <w:rsid w:val="003D5F9B"/>
    <w:pPr>
      <w:jc w:val="center"/>
    </w:pPr>
    <w:rPr>
      <w:b/>
      <w:bCs/>
      <w:sz w:val="22"/>
      <w:szCs w:val="24"/>
    </w:rPr>
  </w:style>
  <w:style w:type="paragraph" w:styleId="2">
    <w:name w:val="Body Text Indent 2"/>
    <w:basedOn w:val="a0"/>
    <w:rsid w:val="003D5F9B"/>
    <w:pPr>
      <w:spacing w:after="120" w:line="480" w:lineRule="auto"/>
      <w:ind w:left="283"/>
    </w:pPr>
    <w:rPr>
      <w:sz w:val="28"/>
      <w:szCs w:val="24"/>
    </w:rPr>
  </w:style>
  <w:style w:type="paragraph" w:styleId="20">
    <w:name w:val="Body Text 2"/>
    <w:basedOn w:val="a0"/>
    <w:rsid w:val="003D5F9B"/>
    <w:pPr>
      <w:spacing w:after="120" w:line="480" w:lineRule="auto"/>
    </w:pPr>
    <w:rPr>
      <w:sz w:val="28"/>
      <w:szCs w:val="24"/>
    </w:rPr>
  </w:style>
  <w:style w:type="paragraph" w:styleId="aa">
    <w:name w:val="Body Text Indent"/>
    <w:basedOn w:val="a0"/>
    <w:link w:val="13"/>
    <w:uiPriority w:val="99"/>
    <w:rsid w:val="00196CF2"/>
    <w:pPr>
      <w:spacing w:after="120"/>
      <w:ind w:left="283"/>
    </w:pPr>
  </w:style>
  <w:style w:type="paragraph" w:styleId="ab">
    <w:name w:val="Balloon Text"/>
    <w:basedOn w:val="a0"/>
    <w:link w:val="14"/>
    <w:uiPriority w:val="99"/>
    <w:semiHidden/>
    <w:qFormat/>
    <w:rsid w:val="002B195F"/>
    <w:rPr>
      <w:rFonts w:ascii="Tahoma" w:hAnsi="Tahoma" w:cs="Tahoma"/>
      <w:sz w:val="16"/>
      <w:szCs w:val="16"/>
    </w:rPr>
  </w:style>
  <w:style w:type="character" w:styleId="ac">
    <w:name w:val="Hyperlink"/>
    <w:basedOn w:val="a1"/>
    <w:uiPriority w:val="99"/>
    <w:rsid w:val="001F5BE6"/>
    <w:rPr>
      <w:color w:val="0000FF"/>
      <w:u w:val="single"/>
    </w:rPr>
  </w:style>
  <w:style w:type="paragraph" w:customStyle="1" w:styleId="CharChar">
    <w:name w:val="Char Char"/>
    <w:basedOn w:val="a0"/>
    <w:rsid w:val="00A25473"/>
    <w:pPr>
      <w:spacing w:before="100" w:beforeAutospacing="1" w:after="100" w:afterAutospacing="1"/>
      <w:jc w:val="both"/>
    </w:pPr>
    <w:rPr>
      <w:rFonts w:ascii="Tahoma" w:hAnsi="Tahoma"/>
      <w:sz w:val="20"/>
      <w:lang w:val="en-US" w:eastAsia="en-US"/>
    </w:rPr>
  </w:style>
  <w:style w:type="paragraph" w:customStyle="1" w:styleId="CharChar0">
    <w:name w:val="Char Char"/>
    <w:basedOn w:val="a0"/>
    <w:rsid w:val="00B339B0"/>
    <w:pPr>
      <w:spacing w:before="100" w:beforeAutospacing="1" w:after="100" w:afterAutospacing="1"/>
      <w:jc w:val="both"/>
    </w:pPr>
    <w:rPr>
      <w:rFonts w:ascii="Tahoma" w:hAnsi="Tahoma"/>
      <w:sz w:val="20"/>
      <w:lang w:val="en-US" w:eastAsia="en-US"/>
    </w:rPr>
  </w:style>
  <w:style w:type="character" w:customStyle="1" w:styleId="iceouttxt1">
    <w:name w:val="iceouttxt1"/>
    <w:basedOn w:val="a1"/>
    <w:rsid w:val="000437ED"/>
    <w:rPr>
      <w:rFonts w:ascii="Arial" w:hAnsi="Arial" w:cs="Arial" w:hint="default"/>
      <w:color w:val="666666"/>
      <w:sz w:val="17"/>
      <w:szCs w:val="17"/>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E92103"/>
    <w:pPr>
      <w:spacing w:before="100" w:beforeAutospacing="1" w:after="100" w:afterAutospacing="1"/>
    </w:pPr>
    <w:rPr>
      <w:rFonts w:ascii="Tahoma" w:hAnsi="Tahoma"/>
      <w:sz w:val="20"/>
      <w:lang w:val="en-US" w:eastAsia="en-US"/>
    </w:rPr>
  </w:style>
  <w:style w:type="character" w:customStyle="1" w:styleId="money">
    <w:name w:val="money"/>
    <w:basedOn w:val="a1"/>
    <w:rsid w:val="00E92103"/>
  </w:style>
  <w:style w:type="character" w:styleId="ad">
    <w:name w:val="FollowedHyperlink"/>
    <w:basedOn w:val="a1"/>
    <w:rsid w:val="00231581"/>
    <w:rPr>
      <w:color w:val="800080"/>
      <w:u w:val="single"/>
    </w:rPr>
  </w:style>
  <w:style w:type="paragraph" w:customStyle="1" w:styleId="21">
    <w:name w:val="Знак2"/>
    <w:basedOn w:val="a0"/>
    <w:rsid w:val="00231581"/>
    <w:pPr>
      <w:spacing w:before="100" w:beforeAutospacing="1" w:after="100" w:afterAutospacing="1"/>
    </w:pPr>
    <w:rPr>
      <w:rFonts w:ascii="Tahoma" w:hAnsi="Tahoma"/>
      <w:sz w:val="20"/>
      <w:lang w:val="en-US" w:eastAsia="en-US"/>
    </w:rPr>
  </w:style>
  <w:style w:type="paragraph" w:styleId="ae">
    <w:name w:val="No Spacing"/>
    <w:uiPriority w:val="1"/>
    <w:qFormat/>
    <w:rsid w:val="00DF295C"/>
    <w:rPr>
      <w:rFonts w:ascii="Calibri" w:eastAsia="Calibri" w:hAnsi="Calibri"/>
      <w:sz w:val="22"/>
      <w:szCs w:val="22"/>
      <w:lang w:eastAsia="en-US"/>
    </w:rPr>
  </w:style>
  <w:style w:type="character" w:customStyle="1" w:styleId="apple-converted-space">
    <w:name w:val="apple-converted-space"/>
    <w:basedOn w:val="a1"/>
    <w:rsid w:val="003C3700"/>
  </w:style>
  <w:style w:type="paragraph" w:styleId="af">
    <w:name w:val="Normal (Web)"/>
    <w:basedOn w:val="a0"/>
    <w:uiPriority w:val="99"/>
    <w:rsid w:val="00BE5E08"/>
    <w:pPr>
      <w:spacing w:before="100" w:beforeAutospacing="1" w:after="100" w:afterAutospacing="1"/>
    </w:pPr>
    <w:rPr>
      <w:szCs w:val="24"/>
    </w:rPr>
  </w:style>
  <w:style w:type="character" w:customStyle="1" w:styleId="blk">
    <w:name w:val="blk"/>
    <w:basedOn w:val="a1"/>
    <w:qFormat/>
    <w:rsid w:val="00BB7B51"/>
  </w:style>
  <w:style w:type="table" w:styleId="af0">
    <w:name w:val="Table Grid"/>
    <w:basedOn w:val="a2"/>
    <w:uiPriority w:val="59"/>
    <w:rsid w:val="007636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7A0353"/>
    <w:pPr>
      <w:autoSpaceDE w:val="0"/>
      <w:autoSpaceDN w:val="0"/>
      <w:adjustRightInd w:val="0"/>
    </w:pPr>
    <w:rPr>
      <w:sz w:val="24"/>
      <w:szCs w:val="24"/>
    </w:rPr>
  </w:style>
  <w:style w:type="paragraph" w:styleId="af1">
    <w:name w:val="List Paragraph"/>
    <w:basedOn w:val="a0"/>
    <w:uiPriority w:val="99"/>
    <w:qFormat/>
    <w:rsid w:val="00C32CF0"/>
    <w:pPr>
      <w:ind w:left="720"/>
      <w:contextualSpacing/>
    </w:pPr>
    <w:rPr>
      <w:color w:val="000000"/>
    </w:rPr>
  </w:style>
  <w:style w:type="paragraph" w:customStyle="1" w:styleId="a">
    <w:name w:val="Текст ТД"/>
    <w:basedOn w:val="a0"/>
    <w:link w:val="af2"/>
    <w:qFormat/>
    <w:rsid w:val="001B4AA5"/>
    <w:pPr>
      <w:numPr>
        <w:numId w:val="1"/>
      </w:numPr>
      <w:autoSpaceDE w:val="0"/>
      <w:autoSpaceDN w:val="0"/>
      <w:adjustRightInd w:val="0"/>
      <w:spacing w:after="200"/>
      <w:jc w:val="both"/>
    </w:pPr>
    <w:rPr>
      <w:rFonts w:eastAsia="Calibri"/>
      <w:szCs w:val="24"/>
      <w:lang w:eastAsia="en-US"/>
    </w:rPr>
  </w:style>
  <w:style w:type="character" w:customStyle="1" w:styleId="af2">
    <w:name w:val="Текст ТД Знак"/>
    <w:link w:val="a"/>
    <w:rsid w:val="001B4AA5"/>
    <w:rPr>
      <w:rFonts w:eastAsia="Calibri"/>
      <w:sz w:val="24"/>
      <w:szCs w:val="24"/>
      <w:lang w:eastAsia="en-US"/>
    </w:rPr>
  </w:style>
  <w:style w:type="paragraph" w:styleId="af3">
    <w:name w:val="List"/>
    <w:basedOn w:val="a8"/>
    <w:rsid w:val="00C16582"/>
    <w:pPr>
      <w:suppressAutoHyphens/>
      <w:spacing w:after="120" w:line="276" w:lineRule="auto"/>
      <w:jc w:val="left"/>
    </w:pPr>
    <w:rPr>
      <w:rFonts w:ascii="Calibri" w:hAnsi="Calibri" w:cs="Calibri"/>
      <w:b w:val="0"/>
      <w:bCs w:val="0"/>
      <w:kern w:val="1"/>
      <w:szCs w:val="22"/>
      <w:lang w:eastAsia="zh-CN"/>
    </w:rPr>
  </w:style>
  <w:style w:type="character" w:customStyle="1" w:styleId="tztxt">
    <w:name w:val="tz_txt Знак"/>
    <w:link w:val="tztxt0"/>
    <w:locked/>
    <w:rsid w:val="000C7805"/>
  </w:style>
  <w:style w:type="paragraph" w:customStyle="1" w:styleId="tztxt0">
    <w:name w:val="tz_txt"/>
    <w:basedOn w:val="a0"/>
    <w:link w:val="tztxt"/>
    <w:rsid w:val="000C7805"/>
    <w:pPr>
      <w:spacing w:after="120"/>
      <w:ind w:firstLine="709"/>
      <w:jc w:val="both"/>
    </w:pPr>
    <w:rPr>
      <w:sz w:val="20"/>
    </w:rPr>
  </w:style>
  <w:style w:type="character" w:customStyle="1" w:styleId="10">
    <w:name w:val="Заголовок 1 Знак"/>
    <w:basedOn w:val="a1"/>
    <w:link w:val="1"/>
    <w:uiPriority w:val="9"/>
    <w:qFormat/>
    <w:rsid w:val="000B7B33"/>
    <w:rPr>
      <w:b/>
      <w:bCs/>
      <w:kern w:val="36"/>
      <w:sz w:val="48"/>
      <w:szCs w:val="48"/>
    </w:rPr>
  </w:style>
  <w:style w:type="character" w:customStyle="1" w:styleId="ConsPlusNormal0">
    <w:name w:val="ConsPlusNormal Знак"/>
    <w:link w:val="ConsPlusNormal"/>
    <w:qFormat/>
    <w:locked/>
    <w:rsid w:val="00E805B2"/>
    <w:rPr>
      <w:sz w:val="24"/>
      <w:szCs w:val="24"/>
    </w:rPr>
  </w:style>
  <w:style w:type="paragraph" w:customStyle="1" w:styleId="Default">
    <w:name w:val="Default"/>
    <w:qFormat/>
    <w:rsid w:val="000132D1"/>
    <w:pPr>
      <w:autoSpaceDE w:val="0"/>
      <w:autoSpaceDN w:val="0"/>
      <w:adjustRightInd w:val="0"/>
    </w:pPr>
    <w:rPr>
      <w:color w:val="000000"/>
      <w:sz w:val="24"/>
      <w:szCs w:val="24"/>
    </w:rPr>
  </w:style>
  <w:style w:type="character" w:customStyle="1" w:styleId="af4">
    <w:name w:val="Основной шрифт"/>
    <w:rsid w:val="00856C89"/>
  </w:style>
  <w:style w:type="paragraph" w:customStyle="1" w:styleId="15">
    <w:name w:val="Без интервала1"/>
    <w:rsid w:val="004A350F"/>
    <w:pPr>
      <w:suppressAutoHyphens/>
      <w:spacing w:line="100" w:lineRule="atLeast"/>
    </w:pPr>
    <w:rPr>
      <w:rFonts w:ascii="Liberation Serif" w:eastAsia="font301" w:hAnsi="Liberation Serif" w:cs="Mangal"/>
      <w:sz w:val="24"/>
      <w:szCs w:val="24"/>
      <w:lang w:eastAsia="hi-IN" w:bidi="hi-IN"/>
    </w:rPr>
  </w:style>
  <w:style w:type="character" w:customStyle="1" w:styleId="timezonename">
    <w:name w:val="timezonename"/>
    <w:basedOn w:val="a1"/>
    <w:rsid w:val="00677F38"/>
  </w:style>
  <w:style w:type="paragraph" w:customStyle="1" w:styleId="parametervalue">
    <w:name w:val="parametervalue"/>
    <w:basedOn w:val="a0"/>
    <w:rsid w:val="00C0725E"/>
    <w:pPr>
      <w:spacing w:before="100" w:beforeAutospacing="1" w:after="100" w:afterAutospacing="1"/>
    </w:pPr>
    <w:rPr>
      <w:szCs w:val="24"/>
    </w:rPr>
  </w:style>
  <w:style w:type="character" w:styleId="af5">
    <w:name w:val="Strong"/>
    <w:basedOn w:val="a1"/>
    <w:uiPriority w:val="22"/>
    <w:qFormat/>
    <w:rsid w:val="005970A8"/>
    <w:rPr>
      <w:b/>
      <w:bCs/>
    </w:rPr>
  </w:style>
  <w:style w:type="table" w:customStyle="1" w:styleId="TableStyle1">
    <w:name w:val="TableStyle1"/>
    <w:rsid w:val="00D52D8C"/>
    <w:rPr>
      <w:rFonts w:ascii="Arial" w:eastAsiaTheme="minorEastAsia" w:hAnsi="Arial" w:cstheme="minorBidi"/>
      <w:sz w:val="16"/>
      <w:szCs w:val="22"/>
    </w:rPr>
    <w:tblPr>
      <w:tblCellMar>
        <w:top w:w="0" w:type="dxa"/>
        <w:left w:w="0" w:type="dxa"/>
        <w:bottom w:w="0" w:type="dxa"/>
        <w:right w:w="0" w:type="dxa"/>
      </w:tblCellMar>
    </w:tblPr>
  </w:style>
  <w:style w:type="paragraph" w:styleId="af6">
    <w:name w:val="Title"/>
    <w:basedOn w:val="a0"/>
    <w:link w:val="af7"/>
    <w:qFormat/>
    <w:rsid w:val="00150171"/>
    <w:pPr>
      <w:jc w:val="center"/>
    </w:pPr>
    <w:rPr>
      <w:b/>
      <w:bCs/>
      <w:sz w:val="28"/>
      <w:szCs w:val="24"/>
    </w:rPr>
  </w:style>
  <w:style w:type="character" w:customStyle="1" w:styleId="af7">
    <w:name w:val="Название Знак"/>
    <w:basedOn w:val="a1"/>
    <w:link w:val="af6"/>
    <w:rsid w:val="00150171"/>
    <w:rPr>
      <w:b/>
      <w:bCs/>
      <w:sz w:val="28"/>
      <w:szCs w:val="24"/>
    </w:rPr>
  </w:style>
  <w:style w:type="character" w:customStyle="1" w:styleId="FontStyle25">
    <w:name w:val="Font Style25"/>
    <w:rsid w:val="00533622"/>
    <w:rPr>
      <w:rFonts w:ascii="Times New Roman" w:hAnsi="Times New Roman" w:cs="Times New Roman"/>
      <w:sz w:val="24"/>
      <w:szCs w:val="24"/>
    </w:rPr>
  </w:style>
  <w:style w:type="character" w:customStyle="1" w:styleId="30">
    <w:name w:val="Заголовок 3 Знак"/>
    <w:basedOn w:val="a1"/>
    <w:link w:val="3"/>
    <w:rsid w:val="005B3670"/>
    <w:rPr>
      <w:rFonts w:ascii="Arial" w:eastAsia="Calibri" w:hAnsi="Arial" w:cs="Arial"/>
      <w:b/>
      <w:bCs/>
    </w:rPr>
  </w:style>
  <w:style w:type="character" w:customStyle="1" w:styleId="60">
    <w:name w:val="Заголовок 6 Знак"/>
    <w:basedOn w:val="a1"/>
    <w:link w:val="6"/>
    <w:uiPriority w:val="9"/>
    <w:qFormat/>
    <w:rsid w:val="005B3670"/>
    <w:rPr>
      <w:rFonts w:asciiTheme="majorHAnsi" w:eastAsiaTheme="majorEastAsia" w:hAnsiTheme="majorHAnsi" w:cstheme="majorBidi"/>
      <w:color w:val="243F60" w:themeColor="accent1" w:themeShade="7F"/>
      <w:sz w:val="22"/>
      <w:szCs w:val="22"/>
      <w:lang w:eastAsia="en-US"/>
    </w:rPr>
  </w:style>
  <w:style w:type="character" w:customStyle="1" w:styleId="31">
    <w:name w:val="Основной текст с отступом 3 Знак1"/>
    <w:basedOn w:val="a1"/>
    <w:link w:val="32"/>
    <w:qFormat/>
    <w:rsid w:val="005B3670"/>
    <w:rPr>
      <w:rFonts w:ascii="Arial" w:eastAsia="Calibri" w:hAnsi="Arial" w:cs="Arial"/>
      <w:b/>
      <w:bCs/>
    </w:rPr>
  </w:style>
  <w:style w:type="character" w:customStyle="1" w:styleId="-">
    <w:name w:val="Интернет-ссылка"/>
    <w:basedOn w:val="a1"/>
    <w:uiPriority w:val="99"/>
    <w:semiHidden/>
    <w:unhideWhenUsed/>
    <w:rsid w:val="005B3670"/>
    <w:rPr>
      <w:color w:val="0000FF"/>
      <w:u w:val="single"/>
    </w:rPr>
  </w:style>
  <w:style w:type="character" w:customStyle="1" w:styleId="HTML">
    <w:name w:val="Стандартный HTML Знак"/>
    <w:basedOn w:val="a1"/>
    <w:uiPriority w:val="99"/>
    <w:semiHidden/>
    <w:qFormat/>
    <w:rsid w:val="005B3670"/>
    <w:rPr>
      <w:rFonts w:ascii="Consolas" w:hAnsi="Consolas" w:cs="Consolas"/>
      <w:sz w:val="20"/>
      <w:szCs w:val="20"/>
    </w:rPr>
  </w:style>
  <w:style w:type="character" w:customStyle="1" w:styleId="HTML1">
    <w:name w:val="Стандартный HTML Знак1"/>
    <w:basedOn w:val="a1"/>
    <w:link w:val="HTML0"/>
    <w:uiPriority w:val="99"/>
    <w:qFormat/>
    <w:rsid w:val="005B3670"/>
    <w:rPr>
      <w:rFonts w:ascii="Courier New" w:eastAsia="Courier New" w:hAnsi="Courier New" w:cs="Courier New"/>
      <w:lang w:eastAsia="ar-SA"/>
    </w:rPr>
  </w:style>
  <w:style w:type="character" w:customStyle="1" w:styleId="33">
    <w:name w:val="Основной текст с отступом 3 Знак"/>
    <w:basedOn w:val="a1"/>
    <w:link w:val="33"/>
    <w:uiPriority w:val="99"/>
    <w:qFormat/>
    <w:rsid w:val="005B3670"/>
    <w:rPr>
      <w:rFonts w:ascii="Times New Roman" w:eastAsia="Times New Roman" w:hAnsi="Times New Roman" w:cs="Times New Roman"/>
      <w:sz w:val="16"/>
      <w:szCs w:val="16"/>
    </w:rPr>
  </w:style>
  <w:style w:type="character" w:customStyle="1" w:styleId="af8">
    <w:name w:val="Абзац списка Знак"/>
    <w:uiPriority w:val="34"/>
    <w:qFormat/>
    <w:locked/>
    <w:rsid w:val="005B3670"/>
    <w:rPr>
      <w:rFonts w:ascii="Times New Roman" w:eastAsia="Times New Roman" w:hAnsi="Times New Roman" w:cs="Times New Roman"/>
      <w:sz w:val="24"/>
      <w:szCs w:val="24"/>
      <w:lang w:eastAsia="ar-SA"/>
    </w:rPr>
  </w:style>
  <w:style w:type="character" w:customStyle="1" w:styleId="af9">
    <w:name w:val="Верхний колонтитул Знак"/>
    <w:basedOn w:val="a1"/>
    <w:uiPriority w:val="99"/>
    <w:qFormat/>
    <w:rsid w:val="005B3670"/>
    <w:rPr>
      <w:rFonts w:ascii="Times New Roman" w:eastAsia="Times New Roman" w:hAnsi="Times New Roman" w:cs="Times New Roman"/>
      <w:sz w:val="20"/>
      <w:szCs w:val="20"/>
      <w:lang w:eastAsia="ru-RU"/>
    </w:rPr>
  </w:style>
  <w:style w:type="character" w:customStyle="1" w:styleId="afa">
    <w:name w:val="Нижний колонтитул Знак"/>
    <w:basedOn w:val="a1"/>
    <w:qFormat/>
    <w:rsid w:val="005B3670"/>
    <w:rPr>
      <w:rFonts w:ascii="Times New Roman" w:eastAsia="Times New Roman" w:hAnsi="Times New Roman" w:cs="Times New Roman"/>
      <w:sz w:val="20"/>
      <w:szCs w:val="20"/>
      <w:lang w:eastAsia="ru-RU"/>
    </w:rPr>
  </w:style>
  <w:style w:type="character" w:customStyle="1" w:styleId="afb">
    <w:name w:val="Подзаголовок Знак"/>
    <w:basedOn w:val="a1"/>
    <w:uiPriority w:val="11"/>
    <w:qFormat/>
    <w:rsid w:val="005B3670"/>
    <w:rPr>
      <w:rFonts w:eastAsiaTheme="minorEastAsia"/>
      <w:color w:val="5A5A5A" w:themeColor="text1" w:themeTint="A5"/>
      <w:spacing w:val="15"/>
    </w:rPr>
  </w:style>
  <w:style w:type="character" w:customStyle="1" w:styleId="afc">
    <w:name w:val="Обычный таблица Знак"/>
    <w:qFormat/>
    <w:locked/>
    <w:rsid w:val="005B3670"/>
    <w:rPr>
      <w:rFonts w:ascii="Calibri" w:eastAsia="Times New Roman" w:hAnsi="Calibri" w:cs="Calibri"/>
      <w:sz w:val="18"/>
      <w:szCs w:val="18"/>
      <w:lang w:eastAsia="ru-RU"/>
    </w:rPr>
  </w:style>
  <w:style w:type="character" w:customStyle="1" w:styleId="FontStyle29">
    <w:name w:val="Font Style29"/>
    <w:qFormat/>
    <w:rsid w:val="005B3670"/>
    <w:rPr>
      <w:rFonts w:ascii="Arial" w:hAnsi="Arial" w:cs="Arial"/>
      <w:sz w:val="20"/>
      <w:szCs w:val="20"/>
    </w:rPr>
  </w:style>
  <w:style w:type="character" w:customStyle="1" w:styleId="afd">
    <w:name w:val="Без интервала Знак"/>
    <w:uiPriority w:val="1"/>
    <w:qFormat/>
    <w:locked/>
    <w:rsid w:val="005B3670"/>
    <w:rPr>
      <w:rFonts w:ascii="Calibri" w:eastAsia="Calibri" w:hAnsi="Calibri" w:cs="Times New Roman"/>
    </w:rPr>
  </w:style>
  <w:style w:type="character" w:customStyle="1" w:styleId="afe">
    <w:name w:val="Текст выноски Знак"/>
    <w:basedOn w:val="a1"/>
    <w:uiPriority w:val="99"/>
    <w:semiHidden/>
    <w:qFormat/>
    <w:rsid w:val="005B3670"/>
    <w:rPr>
      <w:rFonts w:ascii="Tahoma" w:hAnsi="Tahoma" w:cs="Tahoma"/>
      <w:sz w:val="16"/>
      <w:szCs w:val="16"/>
    </w:rPr>
  </w:style>
  <w:style w:type="character" w:customStyle="1" w:styleId="aff">
    <w:name w:val="Основной текст с отступом Знак"/>
    <w:basedOn w:val="a1"/>
    <w:uiPriority w:val="99"/>
    <w:semiHidden/>
    <w:qFormat/>
    <w:rsid w:val="005B3670"/>
    <w:rPr>
      <w:sz w:val="22"/>
    </w:rPr>
  </w:style>
  <w:style w:type="character" w:customStyle="1" w:styleId="aff0">
    <w:name w:val="Символ сноски"/>
    <w:qFormat/>
    <w:rsid w:val="005B3670"/>
  </w:style>
  <w:style w:type="character" w:customStyle="1" w:styleId="aff1">
    <w:name w:val="Привязка сноски"/>
    <w:rsid w:val="005B3670"/>
    <w:rPr>
      <w:vertAlign w:val="superscript"/>
    </w:rPr>
  </w:style>
  <w:style w:type="character" w:customStyle="1" w:styleId="aff2">
    <w:name w:val="Привязка концевой сноски"/>
    <w:rsid w:val="005B3670"/>
    <w:rPr>
      <w:vertAlign w:val="superscript"/>
    </w:rPr>
  </w:style>
  <w:style w:type="character" w:customStyle="1" w:styleId="aff3">
    <w:name w:val="Символ концевой сноски"/>
    <w:qFormat/>
    <w:rsid w:val="005B3670"/>
  </w:style>
  <w:style w:type="character" w:customStyle="1" w:styleId="FontStyle13">
    <w:name w:val="Font Style13"/>
    <w:qFormat/>
    <w:rsid w:val="005B3670"/>
    <w:rPr>
      <w:rFonts w:ascii="Times New Roman" w:hAnsi="Times New Roman" w:cs="Times New Roman"/>
      <w:sz w:val="26"/>
      <w:szCs w:val="26"/>
    </w:rPr>
  </w:style>
  <w:style w:type="character" w:customStyle="1" w:styleId="aff4">
    <w:name w:val="Посещённая гиперссылка"/>
    <w:basedOn w:val="a1"/>
    <w:uiPriority w:val="99"/>
    <w:semiHidden/>
    <w:unhideWhenUsed/>
    <w:rsid w:val="005B3670"/>
    <w:rPr>
      <w:color w:val="800080"/>
      <w:u w:val="single"/>
    </w:rPr>
  </w:style>
  <w:style w:type="character" w:customStyle="1" w:styleId="aff5">
    <w:name w:val="Текст сноски Знак"/>
    <w:basedOn w:val="a1"/>
    <w:qFormat/>
    <w:rsid w:val="005B3670"/>
    <w:rPr>
      <w:rFonts w:ascii="Liberation Serif" w:eastAsia="NSimSun" w:hAnsi="Liberation Serif" w:cs="Arial"/>
      <w:kern w:val="2"/>
      <w:szCs w:val="20"/>
      <w:lang w:eastAsia="zh-CN" w:bidi="hi-IN"/>
    </w:rPr>
  </w:style>
  <w:style w:type="paragraph" w:styleId="16">
    <w:name w:val="index 1"/>
    <w:basedOn w:val="a0"/>
    <w:next w:val="a0"/>
    <w:autoRedefine/>
    <w:uiPriority w:val="99"/>
    <w:semiHidden/>
    <w:unhideWhenUsed/>
    <w:rsid w:val="005B3670"/>
    <w:pPr>
      <w:ind w:left="240" w:hanging="240"/>
    </w:pPr>
  </w:style>
  <w:style w:type="paragraph" w:styleId="aff6">
    <w:name w:val="index heading"/>
    <w:basedOn w:val="a0"/>
    <w:qFormat/>
    <w:rsid w:val="005B3670"/>
    <w:pPr>
      <w:suppressLineNumbers/>
      <w:suppressAutoHyphens/>
      <w:spacing w:after="200" w:line="276" w:lineRule="auto"/>
    </w:pPr>
    <w:rPr>
      <w:rFonts w:asciiTheme="minorHAnsi" w:eastAsiaTheme="minorHAnsi" w:hAnsiTheme="minorHAnsi" w:cs="Arial"/>
      <w:sz w:val="22"/>
      <w:szCs w:val="22"/>
      <w:lang w:eastAsia="en-US"/>
    </w:rPr>
  </w:style>
  <w:style w:type="paragraph" w:styleId="HTML0">
    <w:name w:val="HTML Preformatted"/>
    <w:basedOn w:val="a0"/>
    <w:link w:val="HTML1"/>
    <w:uiPriority w:val="99"/>
    <w:qFormat/>
    <w:rsid w:val="005B3670"/>
    <w:pPr>
      <w:suppressAutoHyphens/>
    </w:pPr>
    <w:rPr>
      <w:rFonts w:ascii="Courier New" w:eastAsia="Courier New" w:hAnsi="Courier New" w:cs="Courier New"/>
      <w:sz w:val="20"/>
      <w:lang w:eastAsia="ar-SA"/>
    </w:rPr>
  </w:style>
  <w:style w:type="character" w:customStyle="1" w:styleId="HTML2">
    <w:name w:val="Стандартный HTML Знак2"/>
    <w:basedOn w:val="a1"/>
    <w:uiPriority w:val="99"/>
    <w:semiHidden/>
    <w:rsid w:val="005B3670"/>
    <w:rPr>
      <w:rFonts w:ascii="Consolas" w:hAnsi="Consolas"/>
    </w:rPr>
  </w:style>
  <w:style w:type="paragraph" w:styleId="32">
    <w:name w:val="Body Text Indent 3"/>
    <w:basedOn w:val="a0"/>
    <w:link w:val="31"/>
    <w:unhideWhenUsed/>
    <w:qFormat/>
    <w:rsid w:val="005B3670"/>
    <w:pPr>
      <w:suppressAutoHyphens/>
      <w:spacing w:after="120"/>
      <w:ind w:left="283"/>
    </w:pPr>
    <w:rPr>
      <w:rFonts w:ascii="Arial" w:eastAsia="Calibri" w:hAnsi="Arial" w:cs="Arial"/>
      <w:b/>
      <w:bCs/>
      <w:sz w:val="20"/>
    </w:rPr>
  </w:style>
  <w:style w:type="character" w:customStyle="1" w:styleId="320">
    <w:name w:val="Основной текст с отступом 3 Знак2"/>
    <w:basedOn w:val="a1"/>
    <w:uiPriority w:val="99"/>
    <w:semiHidden/>
    <w:rsid w:val="005B3670"/>
    <w:rPr>
      <w:sz w:val="16"/>
      <w:szCs w:val="16"/>
    </w:rPr>
  </w:style>
  <w:style w:type="paragraph" w:customStyle="1" w:styleId="17">
    <w:name w:val="Заголовок1"/>
    <w:basedOn w:val="a0"/>
    <w:next w:val="a8"/>
    <w:qFormat/>
    <w:rsid w:val="005B3670"/>
    <w:pPr>
      <w:keepNext/>
      <w:suppressAutoHyphens/>
      <w:spacing w:before="240" w:after="120" w:line="276" w:lineRule="auto"/>
    </w:pPr>
    <w:rPr>
      <w:rFonts w:ascii="Liberation Sans" w:eastAsia="Microsoft YaHei" w:hAnsi="Liberation Sans" w:cs="Arial"/>
      <w:sz w:val="28"/>
      <w:szCs w:val="28"/>
      <w:lang w:eastAsia="en-US"/>
    </w:rPr>
  </w:style>
  <w:style w:type="paragraph" w:customStyle="1" w:styleId="aff7">
    <w:name w:val="Верхний и нижний колонтитулы"/>
    <w:basedOn w:val="a0"/>
    <w:qFormat/>
    <w:rsid w:val="005B3670"/>
    <w:pPr>
      <w:suppressAutoHyphens/>
      <w:spacing w:after="200" w:line="276" w:lineRule="auto"/>
    </w:pPr>
    <w:rPr>
      <w:rFonts w:asciiTheme="minorHAnsi" w:eastAsiaTheme="minorHAnsi" w:hAnsiTheme="minorHAnsi" w:cstheme="minorBidi"/>
      <w:sz w:val="22"/>
      <w:szCs w:val="22"/>
      <w:lang w:eastAsia="en-US"/>
    </w:rPr>
  </w:style>
  <w:style w:type="paragraph" w:customStyle="1" w:styleId="18">
    <w:name w:val="Абзац списка1"/>
    <w:basedOn w:val="a0"/>
    <w:qFormat/>
    <w:rsid w:val="005B3670"/>
    <w:pPr>
      <w:suppressAutoHyphens/>
      <w:spacing w:after="200" w:line="276" w:lineRule="auto"/>
      <w:ind w:left="720"/>
      <w:contextualSpacing/>
    </w:pPr>
    <w:rPr>
      <w:rFonts w:ascii="Calibri" w:hAnsi="Calibri"/>
      <w:sz w:val="22"/>
      <w:szCs w:val="22"/>
      <w:lang w:eastAsia="en-US"/>
    </w:rPr>
  </w:style>
  <w:style w:type="paragraph" w:styleId="aff8">
    <w:name w:val="Subtitle"/>
    <w:basedOn w:val="a0"/>
    <w:next w:val="a0"/>
    <w:link w:val="19"/>
    <w:uiPriority w:val="11"/>
    <w:qFormat/>
    <w:rsid w:val="005B3670"/>
    <w:pPr>
      <w:suppressAutoHyphens/>
      <w:spacing w:after="160" w:line="276"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19">
    <w:name w:val="Подзаголовок Знак1"/>
    <w:basedOn w:val="a1"/>
    <w:link w:val="aff8"/>
    <w:uiPriority w:val="11"/>
    <w:rsid w:val="005B3670"/>
    <w:rPr>
      <w:rFonts w:asciiTheme="minorHAnsi" w:eastAsiaTheme="minorEastAsia" w:hAnsiTheme="minorHAnsi" w:cstheme="minorBidi"/>
      <w:color w:val="5A5A5A" w:themeColor="text1" w:themeTint="A5"/>
      <w:spacing w:val="15"/>
      <w:sz w:val="22"/>
      <w:szCs w:val="22"/>
      <w:lang w:eastAsia="en-US"/>
    </w:rPr>
  </w:style>
  <w:style w:type="paragraph" w:customStyle="1" w:styleId="aff9">
    <w:name w:val="Обычный таблица"/>
    <w:basedOn w:val="a0"/>
    <w:qFormat/>
    <w:rsid w:val="005B3670"/>
    <w:pPr>
      <w:suppressAutoHyphens/>
    </w:pPr>
    <w:rPr>
      <w:rFonts w:ascii="Calibri" w:hAnsi="Calibri" w:cs="Calibri"/>
      <w:sz w:val="18"/>
      <w:szCs w:val="18"/>
    </w:rPr>
  </w:style>
  <w:style w:type="paragraph" w:customStyle="1" w:styleId="Standard">
    <w:name w:val="Standard"/>
    <w:qFormat/>
    <w:rsid w:val="005B3670"/>
    <w:pPr>
      <w:suppressAutoHyphens/>
    </w:pPr>
    <w:rPr>
      <w:kern w:val="2"/>
      <w:sz w:val="24"/>
      <w:szCs w:val="24"/>
    </w:rPr>
  </w:style>
  <w:style w:type="paragraph" w:customStyle="1" w:styleId="34">
    <w:name w:val="Стиль3"/>
    <w:basedOn w:val="a0"/>
    <w:qFormat/>
    <w:rsid w:val="005B3670"/>
    <w:pPr>
      <w:widowControl w:val="0"/>
      <w:tabs>
        <w:tab w:val="left" w:pos="1307"/>
      </w:tabs>
      <w:suppressAutoHyphens/>
      <w:ind w:left="1080"/>
      <w:jc w:val="both"/>
    </w:pPr>
    <w:rPr>
      <w:rFonts w:ascii="Calibri" w:hAnsi="Calibri" w:cs="Calibri"/>
      <w:szCs w:val="24"/>
      <w:lang w:eastAsia="ar-SA"/>
    </w:rPr>
  </w:style>
  <w:style w:type="paragraph" w:customStyle="1" w:styleId="Style5">
    <w:name w:val="Style5"/>
    <w:basedOn w:val="a0"/>
    <w:qFormat/>
    <w:rsid w:val="005B3670"/>
    <w:pPr>
      <w:widowControl w:val="0"/>
      <w:suppressAutoHyphens/>
      <w:spacing w:before="240" w:after="60" w:line="288" w:lineRule="exact"/>
      <w:ind w:firstLine="677"/>
      <w:jc w:val="both"/>
    </w:pPr>
    <w:rPr>
      <w:szCs w:val="24"/>
    </w:rPr>
  </w:style>
  <w:style w:type="paragraph" w:customStyle="1" w:styleId="22">
    <w:name w:val="Обычный2"/>
    <w:qFormat/>
    <w:rsid w:val="005B3670"/>
    <w:pPr>
      <w:widowControl w:val="0"/>
      <w:suppressAutoHyphens/>
      <w:spacing w:line="434" w:lineRule="auto"/>
      <w:ind w:right="400" w:firstLine="720"/>
      <w:jc w:val="both"/>
    </w:pPr>
    <w:rPr>
      <w:sz w:val="22"/>
    </w:rPr>
  </w:style>
  <w:style w:type="paragraph" w:customStyle="1" w:styleId="formattext">
    <w:name w:val="formattext"/>
    <w:basedOn w:val="a0"/>
    <w:qFormat/>
    <w:rsid w:val="005B3670"/>
    <w:pPr>
      <w:spacing w:beforeAutospacing="1" w:after="200" w:afterAutospacing="1"/>
    </w:pPr>
    <w:rPr>
      <w:szCs w:val="24"/>
    </w:rPr>
  </w:style>
  <w:style w:type="paragraph" w:styleId="affa">
    <w:name w:val="footnote text"/>
    <w:basedOn w:val="a0"/>
    <w:link w:val="1a"/>
    <w:rsid w:val="005B3670"/>
    <w:pPr>
      <w:suppressLineNumbers/>
      <w:suppressAutoHyphens/>
      <w:ind w:left="339" w:hanging="339"/>
    </w:pPr>
    <w:rPr>
      <w:rFonts w:ascii="Liberation Serif" w:eastAsia="NSimSun" w:hAnsi="Liberation Serif" w:cs="Arial"/>
      <w:kern w:val="2"/>
      <w:sz w:val="20"/>
      <w:lang w:eastAsia="zh-CN" w:bidi="hi-IN"/>
    </w:rPr>
  </w:style>
  <w:style w:type="character" w:customStyle="1" w:styleId="1a">
    <w:name w:val="Текст сноски Знак1"/>
    <w:basedOn w:val="a1"/>
    <w:link w:val="affa"/>
    <w:rsid w:val="005B3670"/>
    <w:rPr>
      <w:rFonts w:ascii="Liberation Serif" w:eastAsia="NSimSun" w:hAnsi="Liberation Serif" w:cs="Arial"/>
      <w:kern w:val="2"/>
      <w:lang w:eastAsia="zh-CN" w:bidi="hi-IN"/>
    </w:rPr>
  </w:style>
  <w:style w:type="paragraph" w:customStyle="1" w:styleId="xl63">
    <w:name w:val="xl63"/>
    <w:basedOn w:val="a0"/>
    <w:qFormat/>
    <w:rsid w:val="005B3670"/>
    <w:pPr>
      <w:spacing w:beforeAutospacing="1" w:after="200" w:afterAutospacing="1"/>
    </w:pPr>
    <w:rPr>
      <w:rFonts w:ascii="Arial" w:hAnsi="Arial" w:cs="Arial"/>
      <w:szCs w:val="24"/>
    </w:rPr>
  </w:style>
  <w:style w:type="paragraph" w:customStyle="1" w:styleId="xl64">
    <w:name w:val="xl64"/>
    <w:basedOn w:val="a0"/>
    <w:qFormat/>
    <w:rsid w:val="005B3670"/>
    <w:pPr>
      <w:shd w:val="clear" w:color="000000" w:fill="FFFFFF"/>
      <w:spacing w:beforeAutospacing="1" w:after="200" w:afterAutospacing="1"/>
      <w:textAlignment w:val="top"/>
    </w:pPr>
    <w:rPr>
      <w:rFonts w:ascii="Arial" w:hAnsi="Arial" w:cs="Arial"/>
      <w:szCs w:val="24"/>
    </w:rPr>
  </w:style>
  <w:style w:type="paragraph" w:customStyle="1" w:styleId="xl65">
    <w:name w:val="xl65"/>
    <w:basedOn w:val="a0"/>
    <w:qFormat/>
    <w:rsid w:val="005B3670"/>
    <w:pPr>
      <w:shd w:val="clear" w:color="000000" w:fill="FFFFFF"/>
      <w:spacing w:beforeAutospacing="1" w:after="200" w:afterAutospacing="1"/>
      <w:textAlignment w:val="top"/>
    </w:pPr>
    <w:rPr>
      <w:rFonts w:ascii="Arial" w:hAnsi="Arial" w:cs="Arial"/>
      <w:szCs w:val="24"/>
    </w:rPr>
  </w:style>
  <w:style w:type="paragraph" w:customStyle="1" w:styleId="xl66">
    <w:name w:val="xl66"/>
    <w:basedOn w:val="a0"/>
    <w:qFormat/>
    <w:rsid w:val="005B3670"/>
    <w:pPr>
      <w:shd w:val="clear" w:color="000000" w:fill="FFFFFF"/>
      <w:spacing w:beforeAutospacing="1" w:after="200" w:afterAutospacing="1"/>
      <w:jc w:val="center"/>
      <w:textAlignment w:val="top"/>
    </w:pPr>
    <w:rPr>
      <w:rFonts w:ascii="Arial" w:hAnsi="Arial" w:cs="Arial"/>
      <w:szCs w:val="24"/>
    </w:rPr>
  </w:style>
  <w:style w:type="paragraph" w:customStyle="1" w:styleId="xl67">
    <w:name w:val="xl67"/>
    <w:basedOn w:val="a0"/>
    <w:qFormat/>
    <w:rsid w:val="005B3670"/>
    <w:pPr>
      <w:shd w:val="clear" w:color="000000" w:fill="FFFFFF"/>
      <w:spacing w:beforeAutospacing="1" w:after="200" w:afterAutospacing="1"/>
      <w:textAlignment w:val="top"/>
    </w:pPr>
    <w:rPr>
      <w:rFonts w:ascii="Arial" w:hAnsi="Arial" w:cs="Arial"/>
      <w:szCs w:val="24"/>
    </w:rPr>
  </w:style>
  <w:style w:type="paragraph" w:customStyle="1" w:styleId="xl68">
    <w:name w:val="xl68"/>
    <w:basedOn w:val="a0"/>
    <w:qFormat/>
    <w:rsid w:val="005B3670"/>
    <w:pPr>
      <w:shd w:val="clear" w:color="000000" w:fill="FFFFFF"/>
      <w:spacing w:beforeAutospacing="1" w:after="200" w:afterAutospacing="1"/>
      <w:jc w:val="center"/>
      <w:textAlignment w:val="center"/>
    </w:pPr>
    <w:rPr>
      <w:rFonts w:ascii="Arial" w:hAnsi="Arial" w:cs="Arial"/>
      <w:b/>
      <w:bCs/>
      <w:sz w:val="28"/>
      <w:szCs w:val="28"/>
    </w:rPr>
  </w:style>
  <w:style w:type="paragraph" w:customStyle="1" w:styleId="xl69">
    <w:name w:val="xl69"/>
    <w:basedOn w:val="a0"/>
    <w:qFormat/>
    <w:rsid w:val="005B3670"/>
    <w:pPr>
      <w:shd w:val="clear" w:color="9999FF" w:fill="FFFFFF"/>
      <w:spacing w:beforeAutospacing="1" w:after="200" w:afterAutospacing="1"/>
      <w:jc w:val="center"/>
      <w:textAlignment w:val="top"/>
    </w:pPr>
    <w:rPr>
      <w:rFonts w:ascii="Arial" w:hAnsi="Arial" w:cs="Arial"/>
      <w:b/>
      <w:bCs/>
      <w:sz w:val="22"/>
      <w:szCs w:val="22"/>
    </w:rPr>
  </w:style>
  <w:style w:type="paragraph" w:customStyle="1" w:styleId="xl70">
    <w:name w:val="xl70"/>
    <w:basedOn w:val="a0"/>
    <w:qFormat/>
    <w:rsid w:val="005B3670"/>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jc w:val="center"/>
      <w:textAlignment w:val="center"/>
    </w:pPr>
    <w:rPr>
      <w:rFonts w:ascii="Arial" w:hAnsi="Arial" w:cs="Arial"/>
      <w:szCs w:val="24"/>
    </w:rPr>
  </w:style>
  <w:style w:type="paragraph" w:customStyle="1" w:styleId="xl71">
    <w:name w:val="xl71"/>
    <w:basedOn w:val="a0"/>
    <w:qFormat/>
    <w:rsid w:val="005B3670"/>
    <w:pPr>
      <w:pBdr>
        <w:top w:val="single" w:sz="4" w:space="0" w:color="000000"/>
        <w:left w:val="single" w:sz="4" w:space="0" w:color="000000"/>
        <w:right w:val="single" w:sz="4" w:space="0" w:color="000000"/>
      </w:pBdr>
      <w:shd w:val="clear" w:color="000000" w:fill="FFFFFF"/>
      <w:spacing w:beforeAutospacing="1" w:after="200" w:afterAutospacing="1"/>
      <w:jc w:val="center"/>
      <w:textAlignment w:val="center"/>
    </w:pPr>
    <w:rPr>
      <w:rFonts w:ascii="Arial" w:hAnsi="Arial" w:cs="Arial"/>
      <w:szCs w:val="24"/>
    </w:rPr>
  </w:style>
  <w:style w:type="paragraph" w:customStyle="1" w:styleId="xl72">
    <w:name w:val="xl72"/>
    <w:basedOn w:val="a0"/>
    <w:qFormat/>
    <w:rsid w:val="005B3670"/>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jc w:val="center"/>
      <w:textAlignment w:val="center"/>
    </w:pPr>
    <w:rPr>
      <w:rFonts w:ascii="Arial" w:hAnsi="Arial" w:cs="Arial"/>
      <w:szCs w:val="24"/>
    </w:rPr>
  </w:style>
  <w:style w:type="paragraph" w:customStyle="1" w:styleId="xl73">
    <w:name w:val="xl73"/>
    <w:basedOn w:val="a0"/>
    <w:qFormat/>
    <w:rsid w:val="005B3670"/>
    <w:pPr>
      <w:pBdr>
        <w:top w:val="single" w:sz="4" w:space="0" w:color="000000"/>
        <w:left w:val="single" w:sz="4" w:space="0" w:color="000000"/>
        <w:right w:val="single" w:sz="4" w:space="0" w:color="000000"/>
      </w:pBdr>
      <w:shd w:val="clear" w:color="000000" w:fill="FFFFFF"/>
      <w:spacing w:beforeAutospacing="1" w:after="200" w:afterAutospacing="1"/>
      <w:jc w:val="center"/>
      <w:textAlignment w:val="center"/>
    </w:pPr>
    <w:rPr>
      <w:rFonts w:ascii="Arial" w:hAnsi="Arial" w:cs="Arial"/>
      <w:szCs w:val="24"/>
    </w:rPr>
  </w:style>
  <w:style w:type="paragraph" w:customStyle="1" w:styleId="xl74">
    <w:name w:val="xl74"/>
    <w:basedOn w:val="a0"/>
    <w:qFormat/>
    <w:rsid w:val="005B3670"/>
    <w:pPr>
      <w:pBdr>
        <w:top w:val="single" w:sz="4" w:space="0" w:color="000000"/>
        <w:left w:val="single" w:sz="4" w:space="0" w:color="000000"/>
        <w:right w:val="single" w:sz="4" w:space="0" w:color="000000"/>
      </w:pBdr>
      <w:shd w:val="clear" w:color="000000" w:fill="FFFFFF"/>
      <w:spacing w:beforeAutospacing="1" w:after="200" w:afterAutospacing="1"/>
      <w:jc w:val="center"/>
      <w:textAlignment w:val="center"/>
    </w:pPr>
    <w:rPr>
      <w:rFonts w:ascii="Arial" w:hAnsi="Arial" w:cs="Arial"/>
      <w:szCs w:val="24"/>
    </w:rPr>
  </w:style>
  <w:style w:type="paragraph" w:customStyle="1" w:styleId="xl75">
    <w:name w:val="xl75"/>
    <w:basedOn w:val="a0"/>
    <w:qFormat/>
    <w:rsid w:val="005B3670"/>
    <w:pPr>
      <w:pBdr>
        <w:top w:val="single" w:sz="4" w:space="0" w:color="000000"/>
        <w:left w:val="single" w:sz="4" w:space="0" w:color="000000"/>
        <w:bottom w:val="single" w:sz="4" w:space="0" w:color="000000"/>
      </w:pBdr>
      <w:shd w:val="clear" w:color="FFFF00" w:fill="FFFFFF"/>
      <w:spacing w:beforeAutospacing="1" w:after="200" w:afterAutospacing="1"/>
      <w:textAlignment w:val="center"/>
    </w:pPr>
    <w:rPr>
      <w:rFonts w:ascii="Arial" w:hAnsi="Arial" w:cs="Arial"/>
      <w:b/>
      <w:bCs/>
      <w:szCs w:val="24"/>
    </w:rPr>
  </w:style>
  <w:style w:type="paragraph" w:customStyle="1" w:styleId="xl76">
    <w:name w:val="xl76"/>
    <w:basedOn w:val="a0"/>
    <w:qFormat/>
    <w:rsid w:val="005B3670"/>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textAlignment w:val="top"/>
    </w:pPr>
    <w:rPr>
      <w:rFonts w:ascii="Arial" w:hAnsi="Arial" w:cs="Arial"/>
      <w:b/>
      <w:bCs/>
      <w:sz w:val="22"/>
      <w:szCs w:val="22"/>
    </w:rPr>
  </w:style>
  <w:style w:type="paragraph" w:customStyle="1" w:styleId="xl77">
    <w:name w:val="xl77"/>
    <w:basedOn w:val="a0"/>
    <w:qFormat/>
    <w:rsid w:val="005B3670"/>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textAlignment w:val="top"/>
    </w:pPr>
    <w:rPr>
      <w:rFonts w:ascii="Arial" w:hAnsi="Arial" w:cs="Arial"/>
      <w:szCs w:val="24"/>
    </w:rPr>
  </w:style>
  <w:style w:type="paragraph" w:customStyle="1" w:styleId="xl78">
    <w:name w:val="xl78"/>
    <w:basedOn w:val="a0"/>
    <w:qFormat/>
    <w:rsid w:val="005B3670"/>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jc w:val="center"/>
      <w:textAlignment w:val="top"/>
    </w:pPr>
    <w:rPr>
      <w:rFonts w:ascii="Arial" w:hAnsi="Arial" w:cs="Arial"/>
      <w:szCs w:val="24"/>
    </w:rPr>
  </w:style>
  <w:style w:type="paragraph" w:customStyle="1" w:styleId="xl79">
    <w:name w:val="xl79"/>
    <w:basedOn w:val="a0"/>
    <w:qFormat/>
    <w:rsid w:val="005B3670"/>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textAlignment w:val="top"/>
    </w:pPr>
    <w:rPr>
      <w:rFonts w:ascii="Arial" w:hAnsi="Arial" w:cs="Arial"/>
      <w:szCs w:val="24"/>
    </w:rPr>
  </w:style>
  <w:style w:type="paragraph" w:customStyle="1" w:styleId="xl80">
    <w:name w:val="xl80"/>
    <w:basedOn w:val="a0"/>
    <w:qFormat/>
    <w:rsid w:val="005B3670"/>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jc w:val="center"/>
      <w:textAlignment w:val="top"/>
    </w:pPr>
    <w:rPr>
      <w:rFonts w:ascii="Arial" w:hAnsi="Arial" w:cs="Arial"/>
      <w:szCs w:val="24"/>
    </w:rPr>
  </w:style>
  <w:style w:type="paragraph" w:customStyle="1" w:styleId="xl81">
    <w:name w:val="xl81"/>
    <w:basedOn w:val="a0"/>
    <w:qFormat/>
    <w:rsid w:val="005B3670"/>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jc w:val="right"/>
      <w:textAlignment w:val="top"/>
    </w:pPr>
    <w:rPr>
      <w:rFonts w:ascii="Arial" w:hAnsi="Arial" w:cs="Arial"/>
      <w:szCs w:val="24"/>
    </w:rPr>
  </w:style>
  <w:style w:type="paragraph" w:customStyle="1" w:styleId="xl82">
    <w:name w:val="xl82"/>
    <w:basedOn w:val="a0"/>
    <w:qFormat/>
    <w:rsid w:val="005B3670"/>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jc w:val="right"/>
      <w:textAlignment w:val="top"/>
    </w:pPr>
    <w:rPr>
      <w:rFonts w:ascii="Arial" w:hAnsi="Arial" w:cs="Arial"/>
      <w:szCs w:val="24"/>
    </w:rPr>
  </w:style>
  <w:style w:type="paragraph" w:customStyle="1" w:styleId="xl83">
    <w:name w:val="xl83"/>
    <w:basedOn w:val="a0"/>
    <w:qFormat/>
    <w:rsid w:val="005B3670"/>
    <w:pPr>
      <w:pBdr>
        <w:top w:val="single" w:sz="4" w:space="0" w:color="000000"/>
        <w:bottom w:val="single" w:sz="4" w:space="0" w:color="000000"/>
      </w:pBdr>
      <w:shd w:val="clear" w:color="FFFF00" w:fill="FFFFFF"/>
      <w:spacing w:beforeAutospacing="1" w:after="200" w:afterAutospacing="1"/>
      <w:textAlignment w:val="top"/>
    </w:pPr>
    <w:rPr>
      <w:rFonts w:ascii="Arial" w:hAnsi="Arial" w:cs="Arial"/>
      <w:b/>
      <w:bCs/>
      <w:szCs w:val="24"/>
    </w:rPr>
  </w:style>
  <w:style w:type="paragraph" w:customStyle="1" w:styleId="xl84">
    <w:name w:val="xl84"/>
    <w:basedOn w:val="a0"/>
    <w:qFormat/>
    <w:rsid w:val="005B3670"/>
    <w:pPr>
      <w:pBdr>
        <w:top w:val="single" w:sz="4" w:space="0" w:color="000000"/>
        <w:left w:val="single" w:sz="4" w:space="0" w:color="000000"/>
        <w:bottom w:val="single" w:sz="4" w:space="0" w:color="000000"/>
      </w:pBdr>
      <w:shd w:val="clear" w:color="FFFF00" w:fill="FFFFFF"/>
      <w:spacing w:beforeAutospacing="1" w:after="200" w:afterAutospacing="1"/>
      <w:textAlignment w:val="top"/>
    </w:pPr>
    <w:rPr>
      <w:rFonts w:ascii="Arial" w:hAnsi="Arial" w:cs="Arial"/>
      <w:b/>
      <w:bCs/>
      <w:szCs w:val="24"/>
    </w:rPr>
  </w:style>
  <w:style w:type="paragraph" w:customStyle="1" w:styleId="xl85">
    <w:name w:val="xl85"/>
    <w:basedOn w:val="a0"/>
    <w:qFormat/>
    <w:rsid w:val="005B3670"/>
    <w:pPr>
      <w:shd w:val="clear" w:color="9999FF" w:fill="FFFFFF"/>
      <w:spacing w:beforeAutospacing="1" w:after="200" w:afterAutospacing="1"/>
      <w:jc w:val="center"/>
      <w:textAlignment w:val="top"/>
    </w:pPr>
    <w:rPr>
      <w:rFonts w:ascii="Arial" w:hAnsi="Arial" w:cs="Arial"/>
      <w:b/>
      <w:bCs/>
      <w:sz w:val="22"/>
      <w:szCs w:val="22"/>
    </w:rPr>
  </w:style>
  <w:style w:type="paragraph" w:customStyle="1" w:styleId="xl86">
    <w:name w:val="xl86"/>
    <w:basedOn w:val="a0"/>
    <w:qFormat/>
    <w:rsid w:val="005B3670"/>
    <w:pPr>
      <w:pBdr>
        <w:top w:val="single" w:sz="4" w:space="0" w:color="000000"/>
        <w:bottom w:val="single" w:sz="4" w:space="0" w:color="000000"/>
      </w:pBdr>
      <w:shd w:val="clear" w:color="FFFF00" w:fill="FFFFFF"/>
      <w:spacing w:beforeAutospacing="1" w:after="200" w:afterAutospacing="1"/>
      <w:textAlignment w:val="top"/>
    </w:pPr>
    <w:rPr>
      <w:rFonts w:ascii="Arial" w:hAnsi="Arial" w:cs="Arial"/>
      <w:szCs w:val="24"/>
    </w:rPr>
  </w:style>
  <w:style w:type="paragraph" w:customStyle="1" w:styleId="xl87">
    <w:name w:val="xl87"/>
    <w:basedOn w:val="a0"/>
    <w:qFormat/>
    <w:rsid w:val="005B3670"/>
    <w:pPr>
      <w:pBdr>
        <w:top w:val="single" w:sz="4" w:space="0" w:color="000000"/>
        <w:bottom w:val="single" w:sz="4" w:space="0" w:color="000000"/>
      </w:pBdr>
      <w:shd w:val="clear" w:color="FFFF00" w:fill="FFFFFF"/>
      <w:spacing w:beforeAutospacing="1" w:after="200" w:afterAutospacing="1"/>
      <w:textAlignment w:val="top"/>
    </w:pPr>
    <w:rPr>
      <w:rFonts w:ascii="Arial" w:hAnsi="Arial" w:cs="Arial"/>
      <w:szCs w:val="24"/>
    </w:rPr>
  </w:style>
  <w:style w:type="paragraph" w:customStyle="1" w:styleId="xl88">
    <w:name w:val="xl88"/>
    <w:basedOn w:val="a0"/>
    <w:qFormat/>
    <w:rsid w:val="005B3670"/>
    <w:pPr>
      <w:pBdr>
        <w:bottom w:val="single" w:sz="4" w:space="0" w:color="000000"/>
      </w:pBdr>
      <w:shd w:val="clear" w:color="9999FF" w:fill="FFFFFF"/>
      <w:spacing w:beforeAutospacing="1" w:after="200" w:afterAutospacing="1"/>
      <w:jc w:val="center"/>
      <w:textAlignment w:val="top"/>
    </w:pPr>
    <w:rPr>
      <w:rFonts w:ascii="Arial" w:hAnsi="Arial" w:cs="Arial"/>
      <w:b/>
      <w:bCs/>
      <w:sz w:val="22"/>
      <w:szCs w:val="22"/>
    </w:rPr>
  </w:style>
  <w:style w:type="paragraph" w:customStyle="1" w:styleId="xl89">
    <w:name w:val="xl89"/>
    <w:basedOn w:val="a0"/>
    <w:qFormat/>
    <w:rsid w:val="005B3670"/>
    <w:pPr>
      <w:pBdr>
        <w:top w:val="single" w:sz="4" w:space="0" w:color="000000"/>
        <w:left w:val="single" w:sz="4" w:space="0" w:color="000000"/>
        <w:bottom w:val="single" w:sz="4" w:space="0" w:color="000000"/>
      </w:pBdr>
      <w:shd w:val="clear" w:color="FFFF00" w:fill="FFFFFF"/>
      <w:spacing w:beforeAutospacing="1" w:after="200" w:afterAutospacing="1"/>
      <w:textAlignment w:val="top"/>
    </w:pPr>
    <w:rPr>
      <w:rFonts w:ascii="Arial" w:hAnsi="Arial" w:cs="Arial"/>
      <w:b/>
      <w:bCs/>
      <w:szCs w:val="24"/>
    </w:rPr>
  </w:style>
  <w:style w:type="paragraph" w:customStyle="1" w:styleId="xl90">
    <w:name w:val="xl90"/>
    <w:basedOn w:val="a0"/>
    <w:qFormat/>
    <w:rsid w:val="005B3670"/>
    <w:pPr>
      <w:shd w:val="clear" w:color="9999FF" w:fill="FFFFFF"/>
      <w:spacing w:beforeAutospacing="1" w:after="200" w:afterAutospacing="1"/>
      <w:jc w:val="center"/>
      <w:textAlignment w:val="top"/>
    </w:pPr>
    <w:rPr>
      <w:rFonts w:ascii="Arial" w:hAnsi="Arial" w:cs="Arial"/>
      <w:b/>
      <w:bCs/>
      <w:sz w:val="22"/>
      <w:szCs w:val="22"/>
    </w:rPr>
  </w:style>
  <w:style w:type="paragraph" w:customStyle="1" w:styleId="xl91">
    <w:name w:val="xl91"/>
    <w:basedOn w:val="a0"/>
    <w:qFormat/>
    <w:rsid w:val="005B3670"/>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jc w:val="center"/>
      <w:textAlignment w:val="top"/>
    </w:pPr>
    <w:rPr>
      <w:rFonts w:ascii="Arial" w:hAnsi="Arial" w:cs="Arial"/>
      <w:szCs w:val="24"/>
    </w:rPr>
  </w:style>
  <w:style w:type="paragraph" w:customStyle="1" w:styleId="xl92">
    <w:name w:val="xl92"/>
    <w:basedOn w:val="a0"/>
    <w:qFormat/>
    <w:rsid w:val="005B3670"/>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jc w:val="right"/>
      <w:textAlignment w:val="top"/>
    </w:pPr>
    <w:rPr>
      <w:rFonts w:ascii="Arial" w:hAnsi="Arial" w:cs="Arial"/>
      <w:szCs w:val="24"/>
    </w:rPr>
  </w:style>
  <w:style w:type="paragraph" w:customStyle="1" w:styleId="xl93">
    <w:name w:val="xl93"/>
    <w:basedOn w:val="a0"/>
    <w:qFormat/>
    <w:rsid w:val="005B3670"/>
    <w:pPr>
      <w:pBdr>
        <w:top w:val="single" w:sz="4" w:space="0" w:color="000000"/>
        <w:bottom w:val="single" w:sz="4" w:space="0" w:color="000000"/>
      </w:pBdr>
      <w:shd w:val="clear" w:color="FFFF00" w:fill="FFFFFF"/>
      <w:spacing w:beforeAutospacing="1" w:after="200" w:afterAutospacing="1"/>
      <w:textAlignment w:val="top"/>
    </w:pPr>
    <w:rPr>
      <w:rFonts w:ascii="Arial" w:hAnsi="Arial" w:cs="Arial"/>
      <w:b/>
      <w:bCs/>
      <w:szCs w:val="24"/>
    </w:rPr>
  </w:style>
  <w:style w:type="paragraph" w:customStyle="1" w:styleId="xl94">
    <w:name w:val="xl94"/>
    <w:basedOn w:val="a0"/>
    <w:qFormat/>
    <w:rsid w:val="005B3670"/>
    <w:pPr>
      <w:pBdr>
        <w:top w:val="single" w:sz="4" w:space="0" w:color="000000"/>
        <w:bottom w:val="single" w:sz="4" w:space="0" w:color="000000"/>
      </w:pBdr>
      <w:shd w:val="clear" w:color="FFFF00" w:fill="FFFFFF"/>
      <w:spacing w:beforeAutospacing="1" w:after="200" w:afterAutospacing="1"/>
      <w:textAlignment w:val="top"/>
    </w:pPr>
    <w:rPr>
      <w:rFonts w:ascii="Arial" w:hAnsi="Arial" w:cs="Arial"/>
      <w:b/>
      <w:bCs/>
      <w:szCs w:val="24"/>
    </w:rPr>
  </w:style>
  <w:style w:type="paragraph" w:customStyle="1" w:styleId="xl95">
    <w:name w:val="xl95"/>
    <w:basedOn w:val="a0"/>
    <w:qFormat/>
    <w:rsid w:val="005B3670"/>
    <w:pPr>
      <w:shd w:val="clear" w:color="000000" w:fill="FFFFFF"/>
      <w:spacing w:beforeAutospacing="1" w:after="200" w:afterAutospacing="1"/>
      <w:jc w:val="center"/>
      <w:textAlignment w:val="top"/>
    </w:pPr>
    <w:rPr>
      <w:rFonts w:ascii="Arial" w:hAnsi="Arial" w:cs="Arial"/>
      <w:szCs w:val="24"/>
    </w:rPr>
  </w:style>
  <w:style w:type="paragraph" w:customStyle="1" w:styleId="xl96">
    <w:name w:val="xl96"/>
    <w:basedOn w:val="a0"/>
    <w:qFormat/>
    <w:rsid w:val="005B3670"/>
    <w:pPr>
      <w:shd w:val="clear" w:color="000000" w:fill="FFFFFF"/>
      <w:spacing w:beforeAutospacing="1" w:after="200" w:afterAutospacing="1"/>
      <w:jc w:val="right"/>
      <w:textAlignment w:val="top"/>
    </w:pPr>
    <w:rPr>
      <w:rFonts w:ascii="Arial" w:hAnsi="Arial" w:cs="Arial"/>
      <w:szCs w:val="24"/>
    </w:rPr>
  </w:style>
  <w:style w:type="paragraph" w:customStyle="1" w:styleId="FORMATTEXT0">
    <w:name w:val=".FORMATTEXT"/>
    <w:uiPriority w:val="99"/>
    <w:qFormat/>
    <w:rsid w:val="005B3670"/>
    <w:pPr>
      <w:widowControl w:val="0"/>
      <w:suppressAutoHyphens/>
    </w:pPr>
    <w:rPr>
      <w:rFonts w:eastAsiaTheme="minorEastAsia"/>
      <w:sz w:val="24"/>
      <w:szCs w:val="24"/>
    </w:rPr>
  </w:style>
  <w:style w:type="paragraph" w:customStyle="1" w:styleId="affb">
    <w:name w:val="Содержимое таблицы"/>
    <w:basedOn w:val="a0"/>
    <w:qFormat/>
    <w:rsid w:val="005B3670"/>
    <w:pPr>
      <w:suppressLineNumbers/>
      <w:suppressAutoHyphens/>
      <w:spacing w:after="200" w:line="276" w:lineRule="auto"/>
    </w:pPr>
    <w:rPr>
      <w:rFonts w:asciiTheme="minorHAnsi" w:eastAsiaTheme="minorHAnsi" w:hAnsiTheme="minorHAnsi" w:cstheme="minorBidi"/>
      <w:sz w:val="22"/>
      <w:szCs w:val="22"/>
      <w:lang w:eastAsia="en-US"/>
    </w:rPr>
  </w:style>
  <w:style w:type="paragraph" w:customStyle="1" w:styleId="affc">
    <w:name w:val="Заголовок таблицы"/>
    <w:basedOn w:val="affb"/>
    <w:qFormat/>
    <w:rsid w:val="005B3670"/>
    <w:pPr>
      <w:jc w:val="center"/>
    </w:pPr>
    <w:rPr>
      <w:b/>
      <w:bCs/>
    </w:rPr>
  </w:style>
  <w:style w:type="numbering" w:customStyle="1" w:styleId="1b">
    <w:name w:val="Нет списка1"/>
    <w:next w:val="a3"/>
    <w:uiPriority w:val="99"/>
    <w:semiHidden/>
    <w:unhideWhenUsed/>
    <w:rsid w:val="005B3670"/>
  </w:style>
  <w:style w:type="character" w:customStyle="1" w:styleId="a9">
    <w:name w:val="Основной текст Знак"/>
    <w:basedOn w:val="a1"/>
    <w:link w:val="a8"/>
    <w:rsid w:val="005B3670"/>
    <w:rPr>
      <w:b/>
      <w:bCs/>
      <w:sz w:val="22"/>
      <w:szCs w:val="24"/>
    </w:rPr>
  </w:style>
  <w:style w:type="paragraph" w:customStyle="1" w:styleId="1c">
    <w:name w:val="Название объекта1"/>
    <w:basedOn w:val="a0"/>
    <w:next w:val="a0"/>
    <w:rsid w:val="005B3670"/>
    <w:pPr>
      <w:widowControl w:val="0"/>
      <w:suppressAutoHyphens/>
      <w:ind w:right="1089"/>
      <w:jc w:val="center"/>
    </w:pPr>
    <w:rPr>
      <w:rFonts w:eastAsia="SimSun" w:cs="Mangal"/>
      <w:kern w:val="1"/>
      <w:szCs w:val="24"/>
      <w:lang w:eastAsia="zh-CN" w:bidi="hi-IN"/>
    </w:rPr>
  </w:style>
  <w:style w:type="character" w:customStyle="1" w:styleId="11">
    <w:name w:val="Верхний колонтитул Знак1"/>
    <w:basedOn w:val="a1"/>
    <w:link w:val="a4"/>
    <w:uiPriority w:val="99"/>
    <w:rsid w:val="005B3670"/>
    <w:rPr>
      <w:sz w:val="24"/>
    </w:rPr>
  </w:style>
  <w:style w:type="character" w:customStyle="1" w:styleId="12">
    <w:name w:val="Нижний колонтитул Знак1"/>
    <w:basedOn w:val="a1"/>
    <w:link w:val="a5"/>
    <w:rsid w:val="005B3670"/>
    <w:rPr>
      <w:sz w:val="24"/>
    </w:rPr>
  </w:style>
  <w:style w:type="character" w:customStyle="1" w:styleId="14">
    <w:name w:val="Текст выноски Знак1"/>
    <w:basedOn w:val="a1"/>
    <w:link w:val="ab"/>
    <w:uiPriority w:val="99"/>
    <w:semiHidden/>
    <w:rsid w:val="005B3670"/>
    <w:rPr>
      <w:rFonts w:ascii="Tahoma" w:hAnsi="Tahoma" w:cs="Tahoma"/>
      <w:sz w:val="16"/>
      <w:szCs w:val="16"/>
    </w:rPr>
  </w:style>
  <w:style w:type="character" w:customStyle="1" w:styleId="13">
    <w:name w:val="Основной текст с отступом Знак1"/>
    <w:basedOn w:val="a1"/>
    <w:link w:val="aa"/>
    <w:uiPriority w:val="99"/>
    <w:rsid w:val="005B3670"/>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377698">
      <w:bodyDiv w:val="1"/>
      <w:marLeft w:val="0"/>
      <w:marRight w:val="0"/>
      <w:marTop w:val="0"/>
      <w:marBottom w:val="0"/>
      <w:divBdr>
        <w:top w:val="none" w:sz="0" w:space="0" w:color="auto"/>
        <w:left w:val="none" w:sz="0" w:space="0" w:color="auto"/>
        <w:bottom w:val="none" w:sz="0" w:space="0" w:color="auto"/>
        <w:right w:val="none" w:sz="0" w:space="0" w:color="auto"/>
      </w:divBdr>
    </w:div>
    <w:div w:id="280887811">
      <w:bodyDiv w:val="1"/>
      <w:marLeft w:val="0"/>
      <w:marRight w:val="0"/>
      <w:marTop w:val="0"/>
      <w:marBottom w:val="0"/>
      <w:divBdr>
        <w:top w:val="none" w:sz="0" w:space="0" w:color="auto"/>
        <w:left w:val="none" w:sz="0" w:space="0" w:color="auto"/>
        <w:bottom w:val="none" w:sz="0" w:space="0" w:color="auto"/>
        <w:right w:val="none" w:sz="0" w:space="0" w:color="auto"/>
      </w:divBdr>
    </w:div>
    <w:div w:id="298919552">
      <w:bodyDiv w:val="1"/>
      <w:marLeft w:val="0"/>
      <w:marRight w:val="0"/>
      <w:marTop w:val="0"/>
      <w:marBottom w:val="0"/>
      <w:divBdr>
        <w:top w:val="none" w:sz="0" w:space="0" w:color="auto"/>
        <w:left w:val="none" w:sz="0" w:space="0" w:color="auto"/>
        <w:bottom w:val="none" w:sz="0" w:space="0" w:color="auto"/>
        <w:right w:val="none" w:sz="0" w:space="0" w:color="auto"/>
      </w:divBdr>
    </w:div>
    <w:div w:id="379207578">
      <w:bodyDiv w:val="1"/>
      <w:marLeft w:val="0"/>
      <w:marRight w:val="0"/>
      <w:marTop w:val="0"/>
      <w:marBottom w:val="0"/>
      <w:divBdr>
        <w:top w:val="none" w:sz="0" w:space="0" w:color="auto"/>
        <w:left w:val="none" w:sz="0" w:space="0" w:color="auto"/>
        <w:bottom w:val="none" w:sz="0" w:space="0" w:color="auto"/>
        <w:right w:val="none" w:sz="0" w:space="0" w:color="auto"/>
      </w:divBdr>
      <w:divsChild>
        <w:div w:id="185676691">
          <w:marLeft w:val="0"/>
          <w:marRight w:val="0"/>
          <w:marTop w:val="120"/>
          <w:marBottom w:val="0"/>
          <w:divBdr>
            <w:top w:val="none" w:sz="0" w:space="0" w:color="auto"/>
            <w:left w:val="none" w:sz="0" w:space="0" w:color="auto"/>
            <w:bottom w:val="none" w:sz="0" w:space="0" w:color="auto"/>
            <w:right w:val="none" w:sz="0" w:space="0" w:color="auto"/>
          </w:divBdr>
        </w:div>
        <w:div w:id="393547977">
          <w:marLeft w:val="0"/>
          <w:marRight w:val="0"/>
          <w:marTop w:val="120"/>
          <w:marBottom w:val="0"/>
          <w:divBdr>
            <w:top w:val="none" w:sz="0" w:space="0" w:color="auto"/>
            <w:left w:val="none" w:sz="0" w:space="0" w:color="auto"/>
            <w:bottom w:val="none" w:sz="0" w:space="0" w:color="auto"/>
            <w:right w:val="none" w:sz="0" w:space="0" w:color="auto"/>
          </w:divBdr>
        </w:div>
        <w:div w:id="854929597">
          <w:marLeft w:val="0"/>
          <w:marRight w:val="0"/>
          <w:marTop w:val="120"/>
          <w:marBottom w:val="0"/>
          <w:divBdr>
            <w:top w:val="none" w:sz="0" w:space="0" w:color="auto"/>
            <w:left w:val="none" w:sz="0" w:space="0" w:color="auto"/>
            <w:bottom w:val="none" w:sz="0" w:space="0" w:color="auto"/>
            <w:right w:val="none" w:sz="0" w:space="0" w:color="auto"/>
          </w:divBdr>
        </w:div>
        <w:div w:id="1609391164">
          <w:marLeft w:val="0"/>
          <w:marRight w:val="0"/>
          <w:marTop w:val="120"/>
          <w:marBottom w:val="0"/>
          <w:divBdr>
            <w:top w:val="none" w:sz="0" w:space="0" w:color="auto"/>
            <w:left w:val="none" w:sz="0" w:space="0" w:color="auto"/>
            <w:bottom w:val="none" w:sz="0" w:space="0" w:color="auto"/>
            <w:right w:val="none" w:sz="0" w:space="0" w:color="auto"/>
          </w:divBdr>
        </w:div>
        <w:div w:id="1734040387">
          <w:marLeft w:val="0"/>
          <w:marRight w:val="0"/>
          <w:marTop w:val="120"/>
          <w:marBottom w:val="0"/>
          <w:divBdr>
            <w:top w:val="none" w:sz="0" w:space="0" w:color="auto"/>
            <w:left w:val="none" w:sz="0" w:space="0" w:color="auto"/>
            <w:bottom w:val="none" w:sz="0" w:space="0" w:color="auto"/>
            <w:right w:val="none" w:sz="0" w:space="0" w:color="auto"/>
          </w:divBdr>
        </w:div>
      </w:divsChild>
    </w:div>
    <w:div w:id="466896848">
      <w:bodyDiv w:val="1"/>
      <w:marLeft w:val="0"/>
      <w:marRight w:val="0"/>
      <w:marTop w:val="0"/>
      <w:marBottom w:val="0"/>
      <w:divBdr>
        <w:top w:val="none" w:sz="0" w:space="0" w:color="auto"/>
        <w:left w:val="none" w:sz="0" w:space="0" w:color="auto"/>
        <w:bottom w:val="none" w:sz="0" w:space="0" w:color="auto"/>
        <w:right w:val="none" w:sz="0" w:space="0" w:color="auto"/>
      </w:divBdr>
    </w:div>
    <w:div w:id="468286611">
      <w:bodyDiv w:val="1"/>
      <w:marLeft w:val="0"/>
      <w:marRight w:val="0"/>
      <w:marTop w:val="0"/>
      <w:marBottom w:val="0"/>
      <w:divBdr>
        <w:top w:val="none" w:sz="0" w:space="0" w:color="auto"/>
        <w:left w:val="none" w:sz="0" w:space="0" w:color="auto"/>
        <w:bottom w:val="none" w:sz="0" w:space="0" w:color="auto"/>
        <w:right w:val="none" w:sz="0" w:space="0" w:color="auto"/>
      </w:divBdr>
    </w:div>
    <w:div w:id="476731086">
      <w:bodyDiv w:val="1"/>
      <w:marLeft w:val="0"/>
      <w:marRight w:val="0"/>
      <w:marTop w:val="0"/>
      <w:marBottom w:val="0"/>
      <w:divBdr>
        <w:top w:val="none" w:sz="0" w:space="0" w:color="auto"/>
        <w:left w:val="none" w:sz="0" w:space="0" w:color="auto"/>
        <w:bottom w:val="none" w:sz="0" w:space="0" w:color="auto"/>
        <w:right w:val="none" w:sz="0" w:space="0" w:color="auto"/>
      </w:divBdr>
    </w:div>
    <w:div w:id="482890216">
      <w:bodyDiv w:val="1"/>
      <w:marLeft w:val="0"/>
      <w:marRight w:val="0"/>
      <w:marTop w:val="0"/>
      <w:marBottom w:val="0"/>
      <w:divBdr>
        <w:top w:val="none" w:sz="0" w:space="0" w:color="auto"/>
        <w:left w:val="none" w:sz="0" w:space="0" w:color="auto"/>
        <w:bottom w:val="none" w:sz="0" w:space="0" w:color="auto"/>
        <w:right w:val="none" w:sz="0" w:space="0" w:color="auto"/>
      </w:divBdr>
    </w:div>
    <w:div w:id="489250541">
      <w:bodyDiv w:val="1"/>
      <w:marLeft w:val="0"/>
      <w:marRight w:val="0"/>
      <w:marTop w:val="0"/>
      <w:marBottom w:val="0"/>
      <w:divBdr>
        <w:top w:val="none" w:sz="0" w:space="0" w:color="auto"/>
        <w:left w:val="none" w:sz="0" w:space="0" w:color="auto"/>
        <w:bottom w:val="none" w:sz="0" w:space="0" w:color="auto"/>
        <w:right w:val="none" w:sz="0" w:space="0" w:color="auto"/>
      </w:divBdr>
    </w:div>
    <w:div w:id="593444344">
      <w:bodyDiv w:val="1"/>
      <w:marLeft w:val="0"/>
      <w:marRight w:val="0"/>
      <w:marTop w:val="0"/>
      <w:marBottom w:val="0"/>
      <w:divBdr>
        <w:top w:val="none" w:sz="0" w:space="0" w:color="auto"/>
        <w:left w:val="none" w:sz="0" w:space="0" w:color="auto"/>
        <w:bottom w:val="none" w:sz="0" w:space="0" w:color="auto"/>
        <w:right w:val="none" w:sz="0" w:space="0" w:color="auto"/>
      </w:divBdr>
    </w:div>
    <w:div w:id="613248732">
      <w:bodyDiv w:val="1"/>
      <w:marLeft w:val="0"/>
      <w:marRight w:val="0"/>
      <w:marTop w:val="0"/>
      <w:marBottom w:val="0"/>
      <w:divBdr>
        <w:top w:val="none" w:sz="0" w:space="0" w:color="auto"/>
        <w:left w:val="none" w:sz="0" w:space="0" w:color="auto"/>
        <w:bottom w:val="none" w:sz="0" w:space="0" w:color="auto"/>
        <w:right w:val="none" w:sz="0" w:space="0" w:color="auto"/>
      </w:divBdr>
      <w:divsChild>
        <w:div w:id="2039237211">
          <w:marLeft w:val="0"/>
          <w:marRight w:val="0"/>
          <w:marTop w:val="120"/>
          <w:marBottom w:val="0"/>
          <w:divBdr>
            <w:top w:val="none" w:sz="0" w:space="0" w:color="auto"/>
            <w:left w:val="none" w:sz="0" w:space="0" w:color="auto"/>
            <w:bottom w:val="none" w:sz="0" w:space="0" w:color="auto"/>
            <w:right w:val="none" w:sz="0" w:space="0" w:color="auto"/>
          </w:divBdr>
        </w:div>
        <w:div w:id="2076929732">
          <w:marLeft w:val="0"/>
          <w:marRight w:val="0"/>
          <w:marTop w:val="120"/>
          <w:marBottom w:val="0"/>
          <w:divBdr>
            <w:top w:val="none" w:sz="0" w:space="0" w:color="auto"/>
            <w:left w:val="none" w:sz="0" w:space="0" w:color="auto"/>
            <w:bottom w:val="none" w:sz="0" w:space="0" w:color="auto"/>
            <w:right w:val="none" w:sz="0" w:space="0" w:color="auto"/>
          </w:divBdr>
        </w:div>
      </w:divsChild>
    </w:div>
    <w:div w:id="695275907">
      <w:bodyDiv w:val="1"/>
      <w:marLeft w:val="0"/>
      <w:marRight w:val="0"/>
      <w:marTop w:val="0"/>
      <w:marBottom w:val="0"/>
      <w:divBdr>
        <w:top w:val="none" w:sz="0" w:space="0" w:color="auto"/>
        <w:left w:val="none" w:sz="0" w:space="0" w:color="auto"/>
        <w:bottom w:val="none" w:sz="0" w:space="0" w:color="auto"/>
        <w:right w:val="none" w:sz="0" w:space="0" w:color="auto"/>
      </w:divBdr>
      <w:divsChild>
        <w:div w:id="49812277">
          <w:marLeft w:val="0"/>
          <w:marRight w:val="0"/>
          <w:marTop w:val="120"/>
          <w:marBottom w:val="0"/>
          <w:divBdr>
            <w:top w:val="none" w:sz="0" w:space="0" w:color="auto"/>
            <w:left w:val="none" w:sz="0" w:space="0" w:color="auto"/>
            <w:bottom w:val="none" w:sz="0" w:space="0" w:color="auto"/>
            <w:right w:val="none" w:sz="0" w:space="0" w:color="auto"/>
          </w:divBdr>
        </w:div>
        <w:div w:id="762258498">
          <w:marLeft w:val="0"/>
          <w:marRight w:val="0"/>
          <w:marTop w:val="120"/>
          <w:marBottom w:val="0"/>
          <w:divBdr>
            <w:top w:val="none" w:sz="0" w:space="0" w:color="auto"/>
            <w:left w:val="none" w:sz="0" w:space="0" w:color="auto"/>
            <w:bottom w:val="none" w:sz="0" w:space="0" w:color="auto"/>
            <w:right w:val="none" w:sz="0" w:space="0" w:color="auto"/>
          </w:divBdr>
        </w:div>
        <w:div w:id="1790931599">
          <w:marLeft w:val="0"/>
          <w:marRight w:val="0"/>
          <w:marTop w:val="120"/>
          <w:marBottom w:val="0"/>
          <w:divBdr>
            <w:top w:val="none" w:sz="0" w:space="0" w:color="auto"/>
            <w:left w:val="none" w:sz="0" w:space="0" w:color="auto"/>
            <w:bottom w:val="none" w:sz="0" w:space="0" w:color="auto"/>
            <w:right w:val="none" w:sz="0" w:space="0" w:color="auto"/>
          </w:divBdr>
        </w:div>
        <w:div w:id="2041004741">
          <w:marLeft w:val="0"/>
          <w:marRight w:val="0"/>
          <w:marTop w:val="120"/>
          <w:marBottom w:val="0"/>
          <w:divBdr>
            <w:top w:val="none" w:sz="0" w:space="0" w:color="auto"/>
            <w:left w:val="none" w:sz="0" w:space="0" w:color="auto"/>
            <w:bottom w:val="none" w:sz="0" w:space="0" w:color="auto"/>
            <w:right w:val="none" w:sz="0" w:space="0" w:color="auto"/>
          </w:divBdr>
        </w:div>
      </w:divsChild>
    </w:div>
    <w:div w:id="747389218">
      <w:bodyDiv w:val="1"/>
      <w:marLeft w:val="0"/>
      <w:marRight w:val="0"/>
      <w:marTop w:val="0"/>
      <w:marBottom w:val="0"/>
      <w:divBdr>
        <w:top w:val="none" w:sz="0" w:space="0" w:color="auto"/>
        <w:left w:val="none" w:sz="0" w:space="0" w:color="auto"/>
        <w:bottom w:val="none" w:sz="0" w:space="0" w:color="auto"/>
        <w:right w:val="none" w:sz="0" w:space="0" w:color="auto"/>
      </w:divBdr>
      <w:divsChild>
        <w:div w:id="406072768">
          <w:marLeft w:val="0"/>
          <w:marRight w:val="0"/>
          <w:marTop w:val="120"/>
          <w:marBottom w:val="0"/>
          <w:divBdr>
            <w:top w:val="none" w:sz="0" w:space="0" w:color="auto"/>
            <w:left w:val="none" w:sz="0" w:space="0" w:color="auto"/>
            <w:bottom w:val="none" w:sz="0" w:space="0" w:color="auto"/>
            <w:right w:val="none" w:sz="0" w:space="0" w:color="auto"/>
          </w:divBdr>
        </w:div>
        <w:div w:id="1024673237">
          <w:marLeft w:val="0"/>
          <w:marRight w:val="0"/>
          <w:marTop w:val="120"/>
          <w:marBottom w:val="0"/>
          <w:divBdr>
            <w:top w:val="none" w:sz="0" w:space="0" w:color="auto"/>
            <w:left w:val="none" w:sz="0" w:space="0" w:color="auto"/>
            <w:bottom w:val="none" w:sz="0" w:space="0" w:color="auto"/>
            <w:right w:val="none" w:sz="0" w:space="0" w:color="auto"/>
          </w:divBdr>
        </w:div>
        <w:div w:id="1111820402">
          <w:marLeft w:val="0"/>
          <w:marRight w:val="0"/>
          <w:marTop w:val="120"/>
          <w:marBottom w:val="0"/>
          <w:divBdr>
            <w:top w:val="none" w:sz="0" w:space="0" w:color="auto"/>
            <w:left w:val="none" w:sz="0" w:space="0" w:color="auto"/>
            <w:bottom w:val="none" w:sz="0" w:space="0" w:color="auto"/>
            <w:right w:val="none" w:sz="0" w:space="0" w:color="auto"/>
          </w:divBdr>
        </w:div>
        <w:div w:id="1419450311">
          <w:marLeft w:val="0"/>
          <w:marRight w:val="0"/>
          <w:marTop w:val="120"/>
          <w:marBottom w:val="0"/>
          <w:divBdr>
            <w:top w:val="none" w:sz="0" w:space="0" w:color="auto"/>
            <w:left w:val="none" w:sz="0" w:space="0" w:color="auto"/>
            <w:bottom w:val="none" w:sz="0" w:space="0" w:color="auto"/>
            <w:right w:val="none" w:sz="0" w:space="0" w:color="auto"/>
          </w:divBdr>
        </w:div>
        <w:div w:id="2133401518">
          <w:marLeft w:val="0"/>
          <w:marRight w:val="0"/>
          <w:marTop w:val="120"/>
          <w:marBottom w:val="0"/>
          <w:divBdr>
            <w:top w:val="none" w:sz="0" w:space="0" w:color="auto"/>
            <w:left w:val="none" w:sz="0" w:space="0" w:color="auto"/>
            <w:bottom w:val="none" w:sz="0" w:space="0" w:color="auto"/>
            <w:right w:val="none" w:sz="0" w:space="0" w:color="auto"/>
          </w:divBdr>
        </w:div>
      </w:divsChild>
    </w:div>
    <w:div w:id="751463063">
      <w:bodyDiv w:val="1"/>
      <w:marLeft w:val="0"/>
      <w:marRight w:val="0"/>
      <w:marTop w:val="0"/>
      <w:marBottom w:val="0"/>
      <w:divBdr>
        <w:top w:val="none" w:sz="0" w:space="0" w:color="auto"/>
        <w:left w:val="none" w:sz="0" w:space="0" w:color="auto"/>
        <w:bottom w:val="none" w:sz="0" w:space="0" w:color="auto"/>
        <w:right w:val="none" w:sz="0" w:space="0" w:color="auto"/>
      </w:divBdr>
      <w:divsChild>
        <w:div w:id="236551130">
          <w:marLeft w:val="0"/>
          <w:marRight w:val="0"/>
          <w:marTop w:val="0"/>
          <w:marBottom w:val="0"/>
          <w:divBdr>
            <w:top w:val="none" w:sz="0" w:space="0" w:color="auto"/>
            <w:left w:val="none" w:sz="0" w:space="0" w:color="auto"/>
            <w:bottom w:val="none" w:sz="0" w:space="0" w:color="auto"/>
            <w:right w:val="none" w:sz="0" w:space="0" w:color="auto"/>
          </w:divBdr>
          <w:divsChild>
            <w:div w:id="516582234">
              <w:marLeft w:val="0"/>
              <w:marRight w:val="0"/>
              <w:marTop w:val="0"/>
              <w:marBottom w:val="0"/>
              <w:divBdr>
                <w:top w:val="none" w:sz="0" w:space="0" w:color="auto"/>
                <w:left w:val="none" w:sz="0" w:space="0" w:color="auto"/>
                <w:bottom w:val="none" w:sz="0" w:space="0" w:color="auto"/>
                <w:right w:val="none" w:sz="0" w:space="0" w:color="auto"/>
              </w:divBdr>
            </w:div>
          </w:divsChild>
        </w:div>
        <w:div w:id="248855373">
          <w:marLeft w:val="0"/>
          <w:marRight w:val="0"/>
          <w:marTop w:val="0"/>
          <w:marBottom w:val="0"/>
          <w:divBdr>
            <w:top w:val="none" w:sz="0" w:space="0" w:color="auto"/>
            <w:left w:val="none" w:sz="0" w:space="0" w:color="auto"/>
            <w:bottom w:val="none" w:sz="0" w:space="0" w:color="auto"/>
            <w:right w:val="none" w:sz="0" w:space="0" w:color="auto"/>
          </w:divBdr>
        </w:div>
        <w:div w:id="674191720">
          <w:marLeft w:val="0"/>
          <w:marRight w:val="0"/>
          <w:marTop w:val="0"/>
          <w:marBottom w:val="0"/>
          <w:divBdr>
            <w:top w:val="none" w:sz="0" w:space="0" w:color="auto"/>
            <w:left w:val="none" w:sz="0" w:space="0" w:color="auto"/>
            <w:bottom w:val="none" w:sz="0" w:space="0" w:color="auto"/>
            <w:right w:val="none" w:sz="0" w:space="0" w:color="auto"/>
          </w:divBdr>
        </w:div>
        <w:div w:id="713504588">
          <w:marLeft w:val="0"/>
          <w:marRight w:val="0"/>
          <w:marTop w:val="0"/>
          <w:marBottom w:val="0"/>
          <w:divBdr>
            <w:top w:val="none" w:sz="0" w:space="0" w:color="auto"/>
            <w:left w:val="none" w:sz="0" w:space="0" w:color="auto"/>
            <w:bottom w:val="none" w:sz="0" w:space="0" w:color="auto"/>
            <w:right w:val="none" w:sz="0" w:space="0" w:color="auto"/>
          </w:divBdr>
          <w:divsChild>
            <w:div w:id="35743135">
              <w:marLeft w:val="0"/>
              <w:marRight w:val="0"/>
              <w:marTop w:val="0"/>
              <w:marBottom w:val="0"/>
              <w:divBdr>
                <w:top w:val="none" w:sz="0" w:space="0" w:color="auto"/>
                <w:left w:val="none" w:sz="0" w:space="0" w:color="auto"/>
                <w:bottom w:val="none" w:sz="0" w:space="0" w:color="auto"/>
                <w:right w:val="none" w:sz="0" w:space="0" w:color="auto"/>
              </w:divBdr>
            </w:div>
          </w:divsChild>
        </w:div>
        <w:div w:id="2053144102">
          <w:marLeft w:val="0"/>
          <w:marRight w:val="0"/>
          <w:marTop w:val="0"/>
          <w:marBottom w:val="0"/>
          <w:divBdr>
            <w:top w:val="none" w:sz="0" w:space="0" w:color="auto"/>
            <w:left w:val="none" w:sz="0" w:space="0" w:color="auto"/>
            <w:bottom w:val="none" w:sz="0" w:space="0" w:color="auto"/>
            <w:right w:val="none" w:sz="0" w:space="0" w:color="auto"/>
          </w:divBdr>
        </w:div>
      </w:divsChild>
    </w:div>
    <w:div w:id="800536544">
      <w:bodyDiv w:val="1"/>
      <w:marLeft w:val="0"/>
      <w:marRight w:val="0"/>
      <w:marTop w:val="0"/>
      <w:marBottom w:val="0"/>
      <w:divBdr>
        <w:top w:val="none" w:sz="0" w:space="0" w:color="auto"/>
        <w:left w:val="none" w:sz="0" w:space="0" w:color="auto"/>
        <w:bottom w:val="none" w:sz="0" w:space="0" w:color="auto"/>
        <w:right w:val="none" w:sz="0" w:space="0" w:color="auto"/>
      </w:divBdr>
    </w:div>
    <w:div w:id="837692500">
      <w:bodyDiv w:val="1"/>
      <w:marLeft w:val="0"/>
      <w:marRight w:val="0"/>
      <w:marTop w:val="0"/>
      <w:marBottom w:val="0"/>
      <w:divBdr>
        <w:top w:val="none" w:sz="0" w:space="0" w:color="auto"/>
        <w:left w:val="none" w:sz="0" w:space="0" w:color="auto"/>
        <w:bottom w:val="none" w:sz="0" w:space="0" w:color="auto"/>
        <w:right w:val="none" w:sz="0" w:space="0" w:color="auto"/>
      </w:divBdr>
      <w:divsChild>
        <w:div w:id="37244614">
          <w:marLeft w:val="0"/>
          <w:marRight w:val="0"/>
          <w:marTop w:val="120"/>
          <w:marBottom w:val="0"/>
          <w:divBdr>
            <w:top w:val="none" w:sz="0" w:space="0" w:color="auto"/>
            <w:left w:val="none" w:sz="0" w:space="0" w:color="auto"/>
            <w:bottom w:val="none" w:sz="0" w:space="0" w:color="auto"/>
            <w:right w:val="none" w:sz="0" w:space="0" w:color="auto"/>
          </w:divBdr>
        </w:div>
        <w:div w:id="1738549488">
          <w:marLeft w:val="0"/>
          <w:marRight w:val="0"/>
          <w:marTop w:val="120"/>
          <w:marBottom w:val="0"/>
          <w:divBdr>
            <w:top w:val="none" w:sz="0" w:space="0" w:color="auto"/>
            <w:left w:val="none" w:sz="0" w:space="0" w:color="auto"/>
            <w:bottom w:val="none" w:sz="0" w:space="0" w:color="auto"/>
            <w:right w:val="none" w:sz="0" w:space="0" w:color="auto"/>
          </w:divBdr>
        </w:div>
      </w:divsChild>
    </w:div>
    <w:div w:id="904528486">
      <w:bodyDiv w:val="1"/>
      <w:marLeft w:val="0"/>
      <w:marRight w:val="0"/>
      <w:marTop w:val="0"/>
      <w:marBottom w:val="0"/>
      <w:divBdr>
        <w:top w:val="none" w:sz="0" w:space="0" w:color="auto"/>
        <w:left w:val="none" w:sz="0" w:space="0" w:color="auto"/>
        <w:bottom w:val="none" w:sz="0" w:space="0" w:color="auto"/>
        <w:right w:val="none" w:sz="0" w:space="0" w:color="auto"/>
      </w:divBdr>
    </w:div>
    <w:div w:id="977613751">
      <w:bodyDiv w:val="1"/>
      <w:marLeft w:val="0"/>
      <w:marRight w:val="0"/>
      <w:marTop w:val="0"/>
      <w:marBottom w:val="0"/>
      <w:divBdr>
        <w:top w:val="none" w:sz="0" w:space="0" w:color="auto"/>
        <w:left w:val="none" w:sz="0" w:space="0" w:color="auto"/>
        <w:bottom w:val="none" w:sz="0" w:space="0" w:color="auto"/>
        <w:right w:val="none" w:sz="0" w:space="0" w:color="auto"/>
      </w:divBdr>
    </w:div>
    <w:div w:id="990210708">
      <w:bodyDiv w:val="1"/>
      <w:marLeft w:val="0"/>
      <w:marRight w:val="0"/>
      <w:marTop w:val="0"/>
      <w:marBottom w:val="0"/>
      <w:divBdr>
        <w:top w:val="none" w:sz="0" w:space="0" w:color="auto"/>
        <w:left w:val="none" w:sz="0" w:space="0" w:color="auto"/>
        <w:bottom w:val="none" w:sz="0" w:space="0" w:color="auto"/>
        <w:right w:val="none" w:sz="0" w:space="0" w:color="auto"/>
      </w:divBdr>
      <w:divsChild>
        <w:div w:id="806821739">
          <w:marLeft w:val="0"/>
          <w:marRight w:val="0"/>
          <w:marTop w:val="0"/>
          <w:marBottom w:val="0"/>
          <w:divBdr>
            <w:top w:val="none" w:sz="0" w:space="0" w:color="auto"/>
            <w:left w:val="none" w:sz="0" w:space="0" w:color="auto"/>
            <w:bottom w:val="none" w:sz="0" w:space="0" w:color="auto"/>
            <w:right w:val="none" w:sz="0" w:space="0" w:color="auto"/>
          </w:divBdr>
        </w:div>
        <w:div w:id="1206911062">
          <w:marLeft w:val="0"/>
          <w:marRight w:val="0"/>
          <w:marTop w:val="0"/>
          <w:marBottom w:val="0"/>
          <w:divBdr>
            <w:top w:val="none" w:sz="0" w:space="0" w:color="auto"/>
            <w:left w:val="none" w:sz="0" w:space="0" w:color="auto"/>
            <w:bottom w:val="none" w:sz="0" w:space="0" w:color="auto"/>
            <w:right w:val="none" w:sz="0" w:space="0" w:color="auto"/>
          </w:divBdr>
        </w:div>
        <w:div w:id="1518080283">
          <w:marLeft w:val="0"/>
          <w:marRight w:val="0"/>
          <w:marTop w:val="0"/>
          <w:marBottom w:val="0"/>
          <w:divBdr>
            <w:top w:val="none" w:sz="0" w:space="0" w:color="auto"/>
            <w:left w:val="none" w:sz="0" w:space="0" w:color="auto"/>
            <w:bottom w:val="none" w:sz="0" w:space="0" w:color="auto"/>
            <w:right w:val="none" w:sz="0" w:space="0" w:color="auto"/>
          </w:divBdr>
        </w:div>
        <w:div w:id="1638796328">
          <w:marLeft w:val="0"/>
          <w:marRight w:val="0"/>
          <w:marTop w:val="0"/>
          <w:marBottom w:val="0"/>
          <w:divBdr>
            <w:top w:val="none" w:sz="0" w:space="0" w:color="auto"/>
            <w:left w:val="none" w:sz="0" w:space="0" w:color="auto"/>
            <w:bottom w:val="none" w:sz="0" w:space="0" w:color="auto"/>
            <w:right w:val="none" w:sz="0" w:space="0" w:color="auto"/>
          </w:divBdr>
        </w:div>
        <w:div w:id="1725524799">
          <w:marLeft w:val="0"/>
          <w:marRight w:val="0"/>
          <w:marTop w:val="0"/>
          <w:marBottom w:val="0"/>
          <w:divBdr>
            <w:top w:val="none" w:sz="0" w:space="0" w:color="auto"/>
            <w:left w:val="none" w:sz="0" w:space="0" w:color="auto"/>
            <w:bottom w:val="none" w:sz="0" w:space="0" w:color="auto"/>
            <w:right w:val="none" w:sz="0" w:space="0" w:color="auto"/>
          </w:divBdr>
        </w:div>
        <w:div w:id="1730373740">
          <w:marLeft w:val="0"/>
          <w:marRight w:val="0"/>
          <w:marTop w:val="0"/>
          <w:marBottom w:val="0"/>
          <w:divBdr>
            <w:top w:val="none" w:sz="0" w:space="0" w:color="auto"/>
            <w:left w:val="none" w:sz="0" w:space="0" w:color="auto"/>
            <w:bottom w:val="none" w:sz="0" w:space="0" w:color="auto"/>
            <w:right w:val="none" w:sz="0" w:space="0" w:color="auto"/>
          </w:divBdr>
        </w:div>
      </w:divsChild>
    </w:div>
    <w:div w:id="1011955075">
      <w:bodyDiv w:val="1"/>
      <w:marLeft w:val="0"/>
      <w:marRight w:val="0"/>
      <w:marTop w:val="0"/>
      <w:marBottom w:val="0"/>
      <w:divBdr>
        <w:top w:val="none" w:sz="0" w:space="0" w:color="auto"/>
        <w:left w:val="none" w:sz="0" w:space="0" w:color="auto"/>
        <w:bottom w:val="none" w:sz="0" w:space="0" w:color="auto"/>
        <w:right w:val="none" w:sz="0" w:space="0" w:color="auto"/>
      </w:divBdr>
    </w:div>
    <w:div w:id="1152257353">
      <w:bodyDiv w:val="1"/>
      <w:marLeft w:val="0"/>
      <w:marRight w:val="0"/>
      <w:marTop w:val="0"/>
      <w:marBottom w:val="0"/>
      <w:divBdr>
        <w:top w:val="none" w:sz="0" w:space="0" w:color="auto"/>
        <w:left w:val="none" w:sz="0" w:space="0" w:color="auto"/>
        <w:bottom w:val="none" w:sz="0" w:space="0" w:color="auto"/>
        <w:right w:val="none" w:sz="0" w:space="0" w:color="auto"/>
      </w:divBdr>
      <w:divsChild>
        <w:div w:id="1111516650">
          <w:marLeft w:val="0"/>
          <w:marRight w:val="0"/>
          <w:marTop w:val="0"/>
          <w:marBottom w:val="0"/>
          <w:divBdr>
            <w:top w:val="none" w:sz="0" w:space="0" w:color="auto"/>
            <w:left w:val="none" w:sz="0" w:space="0" w:color="auto"/>
            <w:bottom w:val="none" w:sz="0" w:space="0" w:color="auto"/>
            <w:right w:val="none" w:sz="0" w:space="0" w:color="auto"/>
          </w:divBdr>
        </w:div>
        <w:div w:id="1984311531">
          <w:marLeft w:val="0"/>
          <w:marRight w:val="0"/>
          <w:marTop w:val="0"/>
          <w:marBottom w:val="0"/>
          <w:divBdr>
            <w:top w:val="none" w:sz="0" w:space="0" w:color="auto"/>
            <w:left w:val="none" w:sz="0" w:space="0" w:color="auto"/>
            <w:bottom w:val="none" w:sz="0" w:space="0" w:color="auto"/>
            <w:right w:val="none" w:sz="0" w:space="0" w:color="auto"/>
          </w:divBdr>
        </w:div>
      </w:divsChild>
    </w:div>
    <w:div w:id="1213808334">
      <w:bodyDiv w:val="1"/>
      <w:marLeft w:val="0"/>
      <w:marRight w:val="0"/>
      <w:marTop w:val="0"/>
      <w:marBottom w:val="0"/>
      <w:divBdr>
        <w:top w:val="none" w:sz="0" w:space="0" w:color="auto"/>
        <w:left w:val="none" w:sz="0" w:space="0" w:color="auto"/>
        <w:bottom w:val="none" w:sz="0" w:space="0" w:color="auto"/>
        <w:right w:val="none" w:sz="0" w:space="0" w:color="auto"/>
      </w:divBdr>
    </w:div>
    <w:div w:id="1272594399">
      <w:bodyDiv w:val="1"/>
      <w:marLeft w:val="0"/>
      <w:marRight w:val="0"/>
      <w:marTop w:val="0"/>
      <w:marBottom w:val="0"/>
      <w:divBdr>
        <w:top w:val="none" w:sz="0" w:space="0" w:color="auto"/>
        <w:left w:val="none" w:sz="0" w:space="0" w:color="auto"/>
        <w:bottom w:val="none" w:sz="0" w:space="0" w:color="auto"/>
        <w:right w:val="none" w:sz="0" w:space="0" w:color="auto"/>
      </w:divBdr>
    </w:div>
    <w:div w:id="1284076595">
      <w:bodyDiv w:val="1"/>
      <w:marLeft w:val="0"/>
      <w:marRight w:val="0"/>
      <w:marTop w:val="0"/>
      <w:marBottom w:val="0"/>
      <w:divBdr>
        <w:top w:val="none" w:sz="0" w:space="0" w:color="auto"/>
        <w:left w:val="none" w:sz="0" w:space="0" w:color="auto"/>
        <w:bottom w:val="none" w:sz="0" w:space="0" w:color="auto"/>
        <w:right w:val="none" w:sz="0" w:space="0" w:color="auto"/>
      </w:divBdr>
    </w:div>
    <w:div w:id="1337922962">
      <w:bodyDiv w:val="1"/>
      <w:marLeft w:val="0"/>
      <w:marRight w:val="0"/>
      <w:marTop w:val="0"/>
      <w:marBottom w:val="0"/>
      <w:divBdr>
        <w:top w:val="none" w:sz="0" w:space="0" w:color="auto"/>
        <w:left w:val="none" w:sz="0" w:space="0" w:color="auto"/>
        <w:bottom w:val="none" w:sz="0" w:space="0" w:color="auto"/>
        <w:right w:val="none" w:sz="0" w:space="0" w:color="auto"/>
      </w:divBdr>
    </w:div>
    <w:div w:id="1371686282">
      <w:bodyDiv w:val="1"/>
      <w:marLeft w:val="0"/>
      <w:marRight w:val="0"/>
      <w:marTop w:val="0"/>
      <w:marBottom w:val="0"/>
      <w:divBdr>
        <w:top w:val="none" w:sz="0" w:space="0" w:color="auto"/>
        <w:left w:val="none" w:sz="0" w:space="0" w:color="auto"/>
        <w:bottom w:val="none" w:sz="0" w:space="0" w:color="auto"/>
        <w:right w:val="none" w:sz="0" w:space="0" w:color="auto"/>
      </w:divBdr>
    </w:div>
    <w:div w:id="1496073373">
      <w:bodyDiv w:val="1"/>
      <w:marLeft w:val="0"/>
      <w:marRight w:val="0"/>
      <w:marTop w:val="0"/>
      <w:marBottom w:val="0"/>
      <w:divBdr>
        <w:top w:val="none" w:sz="0" w:space="0" w:color="auto"/>
        <w:left w:val="none" w:sz="0" w:space="0" w:color="auto"/>
        <w:bottom w:val="none" w:sz="0" w:space="0" w:color="auto"/>
        <w:right w:val="none" w:sz="0" w:space="0" w:color="auto"/>
      </w:divBdr>
    </w:div>
    <w:div w:id="1526484201">
      <w:bodyDiv w:val="1"/>
      <w:marLeft w:val="0"/>
      <w:marRight w:val="0"/>
      <w:marTop w:val="0"/>
      <w:marBottom w:val="0"/>
      <w:divBdr>
        <w:top w:val="none" w:sz="0" w:space="0" w:color="auto"/>
        <w:left w:val="none" w:sz="0" w:space="0" w:color="auto"/>
        <w:bottom w:val="none" w:sz="0" w:space="0" w:color="auto"/>
        <w:right w:val="none" w:sz="0" w:space="0" w:color="auto"/>
      </w:divBdr>
      <w:divsChild>
        <w:div w:id="370303932">
          <w:marLeft w:val="0"/>
          <w:marRight w:val="0"/>
          <w:marTop w:val="120"/>
          <w:marBottom w:val="0"/>
          <w:divBdr>
            <w:top w:val="none" w:sz="0" w:space="0" w:color="auto"/>
            <w:left w:val="none" w:sz="0" w:space="0" w:color="auto"/>
            <w:bottom w:val="none" w:sz="0" w:space="0" w:color="auto"/>
            <w:right w:val="none" w:sz="0" w:space="0" w:color="auto"/>
          </w:divBdr>
        </w:div>
        <w:div w:id="1279872602">
          <w:marLeft w:val="0"/>
          <w:marRight w:val="0"/>
          <w:marTop w:val="120"/>
          <w:marBottom w:val="0"/>
          <w:divBdr>
            <w:top w:val="none" w:sz="0" w:space="0" w:color="auto"/>
            <w:left w:val="none" w:sz="0" w:space="0" w:color="auto"/>
            <w:bottom w:val="none" w:sz="0" w:space="0" w:color="auto"/>
            <w:right w:val="none" w:sz="0" w:space="0" w:color="auto"/>
          </w:divBdr>
        </w:div>
        <w:div w:id="1609317417">
          <w:marLeft w:val="0"/>
          <w:marRight w:val="0"/>
          <w:marTop w:val="120"/>
          <w:marBottom w:val="0"/>
          <w:divBdr>
            <w:top w:val="none" w:sz="0" w:space="0" w:color="auto"/>
            <w:left w:val="none" w:sz="0" w:space="0" w:color="auto"/>
            <w:bottom w:val="none" w:sz="0" w:space="0" w:color="auto"/>
            <w:right w:val="none" w:sz="0" w:space="0" w:color="auto"/>
          </w:divBdr>
        </w:div>
        <w:div w:id="2096970625">
          <w:marLeft w:val="0"/>
          <w:marRight w:val="0"/>
          <w:marTop w:val="120"/>
          <w:marBottom w:val="0"/>
          <w:divBdr>
            <w:top w:val="none" w:sz="0" w:space="0" w:color="auto"/>
            <w:left w:val="none" w:sz="0" w:space="0" w:color="auto"/>
            <w:bottom w:val="none" w:sz="0" w:space="0" w:color="auto"/>
            <w:right w:val="none" w:sz="0" w:space="0" w:color="auto"/>
          </w:divBdr>
        </w:div>
      </w:divsChild>
    </w:div>
    <w:div w:id="1538541584">
      <w:bodyDiv w:val="1"/>
      <w:marLeft w:val="0"/>
      <w:marRight w:val="0"/>
      <w:marTop w:val="0"/>
      <w:marBottom w:val="0"/>
      <w:divBdr>
        <w:top w:val="none" w:sz="0" w:space="0" w:color="auto"/>
        <w:left w:val="none" w:sz="0" w:space="0" w:color="auto"/>
        <w:bottom w:val="none" w:sz="0" w:space="0" w:color="auto"/>
        <w:right w:val="none" w:sz="0" w:space="0" w:color="auto"/>
      </w:divBdr>
    </w:div>
    <w:div w:id="1556157033">
      <w:bodyDiv w:val="1"/>
      <w:marLeft w:val="0"/>
      <w:marRight w:val="0"/>
      <w:marTop w:val="0"/>
      <w:marBottom w:val="0"/>
      <w:divBdr>
        <w:top w:val="none" w:sz="0" w:space="0" w:color="auto"/>
        <w:left w:val="none" w:sz="0" w:space="0" w:color="auto"/>
        <w:bottom w:val="none" w:sz="0" w:space="0" w:color="auto"/>
        <w:right w:val="none" w:sz="0" w:space="0" w:color="auto"/>
      </w:divBdr>
      <w:divsChild>
        <w:div w:id="992760717">
          <w:marLeft w:val="0"/>
          <w:marRight w:val="0"/>
          <w:marTop w:val="120"/>
          <w:marBottom w:val="0"/>
          <w:divBdr>
            <w:top w:val="none" w:sz="0" w:space="0" w:color="auto"/>
            <w:left w:val="none" w:sz="0" w:space="0" w:color="auto"/>
            <w:bottom w:val="none" w:sz="0" w:space="0" w:color="auto"/>
            <w:right w:val="none" w:sz="0" w:space="0" w:color="auto"/>
          </w:divBdr>
        </w:div>
        <w:div w:id="1293750682">
          <w:marLeft w:val="0"/>
          <w:marRight w:val="0"/>
          <w:marTop w:val="120"/>
          <w:marBottom w:val="0"/>
          <w:divBdr>
            <w:top w:val="none" w:sz="0" w:space="0" w:color="auto"/>
            <w:left w:val="none" w:sz="0" w:space="0" w:color="auto"/>
            <w:bottom w:val="none" w:sz="0" w:space="0" w:color="auto"/>
            <w:right w:val="none" w:sz="0" w:space="0" w:color="auto"/>
          </w:divBdr>
        </w:div>
        <w:div w:id="1629430461">
          <w:marLeft w:val="0"/>
          <w:marRight w:val="0"/>
          <w:marTop w:val="120"/>
          <w:marBottom w:val="0"/>
          <w:divBdr>
            <w:top w:val="none" w:sz="0" w:space="0" w:color="auto"/>
            <w:left w:val="none" w:sz="0" w:space="0" w:color="auto"/>
            <w:bottom w:val="none" w:sz="0" w:space="0" w:color="auto"/>
            <w:right w:val="none" w:sz="0" w:space="0" w:color="auto"/>
          </w:divBdr>
        </w:div>
        <w:div w:id="2055882649">
          <w:marLeft w:val="0"/>
          <w:marRight w:val="0"/>
          <w:marTop w:val="120"/>
          <w:marBottom w:val="0"/>
          <w:divBdr>
            <w:top w:val="none" w:sz="0" w:space="0" w:color="auto"/>
            <w:left w:val="none" w:sz="0" w:space="0" w:color="auto"/>
            <w:bottom w:val="none" w:sz="0" w:space="0" w:color="auto"/>
            <w:right w:val="none" w:sz="0" w:space="0" w:color="auto"/>
          </w:divBdr>
        </w:div>
      </w:divsChild>
    </w:div>
    <w:div w:id="1635330069">
      <w:bodyDiv w:val="1"/>
      <w:marLeft w:val="0"/>
      <w:marRight w:val="0"/>
      <w:marTop w:val="0"/>
      <w:marBottom w:val="0"/>
      <w:divBdr>
        <w:top w:val="none" w:sz="0" w:space="0" w:color="auto"/>
        <w:left w:val="none" w:sz="0" w:space="0" w:color="auto"/>
        <w:bottom w:val="none" w:sz="0" w:space="0" w:color="auto"/>
        <w:right w:val="none" w:sz="0" w:space="0" w:color="auto"/>
      </w:divBdr>
      <w:divsChild>
        <w:div w:id="243957493">
          <w:marLeft w:val="0"/>
          <w:marRight w:val="0"/>
          <w:marTop w:val="120"/>
          <w:marBottom w:val="0"/>
          <w:divBdr>
            <w:top w:val="none" w:sz="0" w:space="0" w:color="auto"/>
            <w:left w:val="none" w:sz="0" w:space="0" w:color="auto"/>
            <w:bottom w:val="none" w:sz="0" w:space="0" w:color="auto"/>
            <w:right w:val="none" w:sz="0" w:space="0" w:color="auto"/>
          </w:divBdr>
        </w:div>
        <w:div w:id="962538972">
          <w:marLeft w:val="0"/>
          <w:marRight w:val="0"/>
          <w:marTop w:val="120"/>
          <w:marBottom w:val="0"/>
          <w:divBdr>
            <w:top w:val="none" w:sz="0" w:space="0" w:color="auto"/>
            <w:left w:val="none" w:sz="0" w:space="0" w:color="auto"/>
            <w:bottom w:val="none" w:sz="0" w:space="0" w:color="auto"/>
            <w:right w:val="none" w:sz="0" w:space="0" w:color="auto"/>
          </w:divBdr>
        </w:div>
        <w:div w:id="1495954183">
          <w:marLeft w:val="0"/>
          <w:marRight w:val="0"/>
          <w:marTop w:val="120"/>
          <w:marBottom w:val="0"/>
          <w:divBdr>
            <w:top w:val="none" w:sz="0" w:space="0" w:color="auto"/>
            <w:left w:val="none" w:sz="0" w:space="0" w:color="auto"/>
            <w:bottom w:val="none" w:sz="0" w:space="0" w:color="auto"/>
            <w:right w:val="none" w:sz="0" w:space="0" w:color="auto"/>
          </w:divBdr>
        </w:div>
      </w:divsChild>
    </w:div>
    <w:div w:id="1681159164">
      <w:bodyDiv w:val="1"/>
      <w:marLeft w:val="0"/>
      <w:marRight w:val="0"/>
      <w:marTop w:val="0"/>
      <w:marBottom w:val="0"/>
      <w:divBdr>
        <w:top w:val="none" w:sz="0" w:space="0" w:color="auto"/>
        <w:left w:val="none" w:sz="0" w:space="0" w:color="auto"/>
        <w:bottom w:val="none" w:sz="0" w:space="0" w:color="auto"/>
        <w:right w:val="none" w:sz="0" w:space="0" w:color="auto"/>
      </w:divBdr>
      <w:divsChild>
        <w:div w:id="256407194">
          <w:marLeft w:val="0"/>
          <w:marRight w:val="0"/>
          <w:marTop w:val="120"/>
          <w:marBottom w:val="0"/>
          <w:divBdr>
            <w:top w:val="none" w:sz="0" w:space="0" w:color="auto"/>
            <w:left w:val="none" w:sz="0" w:space="0" w:color="auto"/>
            <w:bottom w:val="none" w:sz="0" w:space="0" w:color="auto"/>
            <w:right w:val="none" w:sz="0" w:space="0" w:color="auto"/>
          </w:divBdr>
        </w:div>
        <w:div w:id="424154536">
          <w:marLeft w:val="0"/>
          <w:marRight w:val="0"/>
          <w:marTop w:val="120"/>
          <w:marBottom w:val="0"/>
          <w:divBdr>
            <w:top w:val="none" w:sz="0" w:space="0" w:color="auto"/>
            <w:left w:val="none" w:sz="0" w:space="0" w:color="auto"/>
            <w:bottom w:val="none" w:sz="0" w:space="0" w:color="auto"/>
            <w:right w:val="none" w:sz="0" w:space="0" w:color="auto"/>
          </w:divBdr>
        </w:div>
        <w:div w:id="505025267">
          <w:marLeft w:val="0"/>
          <w:marRight w:val="0"/>
          <w:marTop w:val="120"/>
          <w:marBottom w:val="0"/>
          <w:divBdr>
            <w:top w:val="none" w:sz="0" w:space="0" w:color="auto"/>
            <w:left w:val="none" w:sz="0" w:space="0" w:color="auto"/>
            <w:bottom w:val="none" w:sz="0" w:space="0" w:color="auto"/>
            <w:right w:val="none" w:sz="0" w:space="0" w:color="auto"/>
          </w:divBdr>
        </w:div>
        <w:div w:id="1928269071">
          <w:marLeft w:val="0"/>
          <w:marRight w:val="0"/>
          <w:marTop w:val="120"/>
          <w:marBottom w:val="0"/>
          <w:divBdr>
            <w:top w:val="none" w:sz="0" w:space="0" w:color="auto"/>
            <w:left w:val="none" w:sz="0" w:space="0" w:color="auto"/>
            <w:bottom w:val="none" w:sz="0" w:space="0" w:color="auto"/>
            <w:right w:val="none" w:sz="0" w:space="0" w:color="auto"/>
          </w:divBdr>
        </w:div>
      </w:divsChild>
    </w:div>
    <w:div w:id="1876387926">
      <w:bodyDiv w:val="1"/>
      <w:marLeft w:val="0"/>
      <w:marRight w:val="0"/>
      <w:marTop w:val="0"/>
      <w:marBottom w:val="0"/>
      <w:divBdr>
        <w:top w:val="none" w:sz="0" w:space="0" w:color="auto"/>
        <w:left w:val="none" w:sz="0" w:space="0" w:color="auto"/>
        <w:bottom w:val="none" w:sz="0" w:space="0" w:color="auto"/>
        <w:right w:val="none" w:sz="0" w:space="0" w:color="auto"/>
      </w:divBdr>
    </w:div>
    <w:div w:id="1877617431">
      <w:bodyDiv w:val="1"/>
      <w:marLeft w:val="0"/>
      <w:marRight w:val="0"/>
      <w:marTop w:val="0"/>
      <w:marBottom w:val="0"/>
      <w:divBdr>
        <w:top w:val="none" w:sz="0" w:space="0" w:color="auto"/>
        <w:left w:val="none" w:sz="0" w:space="0" w:color="auto"/>
        <w:bottom w:val="none" w:sz="0" w:space="0" w:color="auto"/>
        <w:right w:val="none" w:sz="0" w:space="0" w:color="auto"/>
      </w:divBdr>
      <w:divsChild>
        <w:div w:id="1519926419">
          <w:marLeft w:val="0"/>
          <w:marRight w:val="0"/>
          <w:marTop w:val="120"/>
          <w:marBottom w:val="0"/>
          <w:divBdr>
            <w:top w:val="none" w:sz="0" w:space="0" w:color="auto"/>
            <w:left w:val="none" w:sz="0" w:space="0" w:color="auto"/>
            <w:bottom w:val="none" w:sz="0" w:space="0" w:color="auto"/>
            <w:right w:val="none" w:sz="0" w:space="0" w:color="auto"/>
          </w:divBdr>
        </w:div>
        <w:div w:id="1962689971">
          <w:marLeft w:val="0"/>
          <w:marRight w:val="0"/>
          <w:marTop w:val="120"/>
          <w:marBottom w:val="0"/>
          <w:divBdr>
            <w:top w:val="none" w:sz="0" w:space="0" w:color="auto"/>
            <w:left w:val="none" w:sz="0" w:space="0" w:color="auto"/>
            <w:bottom w:val="none" w:sz="0" w:space="0" w:color="auto"/>
            <w:right w:val="none" w:sz="0" w:space="0" w:color="auto"/>
          </w:divBdr>
        </w:div>
      </w:divsChild>
    </w:div>
    <w:div w:id="1906640362">
      <w:bodyDiv w:val="1"/>
      <w:marLeft w:val="0"/>
      <w:marRight w:val="0"/>
      <w:marTop w:val="0"/>
      <w:marBottom w:val="0"/>
      <w:divBdr>
        <w:top w:val="none" w:sz="0" w:space="0" w:color="auto"/>
        <w:left w:val="none" w:sz="0" w:space="0" w:color="auto"/>
        <w:bottom w:val="none" w:sz="0" w:space="0" w:color="auto"/>
        <w:right w:val="none" w:sz="0" w:space="0" w:color="auto"/>
      </w:divBdr>
    </w:div>
    <w:div w:id="1933195181">
      <w:bodyDiv w:val="1"/>
      <w:marLeft w:val="0"/>
      <w:marRight w:val="0"/>
      <w:marTop w:val="0"/>
      <w:marBottom w:val="0"/>
      <w:divBdr>
        <w:top w:val="none" w:sz="0" w:space="0" w:color="auto"/>
        <w:left w:val="none" w:sz="0" w:space="0" w:color="auto"/>
        <w:bottom w:val="none" w:sz="0" w:space="0" w:color="auto"/>
        <w:right w:val="none" w:sz="0" w:space="0" w:color="auto"/>
      </w:divBdr>
    </w:div>
    <w:div w:id="1975409476">
      <w:bodyDiv w:val="1"/>
      <w:marLeft w:val="0"/>
      <w:marRight w:val="0"/>
      <w:marTop w:val="0"/>
      <w:marBottom w:val="0"/>
      <w:divBdr>
        <w:top w:val="none" w:sz="0" w:space="0" w:color="auto"/>
        <w:left w:val="none" w:sz="0" w:space="0" w:color="auto"/>
        <w:bottom w:val="none" w:sz="0" w:space="0" w:color="auto"/>
        <w:right w:val="none" w:sz="0" w:space="0" w:color="auto"/>
      </w:divBdr>
    </w:div>
    <w:div w:id="1976449008">
      <w:bodyDiv w:val="1"/>
      <w:marLeft w:val="0"/>
      <w:marRight w:val="0"/>
      <w:marTop w:val="0"/>
      <w:marBottom w:val="0"/>
      <w:divBdr>
        <w:top w:val="none" w:sz="0" w:space="0" w:color="auto"/>
        <w:left w:val="none" w:sz="0" w:space="0" w:color="auto"/>
        <w:bottom w:val="none" w:sz="0" w:space="0" w:color="auto"/>
        <w:right w:val="none" w:sz="0" w:space="0" w:color="auto"/>
      </w:divBdr>
    </w:div>
    <w:div w:id="1978683027">
      <w:bodyDiv w:val="1"/>
      <w:marLeft w:val="0"/>
      <w:marRight w:val="0"/>
      <w:marTop w:val="0"/>
      <w:marBottom w:val="0"/>
      <w:divBdr>
        <w:top w:val="none" w:sz="0" w:space="0" w:color="auto"/>
        <w:left w:val="none" w:sz="0" w:space="0" w:color="auto"/>
        <w:bottom w:val="none" w:sz="0" w:space="0" w:color="auto"/>
        <w:right w:val="none" w:sz="0" w:space="0" w:color="auto"/>
      </w:divBdr>
    </w:div>
    <w:div w:id="2058888824">
      <w:bodyDiv w:val="1"/>
      <w:marLeft w:val="0"/>
      <w:marRight w:val="0"/>
      <w:marTop w:val="0"/>
      <w:marBottom w:val="0"/>
      <w:divBdr>
        <w:top w:val="none" w:sz="0" w:space="0" w:color="auto"/>
        <w:left w:val="none" w:sz="0" w:space="0" w:color="auto"/>
        <w:bottom w:val="none" w:sz="0" w:space="0" w:color="auto"/>
        <w:right w:val="none" w:sz="0" w:space="0" w:color="auto"/>
      </w:divBdr>
    </w:div>
    <w:div w:id="2067293067">
      <w:bodyDiv w:val="1"/>
      <w:marLeft w:val="0"/>
      <w:marRight w:val="0"/>
      <w:marTop w:val="0"/>
      <w:marBottom w:val="0"/>
      <w:divBdr>
        <w:top w:val="none" w:sz="0" w:space="0" w:color="auto"/>
        <w:left w:val="none" w:sz="0" w:space="0" w:color="auto"/>
        <w:bottom w:val="none" w:sz="0" w:space="0" w:color="auto"/>
        <w:right w:val="none" w:sz="0" w:space="0" w:color="auto"/>
      </w:divBdr>
      <w:divsChild>
        <w:div w:id="682711640">
          <w:marLeft w:val="0"/>
          <w:marRight w:val="0"/>
          <w:marTop w:val="120"/>
          <w:marBottom w:val="0"/>
          <w:divBdr>
            <w:top w:val="none" w:sz="0" w:space="0" w:color="auto"/>
            <w:left w:val="none" w:sz="0" w:space="0" w:color="auto"/>
            <w:bottom w:val="none" w:sz="0" w:space="0" w:color="auto"/>
            <w:right w:val="none" w:sz="0" w:space="0" w:color="auto"/>
          </w:divBdr>
        </w:div>
        <w:div w:id="1324701269">
          <w:marLeft w:val="0"/>
          <w:marRight w:val="0"/>
          <w:marTop w:val="120"/>
          <w:marBottom w:val="0"/>
          <w:divBdr>
            <w:top w:val="none" w:sz="0" w:space="0" w:color="auto"/>
            <w:left w:val="none" w:sz="0" w:space="0" w:color="auto"/>
            <w:bottom w:val="none" w:sz="0" w:space="0" w:color="auto"/>
            <w:right w:val="none" w:sz="0" w:space="0" w:color="auto"/>
          </w:divBdr>
        </w:div>
        <w:div w:id="2121682127">
          <w:marLeft w:val="0"/>
          <w:marRight w:val="0"/>
          <w:marTop w:val="120"/>
          <w:marBottom w:val="0"/>
          <w:divBdr>
            <w:top w:val="none" w:sz="0" w:space="0" w:color="auto"/>
            <w:left w:val="none" w:sz="0" w:space="0" w:color="auto"/>
            <w:bottom w:val="none" w:sz="0" w:space="0" w:color="auto"/>
            <w:right w:val="none" w:sz="0" w:space="0" w:color="auto"/>
          </w:divBdr>
        </w:div>
      </w:divsChild>
    </w:div>
    <w:div w:id="2103598493">
      <w:bodyDiv w:val="1"/>
      <w:marLeft w:val="0"/>
      <w:marRight w:val="0"/>
      <w:marTop w:val="0"/>
      <w:marBottom w:val="0"/>
      <w:divBdr>
        <w:top w:val="none" w:sz="0" w:space="0" w:color="auto"/>
        <w:left w:val="none" w:sz="0" w:space="0" w:color="auto"/>
        <w:bottom w:val="none" w:sz="0" w:space="0" w:color="auto"/>
        <w:right w:val="none" w:sz="0" w:space="0" w:color="auto"/>
      </w:divBdr>
    </w:div>
    <w:div w:id="2103913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018AA9FCE7F13808E02F7FBB7EA016C3E52ECAB331432DF615D39BAC6694CCB748C5B5DC911CA00C15AE8F98E41EA43B56E52C7E712CA579N7d5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4A3B0F02E06A8AB08DC3789BBC5D5C15A1E419B56DD243C454300D76AFE579FDB23E7CB590E1D0D8C7BF83BF43BF592E74F71E8657CA33AFN56F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9FC0C44D746A54346D4CD73D595592F362C2487734A6198FB68C9978C187319BC90608BCF90A5054D2AD3939EF9226C9CFB2721FD3A8414UA03G"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018AA9FCE7F13808E02F7FBB7EA016C3E52ECAB331432DF615D39BAC6694CCB748C5B5DC911CA60F1BAE8F98E41EA43B56E52C7E712CA579N7d5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57;&#1074;&#1077;&#1090;&#1083;&#1072;&#1085;&#1072;\Application%20Data\Microsoft\&#1064;&#1072;&#1073;&#1083;&#1086;&#1085;&#1099;\&#1064;&#1072;&#1073;&#1083;&#1086;&#1085;&#1099;%20&#1050;&#1058;&#1059;_&#1060;&#1040;&#1057;\&#1055;&#1088;&#1080;&#1082;&#1072;&#1079;%20&#1059;&#1060;&#1040;&#1057;%20&#1089;%20&#1072;&#1076;&#1088;&#1077;&#1089;&#1086;&#108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3261F9-13A6-43F8-9539-DB7154089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Приказ УФАС с адресом</Template>
  <TotalTime>387</TotalTime>
  <Pages>5</Pages>
  <Words>1938</Words>
  <Characters>15253</Characters>
  <Application>Microsoft Office Word</Application>
  <DocSecurity>0</DocSecurity>
  <Lines>127</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Elcom Ltd</Company>
  <LinksUpToDate>false</LinksUpToDate>
  <CharactersWithSpaces>17157</CharactersWithSpaces>
  <SharedDoc>false</SharedDoc>
  <HLinks>
    <vt:vector size="48" baseType="variant">
      <vt:variant>
        <vt:i4>2949229</vt:i4>
      </vt:variant>
      <vt:variant>
        <vt:i4>21</vt:i4>
      </vt:variant>
      <vt:variant>
        <vt:i4>0</vt:i4>
      </vt:variant>
      <vt:variant>
        <vt:i4>5</vt:i4>
      </vt:variant>
      <vt:variant>
        <vt:lpwstr>consultantplus://offline/ref=31813CEB31ED0469E0C3C1FDDC12E36529F258F5B2D36D3EBAAB9A202F59287E10771B65CB0D98867CG9L</vt:lpwstr>
      </vt:variant>
      <vt:variant>
        <vt:lpwstr/>
      </vt:variant>
      <vt:variant>
        <vt:i4>2949229</vt:i4>
      </vt:variant>
      <vt:variant>
        <vt:i4>18</vt:i4>
      </vt:variant>
      <vt:variant>
        <vt:i4>0</vt:i4>
      </vt:variant>
      <vt:variant>
        <vt:i4>5</vt:i4>
      </vt:variant>
      <vt:variant>
        <vt:lpwstr>consultantplus://offline/ref=31813CEB31ED0469E0C3C1FDDC12E36529F258F5B2D36D3EBAAB9A202F59287E10771B65CB0D98867CG9L</vt:lpwstr>
      </vt:variant>
      <vt:variant>
        <vt:lpwstr/>
      </vt:variant>
      <vt:variant>
        <vt:i4>2097206</vt:i4>
      </vt:variant>
      <vt:variant>
        <vt:i4>15</vt:i4>
      </vt:variant>
      <vt:variant>
        <vt:i4>0</vt:i4>
      </vt:variant>
      <vt:variant>
        <vt:i4>5</vt:i4>
      </vt:variant>
      <vt:variant>
        <vt:lpwstr>consultantplus://offline/ref=A0BF4BE71CE319244F6E7E8CCFBEC3AED33531180B01D3A17F6E57D7483B2786322109B0C2E3B929I7BCL</vt:lpwstr>
      </vt:variant>
      <vt:variant>
        <vt:lpwstr/>
      </vt:variant>
      <vt:variant>
        <vt:i4>2097203</vt:i4>
      </vt:variant>
      <vt:variant>
        <vt:i4>12</vt:i4>
      </vt:variant>
      <vt:variant>
        <vt:i4>0</vt:i4>
      </vt:variant>
      <vt:variant>
        <vt:i4>5</vt:i4>
      </vt:variant>
      <vt:variant>
        <vt:lpwstr>consultantplus://offline/ref=A0BF4BE71CE319244F6E7E8CCFBEC3AED33531180B01D3A17F6E57D7483B2786322109B0C2E3BD2CI7BAL</vt:lpwstr>
      </vt:variant>
      <vt:variant>
        <vt:lpwstr/>
      </vt:variant>
      <vt:variant>
        <vt:i4>4390917</vt:i4>
      </vt:variant>
      <vt:variant>
        <vt:i4>9</vt:i4>
      </vt:variant>
      <vt:variant>
        <vt:i4>0</vt:i4>
      </vt:variant>
      <vt:variant>
        <vt:i4>5</vt:i4>
      </vt:variant>
      <vt:variant>
        <vt:lpwstr>consultantplus://offline/ref=360DDE0282A2B1E9374688839564850102D6D093953CED265D09DDC873AB3A2D564EEC35165E7FK</vt:lpwstr>
      </vt:variant>
      <vt:variant>
        <vt:lpwstr/>
      </vt:variant>
      <vt:variant>
        <vt:i4>2293865</vt:i4>
      </vt:variant>
      <vt:variant>
        <vt:i4>6</vt:i4>
      </vt:variant>
      <vt:variant>
        <vt:i4>0</vt:i4>
      </vt:variant>
      <vt:variant>
        <vt:i4>5</vt:i4>
      </vt:variant>
      <vt:variant>
        <vt:lpwstr>consultantplus://offline/ref=360DDE0282A2B1E9374688839564850102D7D192923FED265D09DDC873AB3A2D564EEC361EE728755D7BK</vt:lpwstr>
      </vt:variant>
      <vt:variant>
        <vt:lpwstr/>
      </vt:variant>
      <vt:variant>
        <vt:i4>2162744</vt:i4>
      </vt:variant>
      <vt:variant>
        <vt:i4>3</vt:i4>
      </vt:variant>
      <vt:variant>
        <vt:i4>0</vt:i4>
      </vt:variant>
      <vt:variant>
        <vt:i4>5</vt:i4>
      </vt:variant>
      <vt:variant>
        <vt:lpwstr>consultantplus://offline/ref=38D4756339DCF0BFD2792EBF4018DEEBEB9F9221DD35B1DAF78D7597B1BEA9584CBA2219D63FEF0Bo760K</vt:lpwstr>
      </vt:variant>
      <vt:variant>
        <vt:lpwstr/>
      </vt:variant>
      <vt:variant>
        <vt:i4>2162751</vt:i4>
      </vt:variant>
      <vt:variant>
        <vt:i4>0</vt:i4>
      </vt:variant>
      <vt:variant>
        <vt:i4>0</vt:i4>
      </vt:variant>
      <vt:variant>
        <vt:i4>5</vt:i4>
      </vt:variant>
      <vt:variant>
        <vt:lpwstr>consultantplus://offline/ref=38D4756339DCF0BFD2792EBF4018DEEBEB9F9D23DD33B1DAF78D7597B1BEA9584CBA2219D63FEA0Fo76FK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КТУ</dc:creator>
  <cp:lastModifiedBy>Беликова Наталья Владимировна</cp:lastModifiedBy>
  <cp:revision>9</cp:revision>
  <cp:lastPrinted>2021-10-26T05:13:00Z</cp:lastPrinted>
  <dcterms:created xsi:type="dcterms:W3CDTF">2021-08-30T19:21:00Z</dcterms:created>
  <dcterms:modified xsi:type="dcterms:W3CDTF">2021-10-26T14:39:00Z</dcterms:modified>
</cp:coreProperties>
</file>