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E6"/>
  <w:body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Государственному заказчику –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ГОКУ «Новгородавтодор»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ул. Славная, д. 55,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Великий Новгород, 173000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Уполномоченному органу –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Администрации Губернатора</w:t>
      </w:r>
    </w:p>
    <w:p w:rsid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Новгородской области</w:t>
      </w:r>
    </w:p>
    <w:p w:rsidR="004D5F38" w:rsidRPr="00D3408A" w:rsidRDefault="004D5F38" w:rsidP="00506352">
      <w:pPr>
        <w:ind w:left="5103"/>
        <w:rPr>
          <w:sz w:val="26"/>
          <w:szCs w:val="26"/>
        </w:rPr>
      </w:pPr>
      <w:r>
        <w:rPr>
          <w:sz w:val="26"/>
          <w:szCs w:val="26"/>
        </w:rPr>
        <w:t>и его аукционной комиссии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пл. Победы-Софийская, д. 1, каб. 350,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Великий Новгород, 173005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                         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Оператору электронной площадки –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АО «Электронные торговые системы» (НЭП)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ул. Тестовская, д. 10,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г. Москва, 123112</w:t>
      </w:r>
    </w:p>
    <w:p w:rsidR="00082799" w:rsidRPr="00B62F28" w:rsidRDefault="00D3408A" w:rsidP="00506352">
      <w:pPr>
        <w:ind w:left="5103"/>
        <w:rPr>
          <w:color w:val="000000"/>
          <w:sz w:val="26"/>
          <w:szCs w:val="26"/>
          <w:lang w:val="en-US"/>
        </w:rPr>
      </w:pPr>
      <w:r w:rsidRPr="00D3408A">
        <w:rPr>
          <w:sz w:val="26"/>
          <w:szCs w:val="26"/>
          <w:lang w:val="en-US"/>
        </w:rPr>
        <w:t>e-mail: auditors@etpz.ru</w:t>
      </w: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867377" w:rsidRPr="00B62F28" w:rsidRDefault="00867377" w:rsidP="00867377">
      <w:pPr>
        <w:jc w:val="center"/>
        <w:rPr>
          <w:sz w:val="26"/>
          <w:lang w:val="en-US"/>
        </w:rPr>
      </w:pPr>
      <w:r>
        <w:rPr>
          <w:sz w:val="26"/>
        </w:rPr>
        <w:t>ПРЕДПИСАНИЕ</w:t>
      </w:r>
    </w:p>
    <w:p w:rsidR="00867377" w:rsidRDefault="00867377" w:rsidP="00867377">
      <w:pPr>
        <w:jc w:val="center"/>
        <w:rPr>
          <w:sz w:val="26"/>
        </w:rPr>
      </w:pPr>
      <w:r>
        <w:rPr>
          <w:sz w:val="26"/>
        </w:rPr>
        <w:t>об устранении нарушений</w:t>
      </w:r>
    </w:p>
    <w:p w:rsidR="00867377" w:rsidRPr="00B33F79" w:rsidRDefault="00867377" w:rsidP="00867377">
      <w:pPr>
        <w:jc w:val="center"/>
        <w:rPr>
          <w:sz w:val="26"/>
        </w:rPr>
      </w:pPr>
      <w:r>
        <w:rPr>
          <w:sz w:val="26"/>
        </w:rPr>
        <w:t xml:space="preserve">законодательства Российской Федерации о </w:t>
      </w:r>
      <w:r w:rsidR="006C2F19">
        <w:rPr>
          <w:sz w:val="26"/>
        </w:rPr>
        <w:t>контрактной системе</w:t>
      </w:r>
    </w:p>
    <w:p w:rsidR="00AA0968" w:rsidRPr="00152379" w:rsidRDefault="00AA0968" w:rsidP="00867377">
      <w:pPr>
        <w:jc w:val="both"/>
        <w:rPr>
          <w:sz w:val="26"/>
          <w:szCs w:val="26"/>
        </w:rPr>
      </w:pPr>
    </w:p>
    <w:p w:rsidR="00AA0968" w:rsidRPr="00152379" w:rsidRDefault="00D3408A" w:rsidP="002A1BFA">
      <w:pPr>
        <w:pStyle w:val="a5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 xml:space="preserve">29 июля </w:t>
      </w:r>
      <w:r w:rsidR="00082799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082799">
        <w:rPr>
          <w:sz w:val="26"/>
          <w:szCs w:val="26"/>
        </w:rPr>
        <w:t xml:space="preserve"> года</w:t>
      </w:r>
      <w:r w:rsidR="00EC43B7">
        <w:rPr>
          <w:sz w:val="26"/>
          <w:szCs w:val="26"/>
        </w:rPr>
        <w:t xml:space="preserve">   </w:t>
      </w:r>
      <w:r w:rsidR="00AA0968" w:rsidRPr="00152379">
        <w:rPr>
          <w:sz w:val="26"/>
          <w:szCs w:val="26"/>
        </w:rPr>
        <w:t xml:space="preserve">                  </w:t>
      </w:r>
      <w:r w:rsidR="00F024FA">
        <w:rPr>
          <w:sz w:val="26"/>
          <w:szCs w:val="26"/>
        </w:rPr>
        <w:t xml:space="preserve">       </w:t>
      </w:r>
      <w:r w:rsidR="00AA0968" w:rsidRPr="00152379">
        <w:rPr>
          <w:sz w:val="26"/>
          <w:szCs w:val="26"/>
        </w:rPr>
        <w:t xml:space="preserve">              </w:t>
      </w:r>
      <w:r w:rsidR="00662282" w:rsidRPr="00152379">
        <w:rPr>
          <w:sz w:val="26"/>
          <w:szCs w:val="26"/>
        </w:rPr>
        <w:t xml:space="preserve">          </w:t>
      </w:r>
      <w:r w:rsidR="00921A7E">
        <w:rPr>
          <w:sz w:val="26"/>
          <w:szCs w:val="26"/>
        </w:rPr>
        <w:t xml:space="preserve">    </w:t>
      </w:r>
      <w:r w:rsidR="00662282" w:rsidRPr="00152379">
        <w:rPr>
          <w:sz w:val="26"/>
          <w:szCs w:val="26"/>
        </w:rPr>
        <w:t xml:space="preserve">   </w:t>
      </w:r>
      <w:r w:rsidR="00FD0277" w:rsidRPr="00FD0277">
        <w:rPr>
          <w:sz w:val="26"/>
          <w:szCs w:val="26"/>
        </w:rPr>
        <w:t xml:space="preserve">          </w:t>
      </w:r>
      <w:r w:rsidR="0030456F">
        <w:rPr>
          <w:sz w:val="26"/>
          <w:szCs w:val="26"/>
        </w:rPr>
        <w:t xml:space="preserve">          </w:t>
      </w:r>
      <w:r w:rsidR="007C046E">
        <w:rPr>
          <w:sz w:val="26"/>
          <w:szCs w:val="26"/>
        </w:rPr>
        <w:t xml:space="preserve">  </w:t>
      </w:r>
      <w:r w:rsidR="007D23E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="00AA0968" w:rsidRPr="00152379">
        <w:rPr>
          <w:sz w:val="26"/>
          <w:szCs w:val="26"/>
        </w:rPr>
        <w:t>Великий Новгород</w:t>
      </w:r>
    </w:p>
    <w:p w:rsidR="00AA0968" w:rsidRPr="00152379" w:rsidRDefault="00AA0968">
      <w:pPr>
        <w:pStyle w:val="a5"/>
        <w:tabs>
          <w:tab w:val="clear" w:pos="4677"/>
          <w:tab w:val="clear" w:pos="9355"/>
        </w:tabs>
        <w:jc w:val="both"/>
        <w:rPr>
          <w:sz w:val="26"/>
          <w:szCs w:val="26"/>
        </w:rPr>
      </w:pPr>
    </w:p>
    <w:p w:rsidR="00AC722F" w:rsidRPr="006324E0" w:rsidRDefault="00AC722F" w:rsidP="00AC722F">
      <w:pPr>
        <w:ind w:firstLine="720"/>
        <w:jc w:val="both"/>
        <w:rPr>
          <w:sz w:val="26"/>
          <w:szCs w:val="26"/>
        </w:rPr>
      </w:pPr>
      <w:r w:rsidRPr="006324E0">
        <w:rPr>
          <w:sz w:val="26"/>
          <w:szCs w:val="26"/>
        </w:rPr>
        <w:t>Комиссия по контролю в сфере осуществления закупок товаров, работ, услуг для обеспечения государственных и муниципальных нужд Управления Федеральной антимонопольной службы по Новгородской области (далее – Комиссия) в составе:</w:t>
      </w:r>
    </w:p>
    <w:p w:rsidR="00D3408A" w:rsidRPr="001C4F13" w:rsidRDefault="00D3408A" w:rsidP="00D3408A">
      <w:pPr>
        <w:ind w:firstLine="720"/>
        <w:jc w:val="both"/>
        <w:rPr>
          <w:sz w:val="26"/>
          <w:szCs w:val="26"/>
        </w:rPr>
      </w:pPr>
      <w:r w:rsidRPr="001C4F13">
        <w:rPr>
          <w:sz w:val="26"/>
          <w:szCs w:val="26"/>
        </w:rPr>
        <w:t>Виниченко О.С. – председатель Комиссии, руководитель Управления,</w:t>
      </w:r>
    </w:p>
    <w:p w:rsidR="00D3408A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Иванов А.Т.</w:t>
      </w:r>
      <w:r w:rsidRPr="00221A11">
        <w:rPr>
          <w:sz w:val="26"/>
          <w:szCs w:val="26"/>
        </w:rPr>
        <w:t xml:space="preserve"> – член Комиссии, главный специалист-эксперт Управления</w:t>
      </w:r>
      <w:r>
        <w:rPr>
          <w:sz w:val="26"/>
          <w:szCs w:val="26"/>
        </w:rPr>
        <w:t>,</w:t>
      </w:r>
    </w:p>
    <w:p w:rsidR="00D3408A" w:rsidRPr="001C4F13" w:rsidRDefault="00D3408A" w:rsidP="00D3408A">
      <w:pPr>
        <w:ind w:firstLine="720"/>
        <w:jc w:val="both"/>
        <w:rPr>
          <w:sz w:val="26"/>
          <w:szCs w:val="26"/>
        </w:rPr>
      </w:pPr>
      <w:r w:rsidRPr="001C4F13">
        <w:rPr>
          <w:sz w:val="26"/>
          <w:szCs w:val="26"/>
        </w:rPr>
        <w:t>Петров Д.А. – член Комиссии, главный специалист-эксперт Управления,</w:t>
      </w:r>
    </w:p>
    <w:p w:rsidR="00D3408A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Беленов М.С.</w:t>
      </w:r>
      <w:r w:rsidRPr="001C4F13">
        <w:rPr>
          <w:sz w:val="26"/>
          <w:szCs w:val="26"/>
        </w:rPr>
        <w:t xml:space="preserve"> – член Комиссии, </w:t>
      </w:r>
      <w:r>
        <w:rPr>
          <w:sz w:val="26"/>
          <w:szCs w:val="26"/>
        </w:rPr>
        <w:t>ведущий</w:t>
      </w:r>
      <w:r w:rsidRPr="001C4F13">
        <w:rPr>
          <w:sz w:val="26"/>
          <w:szCs w:val="26"/>
        </w:rPr>
        <w:t xml:space="preserve"> специалист-эксперт Управления</w:t>
      </w:r>
      <w:r>
        <w:rPr>
          <w:sz w:val="26"/>
          <w:szCs w:val="26"/>
        </w:rPr>
        <w:t>,</w:t>
      </w:r>
    </w:p>
    <w:p w:rsidR="00082799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Михайлов С.О. </w:t>
      </w:r>
      <w:r w:rsidRPr="001C4F13">
        <w:rPr>
          <w:sz w:val="26"/>
          <w:szCs w:val="26"/>
        </w:rPr>
        <w:t xml:space="preserve">- член Комиссии, </w:t>
      </w:r>
      <w:r>
        <w:rPr>
          <w:sz w:val="26"/>
          <w:szCs w:val="26"/>
        </w:rPr>
        <w:t xml:space="preserve">ведущий </w:t>
      </w:r>
      <w:r w:rsidRPr="001C4F13">
        <w:rPr>
          <w:sz w:val="26"/>
          <w:szCs w:val="26"/>
        </w:rPr>
        <w:t>специалист-эксперт Управления,</w:t>
      </w:r>
    </w:p>
    <w:p w:rsidR="00D3408A" w:rsidRDefault="00AC722F" w:rsidP="00B37A8E">
      <w:pPr>
        <w:pStyle w:val="a3"/>
        <w:tabs>
          <w:tab w:val="left" w:pos="0"/>
        </w:tabs>
        <w:jc w:val="both"/>
        <w:rPr>
          <w:sz w:val="26"/>
          <w:szCs w:val="26"/>
        </w:rPr>
      </w:pPr>
      <w:r w:rsidRPr="00056091">
        <w:rPr>
          <w:sz w:val="26"/>
          <w:szCs w:val="26"/>
        </w:rPr>
        <w:t>на основании своего решения</w:t>
      </w:r>
      <w:r w:rsidR="00D3408A">
        <w:rPr>
          <w:sz w:val="26"/>
          <w:szCs w:val="26"/>
        </w:rPr>
        <w:t xml:space="preserve"> №</w:t>
      </w:r>
      <w:r w:rsidR="006633B2">
        <w:rPr>
          <w:sz w:val="26"/>
          <w:szCs w:val="26"/>
        </w:rPr>
        <w:t xml:space="preserve"> 053/06/33-389</w:t>
      </w:r>
      <w:r w:rsidR="004D5F38">
        <w:rPr>
          <w:sz w:val="26"/>
          <w:szCs w:val="26"/>
        </w:rPr>
        <w:t>/2020</w:t>
      </w:r>
      <w:r w:rsidR="00D3408A">
        <w:rPr>
          <w:sz w:val="26"/>
          <w:szCs w:val="26"/>
        </w:rPr>
        <w:t xml:space="preserve"> </w:t>
      </w:r>
      <w:r w:rsidRPr="00056091">
        <w:rPr>
          <w:sz w:val="26"/>
          <w:szCs w:val="26"/>
        </w:rPr>
        <w:t xml:space="preserve">от </w:t>
      </w:r>
      <w:r w:rsidR="00D3408A">
        <w:rPr>
          <w:sz w:val="26"/>
          <w:szCs w:val="26"/>
        </w:rPr>
        <w:t xml:space="preserve">29.07.2020 </w:t>
      </w:r>
      <w:r w:rsidRPr="00056091">
        <w:rPr>
          <w:sz w:val="26"/>
          <w:szCs w:val="26"/>
        </w:rPr>
        <w:t>по результатам рассмотрения жалобы участника закупки</w:t>
      </w:r>
      <w:r w:rsidR="00D3408A">
        <w:rPr>
          <w:sz w:val="26"/>
          <w:szCs w:val="26"/>
        </w:rPr>
        <w:t xml:space="preserve"> - </w:t>
      </w:r>
      <w:r w:rsidR="006633B2" w:rsidRPr="00E47586">
        <w:rPr>
          <w:sz w:val="26"/>
          <w:szCs w:val="26"/>
        </w:rPr>
        <w:t>Общества с ограниченной ответственностью «</w:t>
      </w:r>
      <w:r w:rsidR="006633B2">
        <w:rPr>
          <w:sz w:val="26"/>
          <w:szCs w:val="26"/>
        </w:rPr>
        <w:t>СитиКом</w:t>
      </w:r>
      <w:r w:rsidR="006633B2" w:rsidRPr="00E47586">
        <w:rPr>
          <w:sz w:val="26"/>
          <w:szCs w:val="26"/>
        </w:rPr>
        <w:t>» (</w:t>
      </w:r>
      <w:r w:rsidR="006633B2">
        <w:rPr>
          <w:sz w:val="26"/>
          <w:szCs w:val="26"/>
        </w:rPr>
        <w:t>173018, Новгородский район, д. Григорово, ул. Большая, д. 4, оф. 1»</w:t>
      </w:r>
      <w:r w:rsidR="006633B2" w:rsidRPr="00E47586">
        <w:rPr>
          <w:sz w:val="26"/>
          <w:szCs w:val="26"/>
        </w:rPr>
        <w:t>)</w:t>
      </w:r>
      <w:r w:rsidR="006633B2" w:rsidRPr="00646201">
        <w:rPr>
          <w:color w:val="000000"/>
          <w:sz w:val="26"/>
          <w:szCs w:val="26"/>
        </w:rPr>
        <w:t xml:space="preserve"> на действия государственного заказчика – </w:t>
      </w:r>
      <w:r w:rsidR="006633B2" w:rsidRPr="00646201">
        <w:rPr>
          <w:sz w:val="26"/>
          <w:szCs w:val="26"/>
        </w:rPr>
        <w:t>Государственного областного казенного учреждения «Управление автомобильных дорог Новгородской области «Новгородавтодор» (173000, Велик</w:t>
      </w:r>
      <w:r w:rsidR="006633B2">
        <w:rPr>
          <w:sz w:val="26"/>
          <w:szCs w:val="26"/>
        </w:rPr>
        <w:t>ий Новгород, ул. Славная, д. 55</w:t>
      </w:r>
      <w:r w:rsidR="006633B2" w:rsidRPr="00646201">
        <w:rPr>
          <w:sz w:val="26"/>
          <w:szCs w:val="26"/>
        </w:rPr>
        <w:t xml:space="preserve">) </w:t>
      </w:r>
      <w:r w:rsidR="006633B2" w:rsidRPr="00646201">
        <w:rPr>
          <w:color w:val="000000"/>
          <w:sz w:val="26"/>
          <w:szCs w:val="26"/>
        </w:rPr>
        <w:t xml:space="preserve">при осуществлении им и уполномоченным органом – </w:t>
      </w:r>
      <w:r w:rsidR="006633B2" w:rsidRPr="00646201">
        <w:rPr>
          <w:sz w:val="26"/>
          <w:szCs w:val="26"/>
        </w:rPr>
        <w:t xml:space="preserve">Администрацией Губернатора Новгородской области (173005, Великий Новгород, пл. Победы-Софийская, д. 1, </w:t>
      </w:r>
      <w:r w:rsidR="006633B2">
        <w:rPr>
          <w:sz w:val="26"/>
          <w:szCs w:val="26"/>
        </w:rPr>
        <w:t>каб. 350</w:t>
      </w:r>
      <w:r w:rsidR="006633B2" w:rsidRPr="00646201">
        <w:rPr>
          <w:sz w:val="26"/>
          <w:szCs w:val="26"/>
        </w:rPr>
        <w:t xml:space="preserve">) закупки путем проведения электронного аукциона на право заключения государственного контракта на </w:t>
      </w:r>
      <w:r w:rsidR="00547EE3">
        <w:rPr>
          <w:sz w:val="26"/>
          <w:szCs w:val="26"/>
        </w:rPr>
        <w:t>выполнение работ по объекту: «</w:t>
      </w:r>
      <w:r w:rsidR="006633B2" w:rsidRPr="00A968C0">
        <w:rPr>
          <w:sz w:val="26"/>
          <w:szCs w:val="26"/>
        </w:rPr>
        <w:t xml:space="preserve">Ремонт и содержание на принципах контракта </w:t>
      </w:r>
      <w:r w:rsidR="006633B2" w:rsidRPr="00A968C0">
        <w:rPr>
          <w:sz w:val="26"/>
          <w:szCs w:val="26"/>
        </w:rPr>
        <w:lastRenderedPageBreak/>
        <w:t>жизненного цикла автомобильных дорог общего пользования регионального и межмуниципального значения в Пестовском и Хвойнинском муниципальн</w:t>
      </w:r>
      <w:r w:rsidR="00547EE3">
        <w:rPr>
          <w:sz w:val="26"/>
          <w:szCs w:val="26"/>
        </w:rPr>
        <w:t>ых районах Новгородской области»</w:t>
      </w:r>
      <w:bookmarkStart w:id="0" w:name="_GoBack"/>
      <w:bookmarkEnd w:id="0"/>
      <w:r w:rsidR="006633B2" w:rsidRPr="00A968C0">
        <w:rPr>
          <w:sz w:val="26"/>
          <w:szCs w:val="26"/>
        </w:rPr>
        <w:t xml:space="preserve">, извещение </w:t>
      </w:r>
      <w:r w:rsidR="006633B2" w:rsidRPr="00646201">
        <w:rPr>
          <w:sz w:val="26"/>
          <w:szCs w:val="26"/>
        </w:rPr>
        <w:t>№ 015020000392000055</w:t>
      </w:r>
      <w:r w:rsidR="006633B2">
        <w:rPr>
          <w:sz w:val="26"/>
          <w:szCs w:val="26"/>
        </w:rPr>
        <w:t>3</w:t>
      </w:r>
      <w:r w:rsidR="006633B2" w:rsidRPr="00646201">
        <w:rPr>
          <w:sz w:val="26"/>
          <w:szCs w:val="26"/>
        </w:rPr>
        <w:t xml:space="preserve"> </w:t>
      </w:r>
      <w:r w:rsidR="006633B2" w:rsidRPr="00646201">
        <w:rPr>
          <w:color w:val="000000"/>
          <w:sz w:val="26"/>
          <w:szCs w:val="26"/>
        </w:rPr>
        <w:t>о проведении которого было размещено на официальном сайте единой информационной системы в сфере закупок в сети «Интернет» по адресу: www.zakupki.gov.ru (далее – официальный сайт) 06.07.2020</w:t>
      </w:r>
      <w:r w:rsidR="00D3408A">
        <w:rPr>
          <w:color w:val="000000"/>
          <w:sz w:val="26"/>
          <w:szCs w:val="26"/>
        </w:rPr>
        <w:t xml:space="preserve">, </w:t>
      </w:r>
      <w:r w:rsidR="00D3408A" w:rsidRPr="00C10115">
        <w:rPr>
          <w:sz w:val="26"/>
          <w:szCs w:val="26"/>
        </w:rPr>
        <w:t>и проведения внеплановой проверки осуществления данной закупки,</w:t>
      </w:r>
      <w:r w:rsidR="00D3408A" w:rsidRPr="00C10115">
        <w:rPr>
          <w:color w:val="000000"/>
          <w:sz w:val="26"/>
          <w:szCs w:val="26"/>
        </w:rPr>
        <w:t xml:space="preserve"> руководствуясь частью 8 статьи 106 </w:t>
      </w:r>
      <w:r w:rsidR="00D3408A" w:rsidRPr="00C10115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D3408A" w:rsidRPr="00C10115">
        <w:rPr>
          <w:color w:val="000000"/>
          <w:sz w:val="26"/>
          <w:szCs w:val="26"/>
        </w:rPr>
        <w:t xml:space="preserve">, </w:t>
      </w:r>
      <w:r w:rsidR="00D3408A" w:rsidRPr="00C10115">
        <w:rPr>
          <w:sz w:val="26"/>
          <w:szCs w:val="26"/>
        </w:rPr>
        <w:t>Административным регламентом, утвержденным приказом ФАС России от 19.11.2014 № 727/14,</w:t>
      </w:r>
    </w:p>
    <w:p w:rsidR="007F0934" w:rsidRDefault="00AC722F" w:rsidP="00B37A8E">
      <w:pPr>
        <w:pStyle w:val="a3"/>
        <w:tabs>
          <w:tab w:val="left" w:pos="0"/>
        </w:tabs>
        <w:jc w:val="both"/>
        <w:rPr>
          <w:sz w:val="26"/>
          <w:szCs w:val="26"/>
        </w:rPr>
      </w:pPr>
      <w:r w:rsidRPr="00056091">
        <w:rPr>
          <w:color w:val="000000"/>
          <w:sz w:val="26"/>
          <w:szCs w:val="26"/>
        </w:rPr>
        <w:t xml:space="preserve">  </w:t>
      </w:r>
    </w:p>
    <w:p w:rsidR="00867377" w:rsidRDefault="00867377" w:rsidP="00867377">
      <w:pPr>
        <w:pStyle w:val="a3"/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867377" w:rsidRDefault="00867377" w:rsidP="00822D6E">
      <w:pPr>
        <w:pStyle w:val="31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3408A" w:rsidRPr="00C10115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1. Государственному заказчику – Государственному областному казенному учреждению «Управление автомобильных дорог Новгородской области «Новгородавтодор» в 7-дневный срок со дня получения настоящего предписания устранить нарушения</w:t>
      </w:r>
      <w:r>
        <w:rPr>
          <w:sz w:val="26"/>
          <w:szCs w:val="26"/>
        </w:rPr>
        <w:t xml:space="preserve"> пункта 1 части 1 статьи 33, пункта 2 статьи 42, части 5 статьи 63, части 1 статьи 64, пункта 1 части 1 статьи 64 Закона о контрактной системе, </w:t>
      </w:r>
      <w:r w:rsidRPr="00C10115">
        <w:rPr>
          <w:sz w:val="26"/>
          <w:szCs w:val="26"/>
        </w:rPr>
        <w:t>допущенные при осуществлении закупки путем проведения вышеуказанного электронного аукциона, путем аннулирования в своей части торгов, и с этой целью отменить все совершенные действия и принятые решения по определению поставщика путем проведения вышеуказанного электронного аукциона.</w:t>
      </w:r>
    </w:p>
    <w:p w:rsidR="00D3408A" w:rsidRPr="00C10115" w:rsidRDefault="00D3408A" w:rsidP="00D3408A">
      <w:pPr>
        <w:pStyle w:val="a5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2. Государственному заказчику – Государственному областному казенному учреждению «Управление автомобильных дорог Новгородской области «Новгородавтодор» в 5-дневный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Default="00D3408A" w:rsidP="00D3408A">
      <w:pPr>
        <w:pStyle w:val="31"/>
        <w:ind w:firstLine="709"/>
        <w:rPr>
          <w:sz w:val="26"/>
          <w:szCs w:val="26"/>
        </w:rPr>
      </w:pPr>
      <w:r w:rsidRPr="00C10115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Pr="00C10115">
        <w:rPr>
          <w:sz w:val="26"/>
          <w:szCs w:val="26"/>
        </w:rPr>
        <w:t>Уполномоченному органу – Администрации Губернатора Новгородской области и его аукционной комиссии</w:t>
      </w:r>
      <w:r>
        <w:rPr>
          <w:sz w:val="26"/>
          <w:szCs w:val="26"/>
        </w:rPr>
        <w:t xml:space="preserve"> в 7-дневный срок со дня получения настоящего предписания устранить нарушения пункта 2 части 6 статьи 69, пункта 3 части 1 статьи 71 Закона о контрактной системе, </w:t>
      </w:r>
      <w:r w:rsidRPr="00C10115">
        <w:rPr>
          <w:sz w:val="26"/>
          <w:szCs w:val="26"/>
        </w:rPr>
        <w:t>допущенные при осуществлении закупки путем проведения вышеуказанного электронного аукциона, путем аннулирования в своей части торгов, и с этой целью</w:t>
      </w:r>
      <w:r>
        <w:rPr>
          <w:sz w:val="26"/>
          <w:szCs w:val="26"/>
        </w:rPr>
        <w:t xml:space="preserve"> </w:t>
      </w:r>
      <w:r w:rsidRPr="00C10115">
        <w:rPr>
          <w:sz w:val="26"/>
          <w:szCs w:val="26"/>
        </w:rPr>
        <w:t>отменить все совершенные действия и принятые решения по осуществлению закупки путем проведения вышеуказанного электронного аукциона, в частности отменить протоколы, составленные аукционной комиссией в ходе осуществления рассматриваемой закупки</w:t>
      </w:r>
      <w:r w:rsidR="004D5F38">
        <w:rPr>
          <w:sz w:val="26"/>
          <w:szCs w:val="26"/>
        </w:rPr>
        <w:t>,</w:t>
      </w:r>
      <w:r w:rsidRPr="00C10115">
        <w:rPr>
          <w:sz w:val="26"/>
          <w:szCs w:val="26"/>
        </w:rPr>
        <w:t xml:space="preserve"> и разместить на официальном сайте сообщение об</w:t>
      </w:r>
      <w:r>
        <w:rPr>
          <w:sz w:val="26"/>
          <w:szCs w:val="26"/>
        </w:rPr>
        <w:t xml:space="preserve"> их </w:t>
      </w:r>
      <w:r w:rsidRPr="00C10115">
        <w:rPr>
          <w:sz w:val="26"/>
          <w:szCs w:val="26"/>
        </w:rPr>
        <w:t>отмене</w:t>
      </w:r>
      <w:r>
        <w:rPr>
          <w:sz w:val="26"/>
          <w:szCs w:val="26"/>
        </w:rPr>
        <w:t>, а также сообщение об отмене закупки</w:t>
      </w:r>
      <w:r w:rsidRPr="00C10115">
        <w:rPr>
          <w:sz w:val="26"/>
          <w:szCs w:val="26"/>
        </w:rPr>
        <w:t>.</w:t>
      </w:r>
    </w:p>
    <w:p w:rsidR="00D3408A" w:rsidRPr="00C10115" w:rsidRDefault="00D3408A" w:rsidP="00D3408A">
      <w:pPr>
        <w:pStyle w:val="a5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4. Уполномоченному органу – Администрации Губернатора Новгородской области и его аукционной комиссии в 5-дневный срок со дня исполнения 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Pr="00C10115" w:rsidRDefault="00D3408A" w:rsidP="00D3408A">
      <w:pPr>
        <w:pStyle w:val="31"/>
        <w:ind w:firstLine="709"/>
        <w:rPr>
          <w:sz w:val="26"/>
          <w:szCs w:val="26"/>
        </w:rPr>
      </w:pPr>
      <w:r w:rsidRPr="00C10115">
        <w:rPr>
          <w:sz w:val="26"/>
          <w:szCs w:val="26"/>
        </w:rPr>
        <w:t xml:space="preserve">5. </w:t>
      </w:r>
      <w:r w:rsidRPr="00C10115">
        <w:rPr>
          <w:rStyle w:val="FontStyle23"/>
          <w:b w:val="0"/>
        </w:rPr>
        <w:t xml:space="preserve">Оператору электронной площадки – </w:t>
      </w:r>
      <w:r w:rsidRPr="00C10115">
        <w:rPr>
          <w:sz w:val="26"/>
          <w:szCs w:val="26"/>
        </w:rPr>
        <w:t>Акционерному обществу «Электронные торговые системы» (НЭП) в 7-дневный срок со дня получения настоящего предписания</w:t>
      </w:r>
      <w:r w:rsidRPr="00C10115">
        <w:rPr>
          <w:rStyle w:val="ac"/>
          <w:b w:val="0"/>
          <w:sz w:val="26"/>
          <w:szCs w:val="26"/>
        </w:rPr>
        <w:t xml:space="preserve"> </w:t>
      </w:r>
      <w:r w:rsidRPr="00C10115">
        <w:rPr>
          <w:sz w:val="26"/>
          <w:szCs w:val="26"/>
        </w:rPr>
        <w:t xml:space="preserve">аннулировать в своей части рассматриваемые торги и с этой целью </w:t>
      </w:r>
      <w:r w:rsidRPr="00C10115">
        <w:rPr>
          <w:color w:val="000000"/>
          <w:sz w:val="26"/>
          <w:szCs w:val="26"/>
        </w:rPr>
        <w:t xml:space="preserve">обеспечить государственному </w:t>
      </w:r>
      <w:r w:rsidRPr="00C10115">
        <w:rPr>
          <w:sz w:val="26"/>
          <w:szCs w:val="26"/>
        </w:rPr>
        <w:t xml:space="preserve">заказчику – Государственному областному казенному учреждению «Управление автомобильных дорог Новгородской области «Новгородавтодор», уполномоченному органу – Администрации Губернатора Новгородской области и его аукционной комиссии возможность совершения действий, предусмотренных пунктами 1 </w:t>
      </w:r>
      <w:r w:rsidRPr="00C10115">
        <w:rPr>
          <w:sz w:val="26"/>
          <w:szCs w:val="26"/>
        </w:rPr>
        <w:lastRenderedPageBreak/>
        <w:t xml:space="preserve">и 3 настоящего предписания, а также вернуть </w:t>
      </w:r>
      <w:r>
        <w:rPr>
          <w:sz w:val="26"/>
          <w:szCs w:val="26"/>
        </w:rPr>
        <w:t xml:space="preserve">единственную </w:t>
      </w:r>
      <w:r w:rsidRPr="00C10115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C10115">
        <w:rPr>
          <w:sz w:val="26"/>
          <w:szCs w:val="26"/>
        </w:rPr>
        <w:t>, поступивш</w:t>
      </w:r>
      <w:r>
        <w:rPr>
          <w:sz w:val="26"/>
          <w:szCs w:val="26"/>
        </w:rPr>
        <w:t xml:space="preserve">ую </w:t>
      </w:r>
      <w:r w:rsidRPr="00C10115">
        <w:rPr>
          <w:sz w:val="26"/>
          <w:szCs w:val="26"/>
        </w:rPr>
        <w:t>на участие в рассматриваемой закупке.</w:t>
      </w:r>
    </w:p>
    <w:p w:rsidR="00D3408A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 xml:space="preserve">6. </w:t>
      </w:r>
      <w:r w:rsidRPr="00C10115">
        <w:rPr>
          <w:rStyle w:val="FontStyle23"/>
          <w:b w:val="0"/>
        </w:rPr>
        <w:t xml:space="preserve">Оператору электронной площадки – </w:t>
      </w:r>
      <w:r w:rsidRPr="00C10115">
        <w:rPr>
          <w:sz w:val="26"/>
          <w:szCs w:val="26"/>
        </w:rPr>
        <w:t>Акционерному обществу «Электронные торговые системы» (НЭП)</w:t>
      </w:r>
      <w:r w:rsidRPr="00C10115">
        <w:rPr>
          <w:rStyle w:val="FontStyle23"/>
          <w:b w:val="0"/>
        </w:rPr>
        <w:t xml:space="preserve"> </w:t>
      </w:r>
      <w:r w:rsidRPr="00C10115">
        <w:rPr>
          <w:sz w:val="26"/>
          <w:szCs w:val="26"/>
        </w:rPr>
        <w:t>в 5-дневный срок со дня исполнения пункта 5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tabs>
          <w:tab w:val="left" w:pos="7938"/>
        </w:tabs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Председатель Комиссии                                                                    </w:t>
      </w:r>
      <w:r>
        <w:rPr>
          <w:sz w:val="26"/>
          <w:szCs w:val="26"/>
        </w:rPr>
        <w:t xml:space="preserve">           </w:t>
      </w:r>
      <w:r w:rsidR="00924C12">
        <w:rPr>
          <w:sz w:val="26"/>
          <w:szCs w:val="26"/>
        </w:rPr>
        <w:t xml:space="preserve">    </w:t>
      </w:r>
      <w:r>
        <w:rPr>
          <w:sz w:val="26"/>
          <w:szCs w:val="26"/>
        </w:rPr>
        <w:t>О.С. Виниченко</w:t>
      </w:r>
    </w:p>
    <w:p w:rsidR="00D3408A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                                     </w:t>
      </w:r>
    </w:p>
    <w:p w:rsidR="00D3408A" w:rsidRPr="006324E0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           </w:t>
      </w:r>
      <w:r w:rsidRPr="006324E0">
        <w:rPr>
          <w:sz w:val="26"/>
          <w:szCs w:val="26"/>
        </w:rPr>
        <w:tab/>
        <w:t xml:space="preserve">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Члены Комиссии                                            </w:t>
      </w:r>
      <w:r>
        <w:rPr>
          <w:sz w:val="26"/>
          <w:szCs w:val="26"/>
        </w:rPr>
        <w:t xml:space="preserve">                                               </w:t>
      </w:r>
      <w:r w:rsidR="00924C12">
        <w:rPr>
          <w:sz w:val="26"/>
          <w:szCs w:val="26"/>
        </w:rPr>
        <w:t xml:space="preserve">    </w:t>
      </w:r>
      <w:r>
        <w:rPr>
          <w:sz w:val="26"/>
          <w:szCs w:val="26"/>
        </w:rPr>
        <w:t>А.Т. Иванов</w:t>
      </w:r>
    </w:p>
    <w:p w:rsidR="00D3408A" w:rsidRDefault="00D3408A" w:rsidP="00D3408A">
      <w:pPr>
        <w:jc w:val="both"/>
        <w:rPr>
          <w:sz w:val="26"/>
          <w:szCs w:val="26"/>
        </w:rPr>
      </w:pP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  <w:r w:rsidR="00924C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Д.А. Петров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</w:t>
      </w:r>
      <w:r w:rsidR="00924C1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М.С. Беленов</w:t>
      </w:r>
    </w:p>
    <w:p w:rsidR="00D3408A" w:rsidRDefault="00D3408A" w:rsidP="00D3408A">
      <w:pPr>
        <w:jc w:val="both"/>
        <w:rPr>
          <w:sz w:val="26"/>
          <w:szCs w:val="26"/>
        </w:rPr>
      </w:pP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С.О. Михайлов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</w:p>
    <w:p w:rsidR="00D3408A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3408A" w:rsidRDefault="00EA67D3" w:rsidP="00D3408A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предписание может быть обжаловано </w:t>
      </w:r>
      <w:r w:rsidR="006F4E2D">
        <w:rPr>
          <w:sz w:val="26"/>
          <w:szCs w:val="26"/>
        </w:rPr>
        <w:t>в судебном порядке в течение тре</w:t>
      </w:r>
      <w:r>
        <w:rPr>
          <w:sz w:val="26"/>
          <w:szCs w:val="26"/>
        </w:rPr>
        <w:t>х месяцев со дня его принятия.</w:t>
      </w:r>
    </w:p>
    <w:p w:rsidR="00DF6E88" w:rsidRPr="008573FA" w:rsidRDefault="00D3408A" w:rsidP="00D3408A">
      <w:pPr>
        <w:pStyle w:val="a3"/>
        <w:ind w:firstLine="708"/>
        <w:jc w:val="both"/>
        <w:rPr>
          <w:sz w:val="26"/>
          <w:szCs w:val="26"/>
        </w:rPr>
      </w:pPr>
      <w:r w:rsidRPr="00D968C9">
        <w:rPr>
          <w:sz w:val="26"/>
          <w:szCs w:val="26"/>
          <w:u w:val="single"/>
        </w:rPr>
        <w:t>Примечание</w:t>
      </w:r>
      <w:r w:rsidRPr="00D968C9">
        <w:rPr>
          <w:sz w:val="26"/>
          <w:szCs w:val="26"/>
        </w:rPr>
        <w:t xml:space="preserve">. </w:t>
      </w:r>
      <w:r w:rsidRPr="00E163C5">
        <w:rPr>
          <w:sz w:val="26"/>
          <w:szCs w:val="26"/>
        </w:rPr>
        <w:t>За невыполнение в установленный срок законного предписания органа исполнительной власти (его территориального органа), уполномоченного на осуществление контроля в сфере закупок, виновные лица несут административную ответственность в соответствии с частью 7 статьи 19.5 Кодекса Российской Федерации об административных правонарушениях.</w:t>
      </w:r>
      <w:r w:rsidR="00EA67D3">
        <w:rPr>
          <w:sz w:val="26"/>
          <w:szCs w:val="26"/>
        </w:rPr>
        <w:t xml:space="preserve">  </w:t>
      </w:r>
    </w:p>
    <w:sectPr w:rsidR="00DF6E88" w:rsidRPr="008573FA" w:rsidSect="00506352">
      <w:headerReference w:type="even" r:id="rId7"/>
      <w:headerReference w:type="default" r:id="rId8"/>
      <w:pgSz w:w="11907" w:h="16840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4B6" w:rsidRDefault="002564B6">
      <w:r>
        <w:separator/>
      </w:r>
    </w:p>
  </w:endnote>
  <w:endnote w:type="continuationSeparator" w:id="0">
    <w:p w:rsidR="002564B6" w:rsidRDefault="0025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4B6" w:rsidRDefault="002564B6">
      <w:r>
        <w:separator/>
      </w:r>
    </w:p>
  </w:footnote>
  <w:footnote w:type="continuationSeparator" w:id="0">
    <w:p w:rsidR="002564B6" w:rsidRDefault="00256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5F08E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5F08E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47EE3">
      <w:rPr>
        <w:rStyle w:val="a7"/>
        <w:noProof/>
      </w:rPr>
      <w:t>2</w: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10D71"/>
    <w:multiLevelType w:val="singleLevel"/>
    <w:tmpl w:val="BCE66F34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</w:abstractNum>
  <w:abstractNum w:abstractNumId="1">
    <w:nsid w:val="02605432"/>
    <w:multiLevelType w:val="singleLevel"/>
    <w:tmpl w:val="91D2C46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5C493F"/>
    <w:multiLevelType w:val="hybridMultilevel"/>
    <w:tmpl w:val="A704D4DA"/>
    <w:lvl w:ilvl="0" w:tplc="BB52E524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207A358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6A4883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AD67FB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BDFE48F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CD605C2E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D3E827A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270605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552E20DA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8CC279D"/>
    <w:multiLevelType w:val="singleLevel"/>
    <w:tmpl w:val="B49C4AA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>
    <w:nsid w:val="0CFD6A4E"/>
    <w:multiLevelType w:val="singleLevel"/>
    <w:tmpl w:val="9FC4C156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>
    <w:nsid w:val="1E9C7761"/>
    <w:multiLevelType w:val="hybridMultilevel"/>
    <w:tmpl w:val="1F7072F4"/>
    <w:lvl w:ilvl="0" w:tplc="92CE7D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5036B51A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4ACC0086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61D00246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A80E89FC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2B2450D8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1182F34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2CDC7C4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C94CDB8C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FA05329"/>
    <w:multiLevelType w:val="singleLevel"/>
    <w:tmpl w:val="25188D92"/>
    <w:lvl w:ilvl="0">
      <w:start w:val="27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hint="default"/>
      </w:rPr>
    </w:lvl>
  </w:abstractNum>
  <w:abstractNum w:abstractNumId="7">
    <w:nsid w:val="39A24414"/>
    <w:multiLevelType w:val="hybridMultilevel"/>
    <w:tmpl w:val="F16AF7AC"/>
    <w:lvl w:ilvl="0" w:tplc="CAAE05A0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3CE8E440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2C6A389C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4BBE4532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CFC7E6E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E606F2AA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1E3AF680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53F4406E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1742B5A4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>
    <w:nsid w:val="3C461708"/>
    <w:multiLevelType w:val="hybridMultilevel"/>
    <w:tmpl w:val="208ABF82"/>
    <w:lvl w:ilvl="0" w:tplc="C14C319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BFE539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CE4C502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55AC2F14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6288817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983A860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A3A7C8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4CD6363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18CC1B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3CAB1E32"/>
    <w:multiLevelType w:val="singleLevel"/>
    <w:tmpl w:val="478C44F6"/>
    <w:lvl w:ilvl="0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EE93736"/>
    <w:multiLevelType w:val="singleLevel"/>
    <w:tmpl w:val="C922D45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EAF443F"/>
    <w:multiLevelType w:val="singleLevel"/>
    <w:tmpl w:val="D904256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50325E2B"/>
    <w:multiLevelType w:val="hybridMultilevel"/>
    <w:tmpl w:val="EF785A8E"/>
    <w:lvl w:ilvl="0" w:tplc="B37E57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82E1DA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9B0FC7C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A38968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AF583B2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E418EC6C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A6105EF0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A38A97C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A7816E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0E41447"/>
    <w:multiLevelType w:val="hybridMultilevel"/>
    <w:tmpl w:val="C38A3C34"/>
    <w:lvl w:ilvl="0" w:tplc="22A69D86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914C9B8E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33A6AFA0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1E307764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964EC71E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685E4B58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EC2E4D4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AF2C44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A824D6F2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>
    <w:nsid w:val="542F699D"/>
    <w:multiLevelType w:val="hybridMultilevel"/>
    <w:tmpl w:val="5A6EA8D4"/>
    <w:lvl w:ilvl="0" w:tplc="AEE4FBE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EC5E8D8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2B826AC6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3BCB254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CC624626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83AAA7C8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EF80EA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D5C72E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E6968CC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54B71C9"/>
    <w:multiLevelType w:val="singleLevel"/>
    <w:tmpl w:val="1BF4C046"/>
    <w:lvl w:ilvl="0">
      <w:start w:val="3"/>
      <w:numFmt w:val="bullet"/>
      <w:lvlText w:val="-"/>
      <w:lvlJc w:val="left"/>
      <w:pPr>
        <w:tabs>
          <w:tab w:val="num" w:pos="1098"/>
        </w:tabs>
        <w:ind w:left="1098" w:hanging="390"/>
      </w:pPr>
      <w:rPr>
        <w:rFonts w:hint="default"/>
      </w:rPr>
    </w:lvl>
  </w:abstractNum>
  <w:abstractNum w:abstractNumId="17">
    <w:nsid w:val="57122133"/>
    <w:multiLevelType w:val="singleLevel"/>
    <w:tmpl w:val="9FC4C156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6323064C"/>
    <w:multiLevelType w:val="hybridMultilevel"/>
    <w:tmpl w:val="659C84E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6DDC71D2"/>
    <w:multiLevelType w:val="singleLevel"/>
    <w:tmpl w:val="989C242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0071EC0"/>
    <w:multiLevelType w:val="hybridMultilevel"/>
    <w:tmpl w:val="41DACB74"/>
    <w:lvl w:ilvl="0" w:tplc="1F6CBC46">
      <w:start w:val="1"/>
      <w:numFmt w:val="decimal"/>
      <w:lvlText w:val="%1."/>
      <w:lvlJc w:val="left"/>
      <w:pPr>
        <w:tabs>
          <w:tab w:val="num" w:pos="1062"/>
        </w:tabs>
        <w:ind w:left="106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2">
    <w:nsid w:val="75A630FA"/>
    <w:multiLevelType w:val="singleLevel"/>
    <w:tmpl w:val="9FC4C156"/>
    <w:lvl w:ilvl="0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3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C273E94"/>
    <w:multiLevelType w:val="hybridMultilevel"/>
    <w:tmpl w:val="04302182"/>
    <w:lvl w:ilvl="0" w:tplc="041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num w:numId="1">
    <w:abstractNumId w:val="18"/>
  </w:num>
  <w:num w:numId="2">
    <w:abstractNumId w:val="23"/>
  </w:num>
  <w:num w:numId="3">
    <w:abstractNumId w:val="11"/>
  </w:num>
  <w:num w:numId="4">
    <w:abstractNumId w:val="13"/>
  </w:num>
  <w:num w:numId="5">
    <w:abstractNumId w:val="1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5"/>
  </w:num>
  <w:num w:numId="11">
    <w:abstractNumId w:val="10"/>
  </w:num>
  <w:num w:numId="12">
    <w:abstractNumId w:val="3"/>
  </w:num>
  <w:num w:numId="13">
    <w:abstractNumId w:val="6"/>
  </w:num>
  <w:num w:numId="14">
    <w:abstractNumId w:val="16"/>
  </w:num>
  <w:num w:numId="15">
    <w:abstractNumId w:val="17"/>
  </w:num>
  <w:num w:numId="16">
    <w:abstractNumId w:val="9"/>
  </w:num>
  <w:num w:numId="17">
    <w:abstractNumId w:val="12"/>
  </w:num>
  <w:num w:numId="18">
    <w:abstractNumId w:val="0"/>
  </w:num>
  <w:num w:numId="19">
    <w:abstractNumId w:val="4"/>
  </w:num>
  <w:num w:numId="20">
    <w:abstractNumId w:val="20"/>
  </w:num>
  <w:num w:numId="21">
    <w:abstractNumId w:val="1"/>
  </w:num>
  <w:num w:numId="22">
    <w:abstractNumId w:val="22"/>
  </w:num>
  <w:num w:numId="23">
    <w:abstractNumId w:val="24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isplayBackgroundShape/>
  <w:embedSystemFonts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AB9"/>
    <w:rsid w:val="00000412"/>
    <w:rsid w:val="00005313"/>
    <w:rsid w:val="000105F5"/>
    <w:rsid w:val="00012C8F"/>
    <w:rsid w:val="00016048"/>
    <w:rsid w:val="00020630"/>
    <w:rsid w:val="000234B3"/>
    <w:rsid w:val="00023592"/>
    <w:rsid w:val="00024096"/>
    <w:rsid w:val="00024CD8"/>
    <w:rsid w:val="00026A87"/>
    <w:rsid w:val="000278C6"/>
    <w:rsid w:val="00032036"/>
    <w:rsid w:val="00035D50"/>
    <w:rsid w:val="00047080"/>
    <w:rsid w:val="00050DAC"/>
    <w:rsid w:val="00052FDA"/>
    <w:rsid w:val="000533EB"/>
    <w:rsid w:val="00055DDE"/>
    <w:rsid w:val="00056EC6"/>
    <w:rsid w:val="000575B2"/>
    <w:rsid w:val="00065EFF"/>
    <w:rsid w:val="0007700A"/>
    <w:rsid w:val="00082799"/>
    <w:rsid w:val="00082E05"/>
    <w:rsid w:val="00083805"/>
    <w:rsid w:val="00084707"/>
    <w:rsid w:val="00085EC6"/>
    <w:rsid w:val="00086516"/>
    <w:rsid w:val="00087DA9"/>
    <w:rsid w:val="00091AAF"/>
    <w:rsid w:val="0009350D"/>
    <w:rsid w:val="00094CDE"/>
    <w:rsid w:val="00095441"/>
    <w:rsid w:val="0009710A"/>
    <w:rsid w:val="000A2814"/>
    <w:rsid w:val="000A4172"/>
    <w:rsid w:val="000A4250"/>
    <w:rsid w:val="000A6652"/>
    <w:rsid w:val="000B0058"/>
    <w:rsid w:val="000B01D0"/>
    <w:rsid w:val="000B0B4F"/>
    <w:rsid w:val="000B1F72"/>
    <w:rsid w:val="000B4287"/>
    <w:rsid w:val="000C2A9E"/>
    <w:rsid w:val="000D0B0A"/>
    <w:rsid w:val="000D449E"/>
    <w:rsid w:val="000D6A54"/>
    <w:rsid w:val="000E1DDF"/>
    <w:rsid w:val="000E2C6F"/>
    <w:rsid w:val="000E38E6"/>
    <w:rsid w:val="000E5699"/>
    <w:rsid w:val="000E6F6E"/>
    <w:rsid w:val="000E7DA9"/>
    <w:rsid w:val="000F3CBD"/>
    <w:rsid w:val="000F4CF0"/>
    <w:rsid w:val="001031E6"/>
    <w:rsid w:val="001035DD"/>
    <w:rsid w:val="001042AB"/>
    <w:rsid w:val="00104B8B"/>
    <w:rsid w:val="001051AF"/>
    <w:rsid w:val="00116A76"/>
    <w:rsid w:val="00120D4F"/>
    <w:rsid w:val="001210E7"/>
    <w:rsid w:val="00123A20"/>
    <w:rsid w:val="0012579A"/>
    <w:rsid w:val="00126AE0"/>
    <w:rsid w:val="00134F7C"/>
    <w:rsid w:val="00135E96"/>
    <w:rsid w:val="001363E4"/>
    <w:rsid w:val="00140803"/>
    <w:rsid w:val="00140868"/>
    <w:rsid w:val="00141F65"/>
    <w:rsid w:val="00144990"/>
    <w:rsid w:val="001455D6"/>
    <w:rsid w:val="001456F9"/>
    <w:rsid w:val="00147962"/>
    <w:rsid w:val="001503F9"/>
    <w:rsid w:val="00152379"/>
    <w:rsid w:val="001536DE"/>
    <w:rsid w:val="00154B8A"/>
    <w:rsid w:val="00154ED0"/>
    <w:rsid w:val="00155719"/>
    <w:rsid w:val="00165105"/>
    <w:rsid w:val="00173E93"/>
    <w:rsid w:val="001752FE"/>
    <w:rsid w:val="00175BAD"/>
    <w:rsid w:val="00175FBD"/>
    <w:rsid w:val="001805F0"/>
    <w:rsid w:val="001833A1"/>
    <w:rsid w:val="0018442F"/>
    <w:rsid w:val="00192A20"/>
    <w:rsid w:val="0019420C"/>
    <w:rsid w:val="00197818"/>
    <w:rsid w:val="001A05C7"/>
    <w:rsid w:val="001A1A29"/>
    <w:rsid w:val="001A1FCC"/>
    <w:rsid w:val="001A5812"/>
    <w:rsid w:val="001B25E6"/>
    <w:rsid w:val="001B3268"/>
    <w:rsid w:val="001C1955"/>
    <w:rsid w:val="001C3CEF"/>
    <w:rsid w:val="001C43FD"/>
    <w:rsid w:val="001C6AB3"/>
    <w:rsid w:val="001D19B5"/>
    <w:rsid w:val="001D5EC4"/>
    <w:rsid w:val="001D6C97"/>
    <w:rsid w:val="001E0109"/>
    <w:rsid w:val="001E53C3"/>
    <w:rsid w:val="001E7884"/>
    <w:rsid w:val="001E7AC6"/>
    <w:rsid w:val="0020252C"/>
    <w:rsid w:val="002057BC"/>
    <w:rsid w:val="00205C1A"/>
    <w:rsid w:val="00206219"/>
    <w:rsid w:val="00214633"/>
    <w:rsid w:val="002169C5"/>
    <w:rsid w:val="00217C24"/>
    <w:rsid w:val="00221064"/>
    <w:rsid w:val="002235E2"/>
    <w:rsid w:val="00227141"/>
    <w:rsid w:val="00240EA1"/>
    <w:rsid w:val="00244CBC"/>
    <w:rsid w:val="00250C8F"/>
    <w:rsid w:val="0025443B"/>
    <w:rsid w:val="002564B6"/>
    <w:rsid w:val="00260D8C"/>
    <w:rsid w:val="0026571F"/>
    <w:rsid w:val="00272792"/>
    <w:rsid w:val="00273CBB"/>
    <w:rsid w:val="002754E0"/>
    <w:rsid w:val="002760C8"/>
    <w:rsid w:val="002825D4"/>
    <w:rsid w:val="00282A6F"/>
    <w:rsid w:val="0028440F"/>
    <w:rsid w:val="00285B40"/>
    <w:rsid w:val="002902DE"/>
    <w:rsid w:val="0029556E"/>
    <w:rsid w:val="00296CDF"/>
    <w:rsid w:val="00296CF8"/>
    <w:rsid w:val="00297F3D"/>
    <w:rsid w:val="00297FD7"/>
    <w:rsid w:val="002A1BFA"/>
    <w:rsid w:val="002A24F7"/>
    <w:rsid w:val="002A5299"/>
    <w:rsid w:val="002A7964"/>
    <w:rsid w:val="002A7CE7"/>
    <w:rsid w:val="002B0F4F"/>
    <w:rsid w:val="002B13FE"/>
    <w:rsid w:val="002B5441"/>
    <w:rsid w:val="002B6D3C"/>
    <w:rsid w:val="002B770C"/>
    <w:rsid w:val="002D495A"/>
    <w:rsid w:val="002E6926"/>
    <w:rsid w:val="002F1638"/>
    <w:rsid w:val="002F6332"/>
    <w:rsid w:val="00301FD0"/>
    <w:rsid w:val="0030456F"/>
    <w:rsid w:val="00305F27"/>
    <w:rsid w:val="00312FB7"/>
    <w:rsid w:val="003225FC"/>
    <w:rsid w:val="00330261"/>
    <w:rsid w:val="00333BB6"/>
    <w:rsid w:val="00334854"/>
    <w:rsid w:val="00336504"/>
    <w:rsid w:val="003417DE"/>
    <w:rsid w:val="003418F1"/>
    <w:rsid w:val="00341EF4"/>
    <w:rsid w:val="0035236C"/>
    <w:rsid w:val="0035455C"/>
    <w:rsid w:val="003548E6"/>
    <w:rsid w:val="0035573C"/>
    <w:rsid w:val="00355747"/>
    <w:rsid w:val="00357CCA"/>
    <w:rsid w:val="00360C44"/>
    <w:rsid w:val="00360F7A"/>
    <w:rsid w:val="00361A48"/>
    <w:rsid w:val="00366F05"/>
    <w:rsid w:val="003716BE"/>
    <w:rsid w:val="0037399C"/>
    <w:rsid w:val="0038056B"/>
    <w:rsid w:val="003857CD"/>
    <w:rsid w:val="00385F5E"/>
    <w:rsid w:val="0038715F"/>
    <w:rsid w:val="003A02E3"/>
    <w:rsid w:val="003A464D"/>
    <w:rsid w:val="003A4CB4"/>
    <w:rsid w:val="003A7D53"/>
    <w:rsid w:val="003B1A7E"/>
    <w:rsid w:val="003B5FDD"/>
    <w:rsid w:val="003D33EA"/>
    <w:rsid w:val="003D6BE4"/>
    <w:rsid w:val="003E5A03"/>
    <w:rsid w:val="003F4CFB"/>
    <w:rsid w:val="003F65E2"/>
    <w:rsid w:val="00410D75"/>
    <w:rsid w:val="00412F28"/>
    <w:rsid w:val="00413151"/>
    <w:rsid w:val="004140D9"/>
    <w:rsid w:val="00416D12"/>
    <w:rsid w:val="00417961"/>
    <w:rsid w:val="00417DA9"/>
    <w:rsid w:val="00423B8D"/>
    <w:rsid w:val="0042462A"/>
    <w:rsid w:val="004337E3"/>
    <w:rsid w:val="0043474D"/>
    <w:rsid w:val="00435B6F"/>
    <w:rsid w:val="0043712F"/>
    <w:rsid w:val="0043757F"/>
    <w:rsid w:val="004406B0"/>
    <w:rsid w:val="00442D8E"/>
    <w:rsid w:val="00447CD7"/>
    <w:rsid w:val="004500A9"/>
    <w:rsid w:val="0045074F"/>
    <w:rsid w:val="004554A8"/>
    <w:rsid w:val="00455BF7"/>
    <w:rsid w:val="00462129"/>
    <w:rsid w:val="00463F66"/>
    <w:rsid w:val="00467302"/>
    <w:rsid w:val="004704FA"/>
    <w:rsid w:val="00470ED6"/>
    <w:rsid w:val="004737DF"/>
    <w:rsid w:val="00474875"/>
    <w:rsid w:val="004801D0"/>
    <w:rsid w:val="0048050A"/>
    <w:rsid w:val="00482E32"/>
    <w:rsid w:val="00486817"/>
    <w:rsid w:val="00490FE6"/>
    <w:rsid w:val="00491525"/>
    <w:rsid w:val="004963EC"/>
    <w:rsid w:val="00497AC1"/>
    <w:rsid w:val="004A0943"/>
    <w:rsid w:val="004A1CFB"/>
    <w:rsid w:val="004A252E"/>
    <w:rsid w:val="004A73A5"/>
    <w:rsid w:val="004B0BB9"/>
    <w:rsid w:val="004B5DD4"/>
    <w:rsid w:val="004C04DA"/>
    <w:rsid w:val="004C2F7F"/>
    <w:rsid w:val="004C38F7"/>
    <w:rsid w:val="004C3974"/>
    <w:rsid w:val="004C3FEE"/>
    <w:rsid w:val="004C4256"/>
    <w:rsid w:val="004C5B44"/>
    <w:rsid w:val="004D1D07"/>
    <w:rsid w:val="004D52FC"/>
    <w:rsid w:val="004D57E8"/>
    <w:rsid w:val="004D5F38"/>
    <w:rsid w:val="004D774C"/>
    <w:rsid w:val="004D7BF7"/>
    <w:rsid w:val="004E16FB"/>
    <w:rsid w:val="004F2787"/>
    <w:rsid w:val="004F5991"/>
    <w:rsid w:val="004F5A0F"/>
    <w:rsid w:val="004F670F"/>
    <w:rsid w:val="00500D57"/>
    <w:rsid w:val="00502386"/>
    <w:rsid w:val="00506352"/>
    <w:rsid w:val="005074BA"/>
    <w:rsid w:val="005111A0"/>
    <w:rsid w:val="00511899"/>
    <w:rsid w:val="00511E84"/>
    <w:rsid w:val="00517503"/>
    <w:rsid w:val="00523036"/>
    <w:rsid w:val="005322E9"/>
    <w:rsid w:val="00537914"/>
    <w:rsid w:val="00544039"/>
    <w:rsid w:val="005455DE"/>
    <w:rsid w:val="00547EE3"/>
    <w:rsid w:val="00555481"/>
    <w:rsid w:val="00563E2D"/>
    <w:rsid w:val="00570C1E"/>
    <w:rsid w:val="00571539"/>
    <w:rsid w:val="00573DC9"/>
    <w:rsid w:val="00574B11"/>
    <w:rsid w:val="00576C62"/>
    <w:rsid w:val="005862C5"/>
    <w:rsid w:val="00590490"/>
    <w:rsid w:val="00594A18"/>
    <w:rsid w:val="005A1554"/>
    <w:rsid w:val="005B09F0"/>
    <w:rsid w:val="005B2E9A"/>
    <w:rsid w:val="005B489B"/>
    <w:rsid w:val="005D2EB6"/>
    <w:rsid w:val="005D3AE9"/>
    <w:rsid w:val="005D466C"/>
    <w:rsid w:val="005D5880"/>
    <w:rsid w:val="005D6765"/>
    <w:rsid w:val="005D7F7D"/>
    <w:rsid w:val="005E0E04"/>
    <w:rsid w:val="005F08EC"/>
    <w:rsid w:val="005F400F"/>
    <w:rsid w:val="0060464C"/>
    <w:rsid w:val="006105A7"/>
    <w:rsid w:val="006112B6"/>
    <w:rsid w:val="006144FC"/>
    <w:rsid w:val="00623A24"/>
    <w:rsid w:val="00635786"/>
    <w:rsid w:val="00642602"/>
    <w:rsid w:val="0064614E"/>
    <w:rsid w:val="00646791"/>
    <w:rsid w:val="00650BEB"/>
    <w:rsid w:val="00653EF1"/>
    <w:rsid w:val="00654D62"/>
    <w:rsid w:val="00657146"/>
    <w:rsid w:val="00657537"/>
    <w:rsid w:val="00662282"/>
    <w:rsid w:val="006633B2"/>
    <w:rsid w:val="00672A9A"/>
    <w:rsid w:val="00684E5F"/>
    <w:rsid w:val="00685A23"/>
    <w:rsid w:val="00686521"/>
    <w:rsid w:val="00686740"/>
    <w:rsid w:val="00690001"/>
    <w:rsid w:val="00690801"/>
    <w:rsid w:val="006931C9"/>
    <w:rsid w:val="0069659E"/>
    <w:rsid w:val="006A2ED9"/>
    <w:rsid w:val="006A3D78"/>
    <w:rsid w:val="006A45F7"/>
    <w:rsid w:val="006A62CA"/>
    <w:rsid w:val="006A69D7"/>
    <w:rsid w:val="006B131E"/>
    <w:rsid w:val="006C2F19"/>
    <w:rsid w:val="006C3552"/>
    <w:rsid w:val="006D135B"/>
    <w:rsid w:val="006D3715"/>
    <w:rsid w:val="006D6D1C"/>
    <w:rsid w:val="006E0238"/>
    <w:rsid w:val="006E56F9"/>
    <w:rsid w:val="006F29CC"/>
    <w:rsid w:val="006F3381"/>
    <w:rsid w:val="006F3B73"/>
    <w:rsid w:val="006F3CF1"/>
    <w:rsid w:val="006F47F7"/>
    <w:rsid w:val="006F4E2D"/>
    <w:rsid w:val="006F59CE"/>
    <w:rsid w:val="006F7CBB"/>
    <w:rsid w:val="006F7EB1"/>
    <w:rsid w:val="006F7F6B"/>
    <w:rsid w:val="0070073B"/>
    <w:rsid w:val="00702DBD"/>
    <w:rsid w:val="00703B11"/>
    <w:rsid w:val="00710349"/>
    <w:rsid w:val="007134BB"/>
    <w:rsid w:val="007143A0"/>
    <w:rsid w:val="00717CDA"/>
    <w:rsid w:val="0072030F"/>
    <w:rsid w:val="007219D7"/>
    <w:rsid w:val="0072606A"/>
    <w:rsid w:val="00727021"/>
    <w:rsid w:val="00727AD6"/>
    <w:rsid w:val="00734F36"/>
    <w:rsid w:val="00735120"/>
    <w:rsid w:val="0073512E"/>
    <w:rsid w:val="0074189F"/>
    <w:rsid w:val="0074330E"/>
    <w:rsid w:val="00746120"/>
    <w:rsid w:val="00750B6C"/>
    <w:rsid w:val="007517FA"/>
    <w:rsid w:val="00755A69"/>
    <w:rsid w:val="0076622C"/>
    <w:rsid w:val="0076721F"/>
    <w:rsid w:val="00772733"/>
    <w:rsid w:val="00775703"/>
    <w:rsid w:val="00775F95"/>
    <w:rsid w:val="0077688B"/>
    <w:rsid w:val="00777516"/>
    <w:rsid w:val="00784BEB"/>
    <w:rsid w:val="007877AE"/>
    <w:rsid w:val="00787BFB"/>
    <w:rsid w:val="007905F1"/>
    <w:rsid w:val="007A0A7A"/>
    <w:rsid w:val="007A505C"/>
    <w:rsid w:val="007A6D47"/>
    <w:rsid w:val="007B65C3"/>
    <w:rsid w:val="007C046E"/>
    <w:rsid w:val="007C30CA"/>
    <w:rsid w:val="007D23EB"/>
    <w:rsid w:val="007D3F43"/>
    <w:rsid w:val="007E4247"/>
    <w:rsid w:val="007E58F3"/>
    <w:rsid w:val="007E726C"/>
    <w:rsid w:val="007F0055"/>
    <w:rsid w:val="007F0934"/>
    <w:rsid w:val="007F4392"/>
    <w:rsid w:val="007F6E70"/>
    <w:rsid w:val="00802B64"/>
    <w:rsid w:val="00803E7D"/>
    <w:rsid w:val="00807048"/>
    <w:rsid w:val="00812DB9"/>
    <w:rsid w:val="00812F48"/>
    <w:rsid w:val="00813561"/>
    <w:rsid w:val="008155A0"/>
    <w:rsid w:val="00815EEB"/>
    <w:rsid w:val="008172E6"/>
    <w:rsid w:val="00817C53"/>
    <w:rsid w:val="00822D6E"/>
    <w:rsid w:val="00822DB5"/>
    <w:rsid w:val="00822FE5"/>
    <w:rsid w:val="0082339F"/>
    <w:rsid w:val="00823415"/>
    <w:rsid w:val="0082554D"/>
    <w:rsid w:val="00826D7B"/>
    <w:rsid w:val="00840F73"/>
    <w:rsid w:val="0084175E"/>
    <w:rsid w:val="00842B51"/>
    <w:rsid w:val="0084630E"/>
    <w:rsid w:val="008468D4"/>
    <w:rsid w:val="008520E9"/>
    <w:rsid w:val="00856F64"/>
    <w:rsid w:val="008573FA"/>
    <w:rsid w:val="008578AD"/>
    <w:rsid w:val="00857DDB"/>
    <w:rsid w:val="00862A69"/>
    <w:rsid w:val="00863867"/>
    <w:rsid w:val="0086522D"/>
    <w:rsid w:val="00867377"/>
    <w:rsid w:val="008679C9"/>
    <w:rsid w:val="00872484"/>
    <w:rsid w:val="008730EA"/>
    <w:rsid w:val="00873D50"/>
    <w:rsid w:val="00877A50"/>
    <w:rsid w:val="00882FD7"/>
    <w:rsid w:val="0089010E"/>
    <w:rsid w:val="00895AD6"/>
    <w:rsid w:val="00896C74"/>
    <w:rsid w:val="008A002F"/>
    <w:rsid w:val="008A024A"/>
    <w:rsid w:val="008A6C7D"/>
    <w:rsid w:val="008A6E04"/>
    <w:rsid w:val="008A76AB"/>
    <w:rsid w:val="008B1293"/>
    <w:rsid w:val="008C1E44"/>
    <w:rsid w:val="008C33B8"/>
    <w:rsid w:val="008C6671"/>
    <w:rsid w:val="008C6F5D"/>
    <w:rsid w:val="008D40FE"/>
    <w:rsid w:val="008D58DC"/>
    <w:rsid w:val="008D73CA"/>
    <w:rsid w:val="008E4261"/>
    <w:rsid w:val="008F16DF"/>
    <w:rsid w:val="008F372B"/>
    <w:rsid w:val="008F7F34"/>
    <w:rsid w:val="00903B7F"/>
    <w:rsid w:val="00904751"/>
    <w:rsid w:val="00904A0E"/>
    <w:rsid w:val="009065DD"/>
    <w:rsid w:val="00907E85"/>
    <w:rsid w:val="00910E7D"/>
    <w:rsid w:val="009121ED"/>
    <w:rsid w:val="0091690D"/>
    <w:rsid w:val="00917852"/>
    <w:rsid w:val="00921A7E"/>
    <w:rsid w:val="00923AA9"/>
    <w:rsid w:val="00924C12"/>
    <w:rsid w:val="00942B6D"/>
    <w:rsid w:val="00942C51"/>
    <w:rsid w:val="00943657"/>
    <w:rsid w:val="00951BA7"/>
    <w:rsid w:val="00953516"/>
    <w:rsid w:val="00953B45"/>
    <w:rsid w:val="00956996"/>
    <w:rsid w:val="00964550"/>
    <w:rsid w:val="009709FD"/>
    <w:rsid w:val="00971C04"/>
    <w:rsid w:val="009726B5"/>
    <w:rsid w:val="00973C43"/>
    <w:rsid w:val="0097407B"/>
    <w:rsid w:val="00975C4B"/>
    <w:rsid w:val="0099270F"/>
    <w:rsid w:val="00992751"/>
    <w:rsid w:val="009968AA"/>
    <w:rsid w:val="009A7757"/>
    <w:rsid w:val="009B268B"/>
    <w:rsid w:val="009B7C0E"/>
    <w:rsid w:val="009C0FA6"/>
    <w:rsid w:val="009C182D"/>
    <w:rsid w:val="009C20C6"/>
    <w:rsid w:val="009C6959"/>
    <w:rsid w:val="009D21D2"/>
    <w:rsid w:val="009D501D"/>
    <w:rsid w:val="009D5038"/>
    <w:rsid w:val="009D6A51"/>
    <w:rsid w:val="009E40FA"/>
    <w:rsid w:val="009E4310"/>
    <w:rsid w:val="009F393A"/>
    <w:rsid w:val="00A00310"/>
    <w:rsid w:val="00A0306A"/>
    <w:rsid w:val="00A072F9"/>
    <w:rsid w:val="00A07C57"/>
    <w:rsid w:val="00A20293"/>
    <w:rsid w:val="00A25D91"/>
    <w:rsid w:val="00A26C03"/>
    <w:rsid w:val="00A30F6F"/>
    <w:rsid w:val="00A3587A"/>
    <w:rsid w:val="00A44BAC"/>
    <w:rsid w:val="00A46111"/>
    <w:rsid w:val="00A4724E"/>
    <w:rsid w:val="00A533A6"/>
    <w:rsid w:val="00A549BD"/>
    <w:rsid w:val="00A572CE"/>
    <w:rsid w:val="00A61923"/>
    <w:rsid w:val="00A632D9"/>
    <w:rsid w:val="00A63858"/>
    <w:rsid w:val="00A652AF"/>
    <w:rsid w:val="00A734F8"/>
    <w:rsid w:val="00A801FE"/>
    <w:rsid w:val="00A80F5C"/>
    <w:rsid w:val="00A8330F"/>
    <w:rsid w:val="00A86428"/>
    <w:rsid w:val="00A87FAE"/>
    <w:rsid w:val="00AA0968"/>
    <w:rsid w:val="00AB13F5"/>
    <w:rsid w:val="00AB4BEE"/>
    <w:rsid w:val="00AC5C9B"/>
    <w:rsid w:val="00AC722F"/>
    <w:rsid w:val="00AD128D"/>
    <w:rsid w:val="00AD5388"/>
    <w:rsid w:val="00AE58AA"/>
    <w:rsid w:val="00AF0789"/>
    <w:rsid w:val="00AF27D8"/>
    <w:rsid w:val="00AF44FB"/>
    <w:rsid w:val="00B0232D"/>
    <w:rsid w:val="00B04F58"/>
    <w:rsid w:val="00B15829"/>
    <w:rsid w:val="00B1692D"/>
    <w:rsid w:val="00B17A8B"/>
    <w:rsid w:val="00B20979"/>
    <w:rsid w:val="00B26A30"/>
    <w:rsid w:val="00B26F7E"/>
    <w:rsid w:val="00B32EBE"/>
    <w:rsid w:val="00B33F79"/>
    <w:rsid w:val="00B35158"/>
    <w:rsid w:val="00B358B5"/>
    <w:rsid w:val="00B36539"/>
    <w:rsid w:val="00B37A8E"/>
    <w:rsid w:val="00B37B9F"/>
    <w:rsid w:val="00B47420"/>
    <w:rsid w:val="00B55E93"/>
    <w:rsid w:val="00B617D2"/>
    <w:rsid w:val="00B62F28"/>
    <w:rsid w:val="00B670AD"/>
    <w:rsid w:val="00B73AE7"/>
    <w:rsid w:val="00B74B6E"/>
    <w:rsid w:val="00B7735C"/>
    <w:rsid w:val="00B8216E"/>
    <w:rsid w:val="00B86F19"/>
    <w:rsid w:val="00B94125"/>
    <w:rsid w:val="00B95D95"/>
    <w:rsid w:val="00BA05BF"/>
    <w:rsid w:val="00BA07CD"/>
    <w:rsid w:val="00BA4D38"/>
    <w:rsid w:val="00BA5F4B"/>
    <w:rsid w:val="00BB2277"/>
    <w:rsid w:val="00BB33F7"/>
    <w:rsid w:val="00BC7D38"/>
    <w:rsid w:val="00BD0F46"/>
    <w:rsid w:val="00BD7363"/>
    <w:rsid w:val="00BD7DE5"/>
    <w:rsid w:val="00BE2B3B"/>
    <w:rsid w:val="00BE489A"/>
    <w:rsid w:val="00BE5731"/>
    <w:rsid w:val="00BE7F49"/>
    <w:rsid w:val="00BF1E9C"/>
    <w:rsid w:val="00BF23BA"/>
    <w:rsid w:val="00C00A22"/>
    <w:rsid w:val="00C047E3"/>
    <w:rsid w:val="00C04D7C"/>
    <w:rsid w:val="00C055DD"/>
    <w:rsid w:val="00C079C5"/>
    <w:rsid w:val="00C11F18"/>
    <w:rsid w:val="00C14288"/>
    <w:rsid w:val="00C16AB9"/>
    <w:rsid w:val="00C1772C"/>
    <w:rsid w:val="00C21FB3"/>
    <w:rsid w:val="00C23661"/>
    <w:rsid w:val="00C23FDA"/>
    <w:rsid w:val="00C260EC"/>
    <w:rsid w:val="00C27D9A"/>
    <w:rsid w:val="00C318CE"/>
    <w:rsid w:val="00C34389"/>
    <w:rsid w:val="00C544F9"/>
    <w:rsid w:val="00C56A6F"/>
    <w:rsid w:val="00C62269"/>
    <w:rsid w:val="00C63E56"/>
    <w:rsid w:val="00C72242"/>
    <w:rsid w:val="00C72EB6"/>
    <w:rsid w:val="00C760EF"/>
    <w:rsid w:val="00C82F87"/>
    <w:rsid w:val="00C8352A"/>
    <w:rsid w:val="00C939AC"/>
    <w:rsid w:val="00C976B1"/>
    <w:rsid w:val="00CA2F54"/>
    <w:rsid w:val="00CA4C27"/>
    <w:rsid w:val="00CB36C9"/>
    <w:rsid w:val="00CC3C1D"/>
    <w:rsid w:val="00CC7481"/>
    <w:rsid w:val="00CD2284"/>
    <w:rsid w:val="00CD2D4E"/>
    <w:rsid w:val="00CD45A3"/>
    <w:rsid w:val="00CD5C96"/>
    <w:rsid w:val="00CD674D"/>
    <w:rsid w:val="00CE7973"/>
    <w:rsid w:val="00CF305D"/>
    <w:rsid w:val="00CF4718"/>
    <w:rsid w:val="00CF5105"/>
    <w:rsid w:val="00CF5B50"/>
    <w:rsid w:val="00CF723B"/>
    <w:rsid w:val="00D01436"/>
    <w:rsid w:val="00D04CE6"/>
    <w:rsid w:val="00D12403"/>
    <w:rsid w:val="00D13862"/>
    <w:rsid w:val="00D142C5"/>
    <w:rsid w:val="00D163C9"/>
    <w:rsid w:val="00D2041F"/>
    <w:rsid w:val="00D23AA8"/>
    <w:rsid w:val="00D24AA7"/>
    <w:rsid w:val="00D27E68"/>
    <w:rsid w:val="00D27F4D"/>
    <w:rsid w:val="00D304D2"/>
    <w:rsid w:val="00D31423"/>
    <w:rsid w:val="00D31F5D"/>
    <w:rsid w:val="00D3408A"/>
    <w:rsid w:val="00D3690F"/>
    <w:rsid w:val="00D41EA8"/>
    <w:rsid w:val="00D43125"/>
    <w:rsid w:val="00D44798"/>
    <w:rsid w:val="00D5547C"/>
    <w:rsid w:val="00D559CB"/>
    <w:rsid w:val="00D55FB6"/>
    <w:rsid w:val="00D574C5"/>
    <w:rsid w:val="00D67FC7"/>
    <w:rsid w:val="00D73A82"/>
    <w:rsid w:val="00D758D4"/>
    <w:rsid w:val="00D8030D"/>
    <w:rsid w:val="00D81017"/>
    <w:rsid w:val="00D8110E"/>
    <w:rsid w:val="00D838AC"/>
    <w:rsid w:val="00D86BC4"/>
    <w:rsid w:val="00D93ED0"/>
    <w:rsid w:val="00D93F8A"/>
    <w:rsid w:val="00DA2848"/>
    <w:rsid w:val="00DA2CAA"/>
    <w:rsid w:val="00DB253C"/>
    <w:rsid w:val="00DB3D16"/>
    <w:rsid w:val="00DB5098"/>
    <w:rsid w:val="00DB7A48"/>
    <w:rsid w:val="00DC2326"/>
    <w:rsid w:val="00DC5D2E"/>
    <w:rsid w:val="00DD1B42"/>
    <w:rsid w:val="00DD1C2C"/>
    <w:rsid w:val="00DD60D4"/>
    <w:rsid w:val="00DE18A9"/>
    <w:rsid w:val="00DF0218"/>
    <w:rsid w:val="00DF1268"/>
    <w:rsid w:val="00DF409E"/>
    <w:rsid w:val="00DF4985"/>
    <w:rsid w:val="00DF4C2A"/>
    <w:rsid w:val="00DF56AA"/>
    <w:rsid w:val="00DF6E88"/>
    <w:rsid w:val="00E01BAA"/>
    <w:rsid w:val="00E0483D"/>
    <w:rsid w:val="00E04BED"/>
    <w:rsid w:val="00E06E2D"/>
    <w:rsid w:val="00E147E0"/>
    <w:rsid w:val="00E2580A"/>
    <w:rsid w:val="00E26698"/>
    <w:rsid w:val="00E26B66"/>
    <w:rsid w:val="00E3004F"/>
    <w:rsid w:val="00E30BD6"/>
    <w:rsid w:val="00E35D89"/>
    <w:rsid w:val="00E47B9D"/>
    <w:rsid w:val="00E52FFE"/>
    <w:rsid w:val="00E556CC"/>
    <w:rsid w:val="00E55E18"/>
    <w:rsid w:val="00E611B1"/>
    <w:rsid w:val="00E64BB3"/>
    <w:rsid w:val="00E6762B"/>
    <w:rsid w:val="00E73D2F"/>
    <w:rsid w:val="00E77335"/>
    <w:rsid w:val="00E77593"/>
    <w:rsid w:val="00E802A4"/>
    <w:rsid w:val="00E81A0E"/>
    <w:rsid w:val="00E85320"/>
    <w:rsid w:val="00E86455"/>
    <w:rsid w:val="00E945BA"/>
    <w:rsid w:val="00E96392"/>
    <w:rsid w:val="00EA080B"/>
    <w:rsid w:val="00EA0850"/>
    <w:rsid w:val="00EA1C7E"/>
    <w:rsid w:val="00EA5C67"/>
    <w:rsid w:val="00EA67D3"/>
    <w:rsid w:val="00EA7172"/>
    <w:rsid w:val="00EB0FD8"/>
    <w:rsid w:val="00EB1DE5"/>
    <w:rsid w:val="00EB2D3D"/>
    <w:rsid w:val="00EB6B59"/>
    <w:rsid w:val="00EC43B7"/>
    <w:rsid w:val="00EC7110"/>
    <w:rsid w:val="00EC7C74"/>
    <w:rsid w:val="00ED0036"/>
    <w:rsid w:val="00ED2000"/>
    <w:rsid w:val="00ED504F"/>
    <w:rsid w:val="00ED78D1"/>
    <w:rsid w:val="00ED7EA0"/>
    <w:rsid w:val="00EE0459"/>
    <w:rsid w:val="00EE0C1D"/>
    <w:rsid w:val="00EE2654"/>
    <w:rsid w:val="00EE4639"/>
    <w:rsid w:val="00EE4AF8"/>
    <w:rsid w:val="00EE606D"/>
    <w:rsid w:val="00EF1818"/>
    <w:rsid w:val="00EF208C"/>
    <w:rsid w:val="00EF33E3"/>
    <w:rsid w:val="00EF6E46"/>
    <w:rsid w:val="00EF79F1"/>
    <w:rsid w:val="00F020A1"/>
    <w:rsid w:val="00F024FA"/>
    <w:rsid w:val="00F0437A"/>
    <w:rsid w:val="00F073C5"/>
    <w:rsid w:val="00F077E9"/>
    <w:rsid w:val="00F22D76"/>
    <w:rsid w:val="00F25A6E"/>
    <w:rsid w:val="00F25F5F"/>
    <w:rsid w:val="00F312B8"/>
    <w:rsid w:val="00F32050"/>
    <w:rsid w:val="00F32105"/>
    <w:rsid w:val="00F35E20"/>
    <w:rsid w:val="00F36FC5"/>
    <w:rsid w:val="00F407D6"/>
    <w:rsid w:val="00F410CE"/>
    <w:rsid w:val="00F441BB"/>
    <w:rsid w:val="00F44BCD"/>
    <w:rsid w:val="00F50A65"/>
    <w:rsid w:val="00F56037"/>
    <w:rsid w:val="00F57DE6"/>
    <w:rsid w:val="00F60A9E"/>
    <w:rsid w:val="00F61A65"/>
    <w:rsid w:val="00F65128"/>
    <w:rsid w:val="00F6516C"/>
    <w:rsid w:val="00F73CF5"/>
    <w:rsid w:val="00F73F15"/>
    <w:rsid w:val="00F77E4F"/>
    <w:rsid w:val="00F8579C"/>
    <w:rsid w:val="00F85867"/>
    <w:rsid w:val="00F87AB9"/>
    <w:rsid w:val="00F970FB"/>
    <w:rsid w:val="00FA2DCA"/>
    <w:rsid w:val="00FA3CAB"/>
    <w:rsid w:val="00FA5F7B"/>
    <w:rsid w:val="00FB20D8"/>
    <w:rsid w:val="00FC58DD"/>
    <w:rsid w:val="00FC688F"/>
    <w:rsid w:val="00FD0277"/>
    <w:rsid w:val="00FD43AA"/>
    <w:rsid w:val="00FD61B0"/>
    <w:rsid w:val="00FE65DA"/>
    <w:rsid w:val="00FE726C"/>
    <w:rsid w:val="00FF1AE6"/>
    <w:rsid w:val="00FF334B"/>
    <w:rsid w:val="00FF4238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ffe6"/>
    </o:shapedefaults>
    <o:shapelayout v:ext="edit">
      <o:idmap v:ext="edit" data="1"/>
    </o:shapelayout>
  </w:shapeDefaults>
  <w:decimalSymbol w:val=","/>
  <w:listSeparator w:val=";"/>
  <w15:docId w15:val="{0B81B239-F5D6-4904-A104-7AD35874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392"/>
  </w:style>
  <w:style w:type="paragraph" w:styleId="1">
    <w:name w:val="heading 1"/>
    <w:basedOn w:val="a"/>
    <w:next w:val="a"/>
    <w:qFormat/>
    <w:rsid w:val="00E96392"/>
    <w:pPr>
      <w:keepNext/>
      <w:ind w:left="48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E96392"/>
    <w:pPr>
      <w:keepNext/>
      <w:ind w:left="284"/>
      <w:outlineLvl w:val="1"/>
    </w:pPr>
    <w:rPr>
      <w:sz w:val="28"/>
    </w:rPr>
  </w:style>
  <w:style w:type="paragraph" w:styleId="3">
    <w:name w:val="heading 3"/>
    <w:basedOn w:val="a"/>
    <w:next w:val="a"/>
    <w:qFormat/>
    <w:rsid w:val="00E96392"/>
    <w:pPr>
      <w:keepNext/>
      <w:ind w:left="4820"/>
      <w:outlineLvl w:val="2"/>
    </w:pPr>
    <w:rPr>
      <w:sz w:val="24"/>
    </w:rPr>
  </w:style>
  <w:style w:type="paragraph" w:styleId="4">
    <w:name w:val="heading 4"/>
    <w:basedOn w:val="a"/>
    <w:next w:val="a"/>
    <w:qFormat/>
    <w:rsid w:val="00E96392"/>
    <w:pPr>
      <w:keepNext/>
      <w:jc w:val="center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rsid w:val="00E96392"/>
    <w:pPr>
      <w:keepNext/>
      <w:ind w:left="4678"/>
      <w:outlineLvl w:val="4"/>
    </w:pPr>
    <w:rPr>
      <w:sz w:val="24"/>
    </w:rPr>
  </w:style>
  <w:style w:type="paragraph" w:styleId="6">
    <w:name w:val="heading 6"/>
    <w:basedOn w:val="a"/>
    <w:next w:val="a"/>
    <w:qFormat/>
    <w:rsid w:val="00E96392"/>
    <w:pPr>
      <w:keepNext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rsid w:val="00E96392"/>
    <w:pPr>
      <w:keepNext/>
      <w:tabs>
        <w:tab w:val="left" w:pos="4820"/>
      </w:tabs>
      <w:ind w:firstLine="4820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E96392"/>
    <w:pPr>
      <w:keepNext/>
      <w:tabs>
        <w:tab w:val="left" w:pos="4820"/>
      </w:tabs>
      <w:ind w:firstLine="4820"/>
      <w:outlineLvl w:val="7"/>
    </w:pPr>
    <w:rPr>
      <w:sz w:val="26"/>
    </w:rPr>
  </w:style>
  <w:style w:type="paragraph" w:styleId="9">
    <w:name w:val="heading 9"/>
    <w:basedOn w:val="a"/>
    <w:next w:val="a"/>
    <w:qFormat/>
    <w:rsid w:val="00E96392"/>
    <w:pPr>
      <w:keepNext/>
      <w:ind w:firstLine="360"/>
      <w:jc w:val="both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96392"/>
    <w:rPr>
      <w:sz w:val="24"/>
    </w:rPr>
  </w:style>
  <w:style w:type="paragraph" w:styleId="a4">
    <w:name w:val="Body Text Indent"/>
    <w:basedOn w:val="a"/>
    <w:rsid w:val="00E96392"/>
    <w:pPr>
      <w:ind w:left="4820"/>
      <w:jc w:val="center"/>
    </w:pPr>
    <w:rPr>
      <w:sz w:val="28"/>
    </w:rPr>
  </w:style>
  <w:style w:type="paragraph" w:styleId="20">
    <w:name w:val="Body Text 2"/>
    <w:basedOn w:val="a"/>
    <w:rsid w:val="00E96392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21">
    <w:name w:val="Body Text Indent 2"/>
    <w:basedOn w:val="a"/>
    <w:rsid w:val="00E96392"/>
    <w:pPr>
      <w:ind w:left="4820"/>
    </w:pPr>
    <w:rPr>
      <w:sz w:val="24"/>
    </w:rPr>
  </w:style>
  <w:style w:type="paragraph" w:styleId="30">
    <w:name w:val="Body Text 3"/>
    <w:basedOn w:val="a"/>
    <w:rsid w:val="00E96392"/>
    <w:pPr>
      <w:jc w:val="both"/>
    </w:pPr>
    <w:rPr>
      <w:sz w:val="24"/>
    </w:rPr>
  </w:style>
  <w:style w:type="paragraph" w:styleId="31">
    <w:name w:val="Body Text Indent 3"/>
    <w:basedOn w:val="a"/>
    <w:rsid w:val="00E96392"/>
    <w:pPr>
      <w:ind w:firstLine="705"/>
      <w:jc w:val="both"/>
    </w:pPr>
    <w:rPr>
      <w:sz w:val="22"/>
    </w:rPr>
  </w:style>
  <w:style w:type="paragraph" w:styleId="a5">
    <w:name w:val="header"/>
    <w:basedOn w:val="a"/>
    <w:link w:val="a6"/>
    <w:rsid w:val="00E9639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96392"/>
  </w:style>
  <w:style w:type="character" w:styleId="a8">
    <w:name w:val="Hyperlink"/>
    <w:basedOn w:val="a0"/>
    <w:rsid w:val="00E96392"/>
    <w:rPr>
      <w:color w:val="0000FF"/>
      <w:u w:val="single"/>
    </w:rPr>
  </w:style>
  <w:style w:type="character" w:styleId="a9">
    <w:name w:val="FollowedHyperlink"/>
    <w:basedOn w:val="a0"/>
    <w:rsid w:val="00E96392"/>
    <w:rPr>
      <w:color w:val="800080"/>
      <w:u w:val="single"/>
    </w:rPr>
  </w:style>
  <w:style w:type="paragraph" w:customStyle="1" w:styleId="ConsNormal">
    <w:name w:val="ConsNormal"/>
    <w:rsid w:val="00E96392"/>
    <w:pPr>
      <w:widowControl w:val="0"/>
      <w:ind w:right="19772" w:firstLine="720"/>
    </w:pPr>
    <w:rPr>
      <w:rFonts w:ascii="Arial" w:hAnsi="Arial"/>
      <w:snapToGrid w:val="0"/>
      <w:sz w:val="16"/>
    </w:rPr>
  </w:style>
  <w:style w:type="paragraph" w:customStyle="1" w:styleId="ConsPlusNormal">
    <w:name w:val="ConsPlusNormal"/>
    <w:rsid w:val="00E9639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963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63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Обычный1"/>
    <w:rsid w:val="00E96392"/>
    <w:pPr>
      <w:widowControl w:val="0"/>
    </w:pPr>
    <w:rPr>
      <w:rFonts w:ascii="Arial" w:hAnsi="Arial"/>
      <w:snapToGrid w:val="0"/>
    </w:rPr>
  </w:style>
  <w:style w:type="paragraph" w:styleId="aa">
    <w:name w:val="List Continue"/>
    <w:basedOn w:val="a"/>
    <w:rsid w:val="000F3CBD"/>
    <w:pPr>
      <w:spacing w:after="120"/>
      <w:ind w:left="283"/>
    </w:pPr>
    <w:rPr>
      <w:sz w:val="22"/>
    </w:rPr>
  </w:style>
  <w:style w:type="paragraph" w:customStyle="1" w:styleId="ConsNonformat">
    <w:name w:val="ConsNonformat"/>
    <w:rsid w:val="000F3CBD"/>
    <w:pPr>
      <w:snapToGrid w:val="0"/>
    </w:pPr>
    <w:rPr>
      <w:rFonts w:ascii="Consultant" w:hAnsi="Consultant"/>
    </w:rPr>
  </w:style>
  <w:style w:type="paragraph" w:styleId="ab">
    <w:name w:val="footer"/>
    <w:basedOn w:val="a"/>
    <w:rsid w:val="003B1A7E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155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Знак Знак1 Знак Знак Знак Знак"/>
    <w:basedOn w:val="a"/>
    <w:rsid w:val="000D0B0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3">
    <w:name w:val="Знак Знак1 Знак Знак Знак Знак"/>
    <w:basedOn w:val="a"/>
    <w:rsid w:val="008172E6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styleId="ac">
    <w:name w:val="Strong"/>
    <w:basedOn w:val="a0"/>
    <w:qFormat/>
    <w:rsid w:val="004D774C"/>
    <w:rPr>
      <w:b/>
      <w:bCs/>
    </w:rPr>
  </w:style>
  <w:style w:type="character" w:customStyle="1" w:styleId="FontStyle23">
    <w:name w:val="Font Style23"/>
    <w:basedOn w:val="a0"/>
    <w:rsid w:val="00CA4C27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D34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5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Desktop\&#1056;&#1072;&#1073;&#1086;&#1090;&#1072;\&#1053;&#1086;&#1074;&#1075;&#1086;&#1088;&#1086;&#1076;&#1089;&#1082;&#1086;&#1077;%20&#1059;&#1060;&#1040;&#1057;%20&#1056;&#1086;&#1089;&#1089;&#1080;&#1080;\&#1044;&#1086;&#1084;&#1086;&#1081;\&#1055;&#1088;&#1077;&#1076;&#1087;&#1080;&#1089;&#1072;&#1085;&#1080;&#1077;%20&#1054;&#1054;&#1054;%20&#1057;&#1080;&#1090;&#1080;&#1050;&#1086;&#108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Предписание ООО СитиКом</Template>
  <TotalTime>37</TotalTime>
  <Pages>3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concur</Company>
  <LinksUpToDate>false</LinksUpToDate>
  <CharactersWithSpaces>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Михайлов Сергей Олегович</cp:lastModifiedBy>
  <cp:revision>13</cp:revision>
  <cp:lastPrinted>2015-09-11T08:42:00Z</cp:lastPrinted>
  <dcterms:created xsi:type="dcterms:W3CDTF">2017-12-23T20:34:00Z</dcterms:created>
  <dcterms:modified xsi:type="dcterms:W3CDTF">2020-08-03T13:03:00Z</dcterms:modified>
</cp:coreProperties>
</file>